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CC5F7C" w14:textId="73095CE1" w:rsidR="00BD1058" w:rsidRPr="00BD1058" w:rsidRDefault="00BD1058" w:rsidP="00BD1058">
      <w:pPr>
        <w:shd w:val="clear" w:color="auto" w:fill="8DB3E2" w:themeFill="text2" w:themeFillTint="66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36"/>
          <w:szCs w:val="36"/>
          <w:lang w:eastAsia="pt-PT"/>
        </w:rPr>
      </w:pPr>
      <w:r w:rsidRPr="00BD1058">
        <w:rPr>
          <w:rFonts w:asciiTheme="minorHAnsi" w:eastAsia="Times New Roman" w:hAnsiTheme="minorHAnsi" w:cstheme="minorHAnsi"/>
          <w:b/>
          <w:bCs/>
          <w:color w:val="000000"/>
          <w:sz w:val="36"/>
          <w:szCs w:val="36"/>
          <w:lang w:eastAsia="pt-PT"/>
        </w:rPr>
        <w:t>Prova de Aptidão Profissional - PAP</w:t>
      </w:r>
    </w:p>
    <w:p w14:paraId="318EAA25" w14:textId="77777777" w:rsidR="00BD1058" w:rsidRPr="00BD1058" w:rsidRDefault="00BD1058" w:rsidP="00BD1058">
      <w:pPr>
        <w:widowControl w:val="0"/>
        <w:autoSpaceDE w:val="0"/>
        <w:autoSpaceDN w:val="0"/>
        <w:adjustRightInd w:val="0"/>
        <w:spacing w:before="113" w:after="0" w:line="240" w:lineRule="auto"/>
        <w:ind w:right="-181"/>
        <w:jc w:val="center"/>
        <w:rPr>
          <w:rFonts w:asciiTheme="minorHAnsi" w:hAnsiTheme="minorHAnsi" w:cstheme="minorHAnsi"/>
          <w:b/>
          <w:bCs/>
          <w:spacing w:val="-1"/>
          <w:sz w:val="32"/>
          <w:szCs w:val="32"/>
        </w:rPr>
      </w:pPr>
      <w:r w:rsidRPr="00BD1058">
        <w:rPr>
          <w:rFonts w:asciiTheme="minorHAnsi" w:hAnsiTheme="minorHAnsi" w:cstheme="minorHAnsi"/>
          <w:b/>
          <w:bCs/>
          <w:spacing w:val="-1"/>
          <w:sz w:val="32"/>
          <w:szCs w:val="32"/>
        </w:rPr>
        <w:t>Curso Profissional de Nível Secundário</w:t>
      </w:r>
    </w:p>
    <w:p w14:paraId="49220F27" w14:textId="14B4C977" w:rsidR="00BD1058" w:rsidRDefault="00BD1058" w:rsidP="00BD1058">
      <w:pPr>
        <w:widowControl w:val="0"/>
        <w:autoSpaceDE w:val="0"/>
        <w:autoSpaceDN w:val="0"/>
        <w:adjustRightInd w:val="0"/>
        <w:spacing w:before="113" w:after="0" w:line="240" w:lineRule="auto"/>
        <w:jc w:val="center"/>
        <w:rPr>
          <w:rFonts w:asciiTheme="minorHAnsi" w:hAnsiTheme="minorHAnsi" w:cstheme="minorHAnsi"/>
          <w:b/>
          <w:bCs/>
          <w:color w:val="002060"/>
          <w:spacing w:val="-1"/>
          <w:sz w:val="32"/>
          <w:szCs w:val="32"/>
        </w:rPr>
      </w:pPr>
      <w:r w:rsidRPr="00BD1058">
        <w:rPr>
          <w:rFonts w:asciiTheme="minorHAnsi" w:hAnsiTheme="minorHAnsi" w:cstheme="minorHAnsi"/>
          <w:b/>
          <w:bCs/>
          <w:color w:val="002060"/>
          <w:spacing w:val="-1"/>
          <w:sz w:val="32"/>
          <w:szCs w:val="32"/>
        </w:rPr>
        <w:t>CURSO PROFISSIONAL TÉCNICO</w:t>
      </w:r>
      <w:r w:rsidR="00723E08">
        <w:rPr>
          <w:rFonts w:asciiTheme="minorHAnsi" w:hAnsiTheme="minorHAnsi" w:cstheme="minorHAnsi"/>
          <w:b/>
          <w:bCs/>
          <w:color w:val="002060"/>
          <w:spacing w:val="-1"/>
          <w:sz w:val="32"/>
          <w:szCs w:val="32"/>
        </w:rPr>
        <w:t xml:space="preserve"> DE REDES ELÉTRICAS</w:t>
      </w:r>
    </w:p>
    <w:p w14:paraId="26B7CB82" w14:textId="25199497" w:rsidR="00BD1058" w:rsidRDefault="00BD1058" w:rsidP="00BD1058">
      <w:pPr>
        <w:widowControl w:val="0"/>
        <w:autoSpaceDE w:val="0"/>
        <w:autoSpaceDN w:val="0"/>
        <w:adjustRightInd w:val="0"/>
        <w:spacing w:before="113" w:after="0" w:line="240" w:lineRule="auto"/>
        <w:jc w:val="center"/>
        <w:rPr>
          <w:rFonts w:asciiTheme="minorHAnsi" w:hAnsiTheme="minorHAnsi" w:cstheme="minorHAnsi"/>
          <w:b/>
          <w:bCs/>
          <w:color w:val="002060"/>
          <w:spacing w:val="-1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2060"/>
          <w:spacing w:val="-1"/>
          <w:sz w:val="32"/>
          <w:szCs w:val="32"/>
        </w:rPr>
        <w:t>20</w:t>
      </w:r>
      <w:r w:rsidR="00973BF8">
        <w:rPr>
          <w:rFonts w:asciiTheme="minorHAnsi" w:hAnsiTheme="minorHAnsi" w:cstheme="minorHAnsi"/>
          <w:b/>
          <w:bCs/>
          <w:color w:val="002060"/>
          <w:spacing w:val="-1"/>
          <w:sz w:val="32"/>
          <w:szCs w:val="32"/>
        </w:rPr>
        <w:t>2</w:t>
      </w:r>
      <w:r w:rsidR="005E725A">
        <w:rPr>
          <w:rFonts w:asciiTheme="minorHAnsi" w:hAnsiTheme="minorHAnsi" w:cstheme="minorHAnsi"/>
          <w:b/>
          <w:bCs/>
          <w:color w:val="002060"/>
          <w:spacing w:val="-1"/>
          <w:sz w:val="32"/>
          <w:szCs w:val="32"/>
        </w:rPr>
        <w:t>1</w:t>
      </w:r>
      <w:r>
        <w:rPr>
          <w:rFonts w:asciiTheme="minorHAnsi" w:hAnsiTheme="minorHAnsi" w:cstheme="minorHAnsi"/>
          <w:b/>
          <w:bCs/>
          <w:color w:val="002060"/>
          <w:spacing w:val="-1"/>
          <w:sz w:val="32"/>
          <w:szCs w:val="32"/>
        </w:rPr>
        <w:t>/202</w:t>
      </w:r>
      <w:r w:rsidR="005E725A">
        <w:rPr>
          <w:rFonts w:asciiTheme="minorHAnsi" w:hAnsiTheme="minorHAnsi" w:cstheme="minorHAnsi"/>
          <w:b/>
          <w:bCs/>
          <w:color w:val="002060"/>
          <w:spacing w:val="-1"/>
          <w:sz w:val="32"/>
          <w:szCs w:val="32"/>
        </w:rPr>
        <w:t>4</w:t>
      </w:r>
    </w:p>
    <w:p w14:paraId="4D017436" w14:textId="1210B4EF" w:rsidR="00BD1058" w:rsidRDefault="00BD1058" w:rsidP="00BD1058">
      <w:pPr>
        <w:widowControl w:val="0"/>
        <w:autoSpaceDE w:val="0"/>
        <w:autoSpaceDN w:val="0"/>
        <w:adjustRightInd w:val="0"/>
        <w:spacing w:before="113" w:after="0" w:line="240" w:lineRule="auto"/>
        <w:jc w:val="center"/>
        <w:rPr>
          <w:rFonts w:asciiTheme="minorHAnsi" w:hAnsiTheme="minorHAnsi" w:cstheme="minorHAnsi"/>
          <w:b/>
          <w:bCs/>
          <w:color w:val="002060"/>
          <w:spacing w:val="-1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2060"/>
          <w:spacing w:val="-1"/>
          <w:sz w:val="32"/>
          <w:szCs w:val="32"/>
        </w:rPr>
        <w:t xml:space="preserve">Apresentação e </w:t>
      </w:r>
      <w:r w:rsidR="00742011">
        <w:rPr>
          <w:rFonts w:asciiTheme="minorHAnsi" w:hAnsiTheme="minorHAnsi" w:cstheme="minorHAnsi"/>
          <w:b/>
          <w:bCs/>
          <w:color w:val="002060"/>
          <w:spacing w:val="-1"/>
          <w:sz w:val="32"/>
          <w:szCs w:val="32"/>
        </w:rPr>
        <w:t>D</w:t>
      </w:r>
      <w:r>
        <w:rPr>
          <w:rFonts w:asciiTheme="minorHAnsi" w:hAnsiTheme="minorHAnsi" w:cstheme="minorHAnsi"/>
          <w:b/>
          <w:bCs/>
          <w:color w:val="002060"/>
          <w:spacing w:val="-1"/>
          <w:sz w:val="32"/>
          <w:szCs w:val="32"/>
        </w:rPr>
        <w:t xml:space="preserve">efesa </w:t>
      </w:r>
      <w:r w:rsidR="00723E08">
        <w:rPr>
          <w:rFonts w:asciiTheme="minorHAnsi" w:hAnsiTheme="minorHAnsi" w:cstheme="minorHAnsi"/>
          <w:b/>
          <w:bCs/>
          <w:color w:val="002060"/>
          <w:spacing w:val="-1"/>
          <w:sz w:val="32"/>
          <w:szCs w:val="32"/>
        </w:rPr>
        <w:t>–</w:t>
      </w:r>
      <w:r>
        <w:rPr>
          <w:rFonts w:asciiTheme="minorHAnsi" w:hAnsiTheme="minorHAnsi" w:cstheme="minorHAnsi"/>
          <w:b/>
          <w:bCs/>
          <w:color w:val="002060"/>
          <w:spacing w:val="-1"/>
          <w:sz w:val="32"/>
          <w:szCs w:val="32"/>
        </w:rPr>
        <w:t xml:space="preserve"> </w:t>
      </w:r>
      <w:r w:rsidR="009F17A2">
        <w:rPr>
          <w:rFonts w:asciiTheme="minorHAnsi" w:hAnsiTheme="minorHAnsi" w:cstheme="minorHAnsi"/>
          <w:b/>
          <w:bCs/>
          <w:color w:val="002060"/>
          <w:spacing w:val="-1"/>
          <w:sz w:val="32"/>
          <w:szCs w:val="32"/>
        </w:rPr>
        <w:t>05</w:t>
      </w:r>
      <w:r>
        <w:rPr>
          <w:rFonts w:asciiTheme="minorHAnsi" w:hAnsiTheme="minorHAnsi" w:cstheme="minorHAnsi"/>
          <w:b/>
          <w:bCs/>
          <w:color w:val="002060"/>
          <w:spacing w:val="-1"/>
          <w:sz w:val="32"/>
          <w:szCs w:val="32"/>
        </w:rPr>
        <w:t>/07/202</w:t>
      </w:r>
      <w:r w:rsidR="005E725A">
        <w:rPr>
          <w:rFonts w:asciiTheme="minorHAnsi" w:hAnsiTheme="minorHAnsi" w:cstheme="minorHAnsi"/>
          <w:b/>
          <w:bCs/>
          <w:color w:val="002060"/>
          <w:spacing w:val="-1"/>
          <w:sz w:val="32"/>
          <w:szCs w:val="32"/>
        </w:rPr>
        <w:t>4</w:t>
      </w:r>
    </w:p>
    <w:p w14:paraId="12A72A93" w14:textId="77777777" w:rsidR="00BD1058" w:rsidRPr="00F707D1" w:rsidRDefault="00BD1058" w:rsidP="00F707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color w:val="002060"/>
          <w:spacing w:val="-1"/>
          <w:sz w:val="20"/>
          <w:szCs w:val="20"/>
        </w:rPr>
      </w:pPr>
    </w:p>
    <w:tbl>
      <w:tblPr>
        <w:tblStyle w:val="TabeladeGrelha4-Destaque1"/>
        <w:tblW w:w="9700" w:type="dxa"/>
        <w:tblLook w:val="04A0" w:firstRow="1" w:lastRow="0" w:firstColumn="1" w:lastColumn="0" w:noHBand="0" w:noVBand="1"/>
      </w:tblPr>
      <w:tblGrid>
        <w:gridCol w:w="580"/>
        <w:gridCol w:w="2380"/>
        <w:gridCol w:w="4360"/>
        <w:gridCol w:w="2380"/>
      </w:tblGrid>
      <w:tr w:rsidR="00BD1058" w:rsidRPr="00F707D1" w14:paraId="4C18E4F8" w14:textId="77777777" w:rsidTr="004A22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" w:type="dxa"/>
            <w:noWrap/>
            <w:hideMark/>
          </w:tcPr>
          <w:p w14:paraId="1146B14C" w14:textId="77777777" w:rsidR="00BD1058" w:rsidRPr="00F707D1" w:rsidRDefault="00BD1058" w:rsidP="00A918AF">
            <w:pPr>
              <w:spacing w:after="0" w:line="240" w:lineRule="auto"/>
              <w:jc w:val="center"/>
              <w:rPr>
                <w:rFonts w:ascii="Cambria" w:eastAsia="Times New Roman" w:hAnsi="Cambria"/>
                <w:b w:val="0"/>
                <w:bCs w:val="0"/>
                <w:color w:val="FFFFFF"/>
                <w:sz w:val="28"/>
                <w:szCs w:val="28"/>
              </w:rPr>
            </w:pPr>
            <w:r w:rsidRPr="00F707D1">
              <w:rPr>
                <w:rFonts w:ascii="Cambria" w:eastAsia="Times New Roman" w:hAnsi="Cambria"/>
                <w:color w:val="FFFFFF"/>
                <w:sz w:val="28"/>
                <w:szCs w:val="28"/>
              </w:rPr>
              <w:t>Nº</w:t>
            </w:r>
          </w:p>
        </w:tc>
        <w:tc>
          <w:tcPr>
            <w:tcW w:w="2380" w:type="dxa"/>
            <w:noWrap/>
            <w:hideMark/>
          </w:tcPr>
          <w:p w14:paraId="600C7D8F" w14:textId="77777777" w:rsidR="00BD1058" w:rsidRPr="00F707D1" w:rsidRDefault="00BD1058" w:rsidP="00A918A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b w:val="0"/>
                <w:bCs w:val="0"/>
                <w:color w:val="FFFFFF"/>
                <w:sz w:val="28"/>
                <w:szCs w:val="28"/>
              </w:rPr>
            </w:pPr>
            <w:r w:rsidRPr="00F707D1">
              <w:rPr>
                <w:rFonts w:ascii="Cambria" w:eastAsia="Times New Roman" w:hAnsi="Cambria"/>
                <w:color w:val="FFFFFF"/>
                <w:sz w:val="28"/>
                <w:szCs w:val="28"/>
              </w:rPr>
              <w:t>Nome</w:t>
            </w:r>
          </w:p>
        </w:tc>
        <w:tc>
          <w:tcPr>
            <w:tcW w:w="4360" w:type="dxa"/>
            <w:noWrap/>
            <w:hideMark/>
          </w:tcPr>
          <w:p w14:paraId="5A39C5B1" w14:textId="77777777" w:rsidR="00BD1058" w:rsidRPr="00F707D1" w:rsidRDefault="00BD1058" w:rsidP="00A918A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b w:val="0"/>
                <w:bCs w:val="0"/>
                <w:color w:val="FFFFFF"/>
                <w:sz w:val="28"/>
                <w:szCs w:val="28"/>
              </w:rPr>
            </w:pPr>
            <w:r w:rsidRPr="00F707D1">
              <w:rPr>
                <w:rFonts w:ascii="Cambria" w:eastAsia="Times New Roman" w:hAnsi="Cambria"/>
                <w:color w:val="FFFFFF"/>
                <w:sz w:val="28"/>
                <w:szCs w:val="28"/>
              </w:rPr>
              <w:t>Tema</w:t>
            </w:r>
          </w:p>
        </w:tc>
        <w:tc>
          <w:tcPr>
            <w:tcW w:w="2380" w:type="dxa"/>
            <w:noWrap/>
            <w:hideMark/>
          </w:tcPr>
          <w:p w14:paraId="756202F8" w14:textId="2573DCCD" w:rsidR="00BD1058" w:rsidRPr="00F707D1" w:rsidRDefault="00BD1058" w:rsidP="00A918A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b w:val="0"/>
                <w:bCs w:val="0"/>
                <w:color w:val="FFFFFF"/>
                <w:sz w:val="28"/>
                <w:szCs w:val="28"/>
              </w:rPr>
            </w:pPr>
            <w:r w:rsidRPr="00F707D1">
              <w:rPr>
                <w:rFonts w:ascii="Cambria" w:eastAsia="Times New Roman" w:hAnsi="Cambria"/>
                <w:b w:val="0"/>
                <w:bCs w:val="0"/>
                <w:color w:val="FFFFFF"/>
                <w:sz w:val="28"/>
                <w:szCs w:val="28"/>
              </w:rPr>
              <w:t>Horário</w:t>
            </w:r>
          </w:p>
        </w:tc>
      </w:tr>
      <w:tr w:rsidR="00BD1058" w:rsidRPr="00A21A2B" w14:paraId="77DC4D4D" w14:textId="77777777" w:rsidTr="009F17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" w:type="dxa"/>
            <w:noWrap/>
            <w:vAlign w:val="center"/>
            <w:hideMark/>
          </w:tcPr>
          <w:p w14:paraId="095124A9" w14:textId="77777777" w:rsidR="004A22E1" w:rsidRDefault="004A22E1" w:rsidP="009F17A2">
            <w:pPr>
              <w:spacing w:after="0"/>
              <w:jc w:val="center"/>
              <w:rPr>
                <w:rFonts w:ascii="Cambria" w:eastAsia="Times New Roman" w:hAnsi="Cambria"/>
                <w:b w:val="0"/>
                <w:bCs w:val="0"/>
                <w:color w:val="000000"/>
                <w:lang w:val="en-US"/>
              </w:rPr>
            </w:pPr>
          </w:p>
          <w:p w14:paraId="7214E81D" w14:textId="5AC316DE" w:rsidR="00BD1058" w:rsidRPr="00A21A2B" w:rsidRDefault="00BD1058" w:rsidP="009F17A2">
            <w:pPr>
              <w:spacing w:after="0"/>
              <w:jc w:val="center"/>
              <w:rPr>
                <w:rFonts w:ascii="Cambria" w:eastAsia="Times New Roman" w:hAnsi="Cambria"/>
                <w:color w:val="000000"/>
                <w:lang w:val="en-US"/>
              </w:rPr>
            </w:pPr>
            <w:r w:rsidRPr="00A21A2B">
              <w:rPr>
                <w:rFonts w:ascii="Cambria" w:eastAsia="Times New Roman" w:hAnsi="Cambria"/>
                <w:color w:val="000000"/>
                <w:lang w:val="en-US"/>
              </w:rPr>
              <w:t>1</w:t>
            </w:r>
          </w:p>
        </w:tc>
        <w:tc>
          <w:tcPr>
            <w:tcW w:w="2380" w:type="dxa"/>
            <w:noWrap/>
            <w:vAlign w:val="center"/>
          </w:tcPr>
          <w:p w14:paraId="38F15A7B" w14:textId="77777777" w:rsidR="00FE0184" w:rsidRDefault="00FE0184" w:rsidP="009F17A2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color w:val="000000" w:themeColor="text1"/>
                <w:lang w:val="en-US"/>
              </w:rPr>
            </w:pPr>
          </w:p>
          <w:p w14:paraId="552439A5" w14:textId="5832013A" w:rsidR="00F97F56" w:rsidRDefault="005E725A" w:rsidP="009F17A2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color w:val="000000" w:themeColor="text1"/>
                <w:lang w:val="en-US"/>
              </w:rPr>
            </w:pPr>
            <w:r>
              <w:rPr>
                <w:rFonts w:ascii="Cambria" w:eastAsia="Times New Roman" w:hAnsi="Cambria"/>
                <w:color w:val="000000" w:themeColor="text1"/>
                <w:lang w:val="en-US"/>
              </w:rPr>
              <w:t>Pedro Sergio</w:t>
            </w:r>
          </w:p>
          <w:p w14:paraId="2719A190" w14:textId="25AE565E" w:rsidR="00BD1058" w:rsidRPr="00A21A2B" w:rsidRDefault="00BD1058" w:rsidP="009F17A2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color w:val="000000"/>
                <w:lang w:val="en-US"/>
              </w:rPr>
            </w:pPr>
          </w:p>
        </w:tc>
        <w:tc>
          <w:tcPr>
            <w:tcW w:w="4360" w:type="dxa"/>
            <w:noWrap/>
            <w:vAlign w:val="center"/>
          </w:tcPr>
          <w:p w14:paraId="1D57E310" w14:textId="057B4146" w:rsidR="00BD1058" w:rsidRPr="00FE0184" w:rsidRDefault="005E725A" w:rsidP="009F17A2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color w:val="000000" w:themeColor="text1"/>
              </w:rPr>
            </w:pPr>
            <w:r>
              <w:rPr>
                <w:rFonts w:ascii="Cambria" w:eastAsia="Times New Roman" w:hAnsi="Cambria"/>
                <w:color w:val="000000" w:themeColor="text1"/>
              </w:rPr>
              <w:t>Energia Renovável - Eólica</w:t>
            </w:r>
          </w:p>
        </w:tc>
        <w:tc>
          <w:tcPr>
            <w:tcW w:w="2380" w:type="dxa"/>
            <w:noWrap/>
            <w:vAlign w:val="center"/>
            <w:hideMark/>
          </w:tcPr>
          <w:p w14:paraId="1B76945C" w14:textId="77777777" w:rsidR="008D35C4" w:rsidRDefault="008D35C4" w:rsidP="009F17A2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</w:pPr>
          </w:p>
          <w:p w14:paraId="4FAE96CE" w14:textId="6DF62CC9" w:rsidR="00BD1058" w:rsidRPr="00397189" w:rsidRDefault="00973BF8" w:rsidP="009F17A2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8:</w:t>
            </w:r>
            <w:r w:rsidR="00BF17CF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0</w:t>
            </w:r>
            <w:r w:rsidR="00F707D1" w:rsidRPr="00397189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 xml:space="preserve">h / </w:t>
            </w:r>
            <w:r w:rsidR="00BF17CF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:</w:t>
            </w:r>
            <w:r w:rsidR="00BF17CF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97F56" w:rsidRPr="00A21A2B" w14:paraId="2DC8234D" w14:textId="77777777" w:rsidTr="009F17A2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" w:type="dxa"/>
            <w:noWrap/>
            <w:vAlign w:val="center"/>
          </w:tcPr>
          <w:p w14:paraId="796FF83B" w14:textId="49BD20EC" w:rsidR="00F97F56" w:rsidRPr="00A21A2B" w:rsidRDefault="00F97F56" w:rsidP="009F17A2">
            <w:pPr>
              <w:spacing w:after="0"/>
              <w:jc w:val="center"/>
              <w:rPr>
                <w:rFonts w:ascii="Cambria" w:eastAsia="Times New Roman" w:hAnsi="Cambria"/>
                <w:color w:val="000000"/>
                <w:lang w:val="en-US"/>
              </w:rPr>
            </w:pPr>
            <w:r>
              <w:rPr>
                <w:rFonts w:ascii="Cambria" w:eastAsia="Times New Roman" w:hAnsi="Cambria"/>
                <w:color w:val="000000"/>
                <w:lang w:val="en-US"/>
              </w:rPr>
              <w:t>2</w:t>
            </w:r>
          </w:p>
        </w:tc>
        <w:tc>
          <w:tcPr>
            <w:tcW w:w="2380" w:type="dxa"/>
            <w:noWrap/>
            <w:vAlign w:val="center"/>
          </w:tcPr>
          <w:p w14:paraId="5792E2F9" w14:textId="31D3AFF4" w:rsidR="009F17A2" w:rsidRPr="005E725A" w:rsidRDefault="005E725A" w:rsidP="009F17A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color w:val="000000" w:themeColor="text1"/>
              </w:rPr>
            </w:pPr>
            <w:r>
              <w:rPr>
                <w:rFonts w:ascii="Cambria" w:eastAsia="Times New Roman" w:hAnsi="Cambria"/>
                <w:color w:val="000000" w:themeColor="text1"/>
              </w:rPr>
              <w:t>Ricardo Torrado</w:t>
            </w:r>
          </w:p>
        </w:tc>
        <w:tc>
          <w:tcPr>
            <w:tcW w:w="4360" w:type="dxa"/>
            <w:noWrap/>
            <w:vAlign w:val="center"/>
          </w:tcPr>
          <w:p w14:paraId="391A47E5" w14:textId="2D04F9E5" w:rsidR="00F97F56" w:rsidRPr="700D5AB0" w:rsidRDefault="005E725A" w:rsidP="009F17A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color w:val="000000" w:themeColor="text1"/>
              </w:rPr>
            </w:pPr>
            <w:r>
              <w:rPr>
                <w:rFonts w:ascii="Cambria" w:eastAsia="Times New Roman" w:hAnsi="Cambria"/>
                <w:color w:val="000000"/>
              </w:rPr>
              <w:t xml:space="preserve">Estação </w:t>
            </w:r>
            <w:r w:rsidR="005A7C46">
              <w:rPr>
                <w:rFonts w:ascii="Cambria" w:eastAsia="Times New Roman" w:hAnsi="Cambria"/>
                <w:color w:val="000000"/>
              </w:rPr>
              <w:t>Meteorológica</w:t>
            </w:r>
          </w:p>
        </w:tc>
        <w:tc>
          <w:tcPr>
            <w:tcW w:w="2380" w:type="dxa"/>
            <w:noWrap/>
            <w:vAlign w:val="center"/>
          </w:tcPr>
          <w:p w14:paraId="4044E313" w14:textId="4E95DFC0" w:rsidR="00F97F56" w:rsidRPr="00397189" w:rsidRDefault="00BF17CF" w:rsidP="009F17A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9</w:t>
            </w:r>
            <w:r w:rsidR="00F97F56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0</w:t>
            </w:r>
            <w:r w:rsidR="009F17A2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0</w:t>
            </w:r>
            <w:r w:rsidR="00F97F56" w:rsidRPr="00397189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 xml:space="preserve"> / </w:t>
            </w:r>
            <w:r w:rsidR="00973BF8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9:</w:t>
            </w:r>
            <w:r w:rsidR="00B07B8F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3</w:t>
            </w:r>
            <w:r w:rsidR="009F17A2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973BF8" w:rsidRPr="00A21A2B" w14:paraId="748028C7" w14:textId="77777777" w:rsidTr="009F17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" w:type="dxa"/>
            <w:noWrap/>
            <w:vAlign w:val="center"/>
          </w:tcPr>
          <w:p w14:paraId="525B97CE" w14:textId="73A954CC" w:rsidR="00973BF8" w:rsidRDefault="00973BF8" w:rsidP="009F17A2">
            <w:pPr>
              <w:spacing w:after="0"/>
              <w:jc w:val="center"/>
              <w:rPr>
                <w:rFonts w:ascii="Cambria" w:eastAsia="Times New Roman" w:hAnsi="Cambria"/>
                <w:color w:val="000000"/>
                <w:lang w:val="en-US"/>
              </w:rPr>
            </w:pPr>
            <w:r>
              <w:rPr>
                <w:rFonts w:ascii="Cambria" w:eastAsia="Times New Roman" w:hAnsi="Cambria"/>
                <w:color w:val="000000"/>
                <w:lang w:val="en-US"/>
              </w:rPr>
              <w:t>3</w:t>
            </w:r>
          </w:p>
        </w:tc>
        <w:tc>
          <w:tcPr>
            <w:tcW w:w="2380" w:type="dxa"/>
            <w:noWrap/>
            <w:vAlign w:val="center"/>
          </w:tcPr>
          <w:p w14:paraId="1EDB88E3" w14:textId="290FC46D" w:rsidR="009F17A2" w:rsidRPr="005E725A" w:rsidRDefault="005A7C46" w:rsidP="009F17A2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color w:val="000000" w:themeColor="text1"/>
              </w:rPr>
            </w:pPr>
            <w:r>
              <w:rPr>
                <w:rFonts w:ascii="Cambria" w:eastAsia="Times New Roman" w:hAnsi="Cambria"/>
                <w:color w:val="000000" w:themeColor="text1"/>
              </w:rPr>
              <w:t>Tiago Correia</w:t>
            </w:r>
          </w:p>
        </w:tc>
        <w:tc>
          <w:tcPr>
            <w:tcW w:w="4360" w:type="dxa"/>
            <w:noWrap/>
            <w:vAlign w:val="center"/>
          </w:tcPr>
          <w:p w14:paraId="671F3824" w14:textId="3E6E6AA8" w:rsidR="00973BF8" w:rsidRDefault="005A7C46" w:rsidP="009F17A2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color w:val="000000"/>
              </w:rPr>
            </w:pPr>
            <w:r>
              <w:rPr>
                <w:rFonts w:ascii="Cambria" w:eastAsia="Times New Roman" w:hAnsi="Cambria"/>
                <w:color w:val="000000"/>
              </w:rPr>
              <w:t>Rua Inteligente</w:t>
            </w:r>
          </w:p>
        </w:tc>
        <w:tc>
          <w:tcPr>
            <w:tcW w:w="2380" w:type="dxa"/>
            <w:noWrap/>
            <w:vAlign w:val="center"/>
          </w:tcPr>
          <w:p w14:paraId="33B9A874" w14:textId="431DDE7D" w:rsidR="00973BF8" w:rsidRPr="00397189" w:rsidRDefault="009F17A2" w:rsidP="009F17A2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9</w:t>
            </w:r>
            <w:r w:rsidR="00973BF8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:</w:t>
            </w:r>
            <w:r w:rsidR="00BF17CF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3</w:t>
            </w:r>
            <w:r w:rsidR="00973BF8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 xml:space="preserve">0 / </w:t>
            </w:r>
            <w:r w:rsidR="00BF17CF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10</w:t>
            </w:r>
            <w:r w:rsidR="00973BF8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:</w:t>
            </w:r>
            <w:r w:rsidR="00BF17CF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0</w:t>
            </w:r>
            <w:r w:rsidR="00973BF8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973BF8" w:rsidRPr="00A21A2B" w14:paraId="0D871257" w14:textId="77777777" w:rsidTr="009F17A2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" w:type="dxa"/>
            <w:noWrap/>
            <w:vAlign w:val="center"/>
          </w:tcPr>
          <w:p w14:paraId="1C4B651C" w14:textId="11D74357" w:rsidR="00973BF8" w:rsidRDefault="00973BF8" w:rsidP="009F17A2">
            <w:pPr>
              <w:spacing w:after="0"/>
              <w:jc w:val="center"/>
              <w:rPr>
                <w:rFonts w:ascii="Cambria" w:eastAsia="Times New Roman" w:hAnsi="Cambria"/>
                <w:color w:val="000000"/>
                <w:lang w:val="en-US"/>
              </w:rPr>
            </w:pPr>
            <w:r>
              <w:rPr>
                <w:rFonts w:ascii="Cambria" w:eastAsia="Times New Roman" w:hAnsi="Cambria"/>
                <w:color w:val="000000"/>
                <w:lang w:val="en-US"/>
              </w:rPr>
              <w:t>4</w:t>
            </w:r>
          </w:p>
        </w:tc>
        <w:tc>
          <w:tcPr>
            <w:tcW w:w="2380" w:type="dxa"/>
            <w:noWrap/>
            <w:vAlign w:val="center"/>
          </w:tcPr>
          <w:p w14:paraId="13729E98" w14:textId="3867E4CE" w:rsidR="00973BF8" w:rsidRDefault="005A7C46" w:rsidP="009F17A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color w:val="000000" w:themeColor="text1"/>
                <w:lang w:val="en-US"/>
              </w:rPr>
            </w:pPr>
            <w:r w:rsidRPr="005A7C46">
              <w:rPr>
                <w:rFonts w:ascii="Cambria" w:eastAsia="Times New Roman" w:hAnsi="Cambria"/>
                <w:color w:val="000000" w:themeColor="text1"/>
              </w:rPr>
              <w:t>Dinis</w:t>
            </w:r>
            <w:r>
              <w:rPr>
                <w:rFonts w:ascii="Cambria" w:eastAsia="Times New Roman" w:hAnsi="Cambria"/>
                <w:color w:val="000000" w:themeColor="text1"/>
                <w:lang w:val="en-US"/>
              </w:rPr>
              <w:t xml:space="preserve"> Germano</w:t>
            </w:r>
          </w:p>
        </w:tc>
        <w:tc>
          <w:tcPr>
            <w:tcW w:w="4360" w:type="dxa"/>
            <w:noWrap/>
            <w:vAlign w:val="center"/>
          </w:tcPr>
          <w:p w14:paraId="2F3AE245" w14:textId="4A915A0D" w:rsidR="00973BF8" w:rsidRDefault="005A7C46" w:rsidP="009F17A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color w:val="000000"/>
              </w:rPr>
            </w:pPr>
            <w:r>
              <w:rPr>
                <w:rFonts w:ascii="Cambria" w:eastAsia="Times New Roman" w:hAnsi="Cambria"/>
                <w:color w:val="000000"/>
              </w:rPr>
              <w:t>Carro Autónomo</w:t>
            </w:r>
          </w:p>
        </w:tc>
        <w:tc>
          <w:tcPr>
            <w:tcW w:w="2380" w:type="dxa"/>
            <w:noWrap/>
            <w:vAlign w:val="center"/>
          </w:tcPr>
          <w:p w14:paraId="01073BA0" w14:textId="0734D5DB" w:rsidR="00973BF8" w:rsidRPr="00397189" w:rsidRDefault="00BF17CF" w:rsidP="009F17A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10</w:t>
            </w:r>
            <w:r w:rsidR="00973BF8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1</w:t>
            </w:r>
            <w:r w:rsidR="009F17A2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0</w:t>
            </w:r>
            <w:r w:rsidR="00973BF8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 xml:space="preserve"> / 1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0</w:t>
            </w:r>
            <w:r w:rsidR="00973BF8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4</w:t>
            </w:r>
            <w:r w:rsidR="009F17A2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973BF8" w:rsidRPr="00A21A2B" w14:paraId="0DCC32E2" w14:textId="77777777" w:rsidTr="009F17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" w:type="dxa"/>
            <w:noWrap/>
            <w:vAlign w:val="center"/>
          </w:tcPr>
          <w:p w14:paraId="64472C60" w14:textId="6DC8C431" w:rsidR="00973BF8" w:rsidRDefault="00973BF8" w:rsidP="009F17A2">
            <w:pPr>
              <w:spacing w:after="0"/>
              <w:jc w:val="center"/>
              <w:rPr>
                <w:rFonts w:ascii="Cambria" w:eastAsia="Times New Roman" w:hAnsi="Cambria"/>
                <w:color w:val="000000"/>
                <w:lang w:val="en-US"/>
              </w:rPr>
            </w:pPr>
            <w:r>
              <w:rPr>
                <w:rFonts w:ascii="Cambria" w:eastAsia="Times New Roman" w:hAnsi="Cambria"/>
                <w:color w:val="000000"/>
                <w:lang w:val="en-US"/>
              </w:rPr>
              <w:t>5</w:t>
            </w:r>
          </w:p>
        </w:tc>
        <w:tc>
          <w:tcPr>
            <w:tcW w:w="2380" w:type="dxa"/>
            <w:noWrap/>
            <w:vAlign w:val="center"/>
          </w:tcPr>
          <w:p w14:paraId="197E4BD3" w14:textId="04259EDD" w:rsidR="009F17A2" w:rsidRPr="009F17A2" w:rsidRDefault="005A7C46" w:rsidP="009F17A2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color w:val="000000" w:themeColor="text1"/>
              </w:rPr>
            </w:pPr>
            <w:r>
              <w:rPr>
                <w:rFonts w:ascii="Cambria" w:eastAsia="Times New Roman" w:hAnsi="Cambria"/>
                <w:color w:val="000000" w:themeColor="text1"/>
              </w:rPr>
              <w:t>Tiago Cruz</w:t>
            </w:r>
          </w:p>
        </w:tc>
        <w:tc>
          <w:tcPr>
            <w:tcW w:w="4360" w:type="dxa"/>
            <w:noWrap/>
            <w:vAlign w:val="center"/>
          </w:tcPr>
          <w:p w14:paraId="1D2F952D" w14:textId="41AFA0EF" w:rsidR="00973BF8" w:rsidRDefault="005A7C46" w:rsidP="009F17A2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color w:val="000000"/>
              </w:rPr>
            </w:pPr>
            <w:proofErr w:type="gramStart"/>
            <w:r>
              <w:rPr>
                <w:rFonts w:ascii="Cambria" w:eastAsia="Times New Roman" w:hAnsi="Cambria"/>
                <w:color w:val="000000"/>
              </w:rPr>
              <w:t>Estufa Automática</w:t>
            </w:r>
            <w:proofErr w:type="gramEnd"/>
          </w:p>
        </w:tc>
        <w:tc>
          <w:tcPr>
            <w:tcW w:w="2380" w:type="dxa"/>
            <w:noWrap/>
            <w:vAlign w:val="center"/>
          </w:tcPr>
          <w:p w14:paraId="457AA9AD" w14:textId="11FB9E2B" w:rsidR="00973BF8" w:rsidRPr="00397189" w:rsidRDefault="00973BF8" w:rsidP="009F17A2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1</w:t>
            </w:r>
            <w:r w:rsidR="00BF17CF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:</w:t>
            </w:r>
            <w:r w:rsidR="00BF17CF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4</w:t>
            </w:r>
            <w:r w:rsidR="009F17A2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 xml:space="preserve"> / 1</w:t>
            </w:r>
            <w:r w:rsidR="00BF17CF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:</w:t>
            </w:r>
            <w:r w:rsidR="00BF17CF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973BF8" w:rsidRPr="00A21A2B" w14:paraId="713A7BCA" w14:textId="77777777" w:rsidTr="009F17A2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" w:type="dxa"/>
            <w:noWrap/>
            <w:vAlign w:val="center"/>
          </w:tcPr>
          <w:p w14:paraId="056DC7F2" w14:textId="6BABF2EF" w:rsidR="00973BF8" w:rsidRDefault="00973BF8" w:rsidP="009F17A2">
            <w:pPr>
              <w:spacing w:after="0"/>
              <w:jc w:val="center"/>
              <w:rPr>
                <w:rFonts w:ascii="Cambria" w:eastAsia="Times New Roman" w:hAnsi="Cambria"/>
                <w:color w:val="000000"/>
                <w:lang w:val="en-US"/>
              </w:rPr>
            </w:pPr>
            <w:r>
              <w:rPr>
                <w:rFonts w:ascii="Cambria" w:eastAsia="Times New Roman" w:hAnsi="Cambria"/>
                <w:color w:val="000000"/>
                <w:lang w:val="en-US"/>
              </w:rPr>
              <w:t>6</w:t>
            </w:r>
          </w:p>
        </w:tc>
        <w:tc>
          <w:tcPr>
            <w:tcW w:w="2380" w:type="dxa"/>
            <w:noWrap/>
            <w:vAlign w:val="center"/>
          </w:tcPr>
          <w:p w14:paraId="5F9C3E0B" w14:textId="07B7E447" w:rsidR="009F17A2" w:rsidRPr="005E725A" w:rsidRDefault="005A7C46" w:rsidP="009F17A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color w:val="000000" w:themeColor="text1"/>
              </w:rPr>
            </w:pPr>
            <w:proofErr w:type="spellStart"/>
            <w:r>
              <w:rPr>
                <w:rFonts w:ascii="Cambria" w:eastAsia="Times New Roman" w:hAnsi="Cambria"/>
                <w:color w:val="000000" w:themeColor="text1"/>
              </w:rPr>
              <w:t>Welitom</w:t>
            </w:r>
            <w:proofErr w:type="spellEnd"/>
            <w:r>
              <w:rPr>
                <w:rFonts w:ascii="Cambria" w:eastAsia="Times New Roman" w:hAnsi="Cambria"/>
                <w:color w:val="000000" w:themeColor="text1"/>
              </w:rPr>
              <w:t xml:space="preserve"> Cataluna</w:t>
            </w:r>
          </w:p>
        </w:tc>
        <w:tc>
          <w:tcPr>
            <w:tcW w:w="4360" w:type="dxa"/>
            <w:noWrap/>
            <w:vAlign w:val="center"/>
          </w:tcPr>
          <w:p w14:paraId="08050F81" w14:textId="26F9C391" w:rsidR="00973BF8" w:rsidRDefault="005A7C46" w:rsidP="009F17A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color w:val="000000"/>
              </w:rPr>
            </w:pPr>
            <w:r>
              <w:rPr>
                <w:rFonts w:ascii="Cambria" w:eastAsia="Times New Roman" w:hAnsi="Cambria"/>
                <w:color w:val="000000"/>
              </w:rPr>
              <w:t>Campo Futebol Inteligente</w:t>
            </w:r>
          </w:p>
        </w:tc>
        <w:tc>
          <w:tcPr>
            <w:tcW w:w="2380" w:type="dxa"/>
            <w:noWrap/>
            <w:vAlign w:val="center"/>
          </w:tcPr>
          <w:p w14:paraId="453083BB" w14:textId="4BC4241F" w:rsidR="00973BF8" w:rsidRPr="00397189" w:rsidRDefault="009F17A2" w:rsidP="009F17A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1</w:t>
            </w:r>
            <w:r w:rsidR="00BF17CF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:</w:t>
            </w:r>
            <w:r w:rsidR="00BF17CF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0 / 1</w:t>
            </w:r>
            <w:r w:rsidR="00BF17CF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:</w:t>
            </w:r>
            <w:r w:rsidR="00BF17CF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973BF8" w:rsidRPr="00A21A2B" w14:paraId="78C0E716" w14:textId="77777777" w:rsidTr="009F17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" w:type="dxa"/>
            <w:noWrap/>
            <w:vAlign w:val="center"/>
          </w:tcPr>
          <w:p w14:paraId="554CCD49" w14:textId="1B6E29DC" w:rsidR="00973BF8" w:rsidRDefault="00973BF8" w:rsidP="009F17A2">
            <w:pPr>
              <w:spacing w:after="0"/>
              <w:jc w:val="center"/>
              <w:rPr>
                <w:rFonts w:ascii="Cambria" w:eastAsia="Times New Roman" w:hAnsi="Cambria"/>
                <w:color w:val="000000"/>
                <w:lang w:val="en-US"/>
              </w:rPr>
            </w:pPr>
            <w:r>
              <w:rPr>
                <w:rFonts w:ascii="Cambria" w:eastAsia="Times New Roman" w:hAnsi="Cambria"/>
                <w:color w:val="000000"/>
                <w:lang w:val="en-US"/>
              </w:rPr>
              <w:t>7</w:t>
            </w:r>
          </w:p>
        </w:tc>
        <w:tc>
          <w:tcPr>
            <w:tcW w:w="2380" w:type="dxa"/>
            <w:noWrap/>
            <w:vAlign w:val="center"/>
          </w:tcPr>
          <w:p w14:paraId="7E6C5F01" w14:textId="6B46CC02" w:rsidR="009F17A2" w:rsidRPr="009F17A2" w:rsidRDefault="005A7C46" w:rsidP="009F17A2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color w:val="000000" w:themeColor="text1"/>
              </w:rPr>
            </w:pPr>
            <w:r>
              <w:rPr>
                <w:rFonts w:ascii="Cambria" w:eastAsia="Times New Roman" w:hAnsi="Cambria"/>
                <w:color w:val="000000" w:themeColor="text1"/>
              </w:rPr>
              <w:t>Guilherme Pereira</w:t>
            </w:r>
          </w:p>
        </w:tc>
        <w:tc>
          <w:tcPr>
            <w:tcW w:w="4360" w:type="dxa"/>
            <w:noWrap/>
            <w:vAlign w:val="center"/>
          </w:tcPr>
          <w:p w14:paraId="1E85A260" w14:textId="758C5AC3" w:rsidR="00973BF8" w:rsidRDefault="005A7C46" w:rsidP="009F17A2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color w:val="000000"/>
              </w:rPr>
            </w:pPr>
            <w:r>
              <w:rPr>
                <w:rFonts w:ascii="Cambria" w:eastAsia="Times New Roman" w:hAnsi="Cambria"/>
                <w:color w:val="000000"/>
              </w:rPr>
              <w:t>Gerador Energia</w:t>
            </w:r>
          </w:p>
        </w:tc>
        <w:tc>
          <w:tcPr>
            <w:tcW w:w="2380" w:type="dxa"/>
            <w:noWrap/>
            <w:vAlign w:val="center"/>
          </w:tcPr>
          <w:p w14:paraId="07B2FDD7" w14:textId="4CF42BE2" w:rsidR="00973BF8" w:rsidRPr="00397189" w:rsidRDefault="009F17A2" w:rsidP="009F17A2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1</w:t>
            </w:r>
            <w:r w:rsidR="00BF17CF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:</w:t>
            </w:r>
            <w:r w:rsidR="00BF17CF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0 / 12:</w:t>
            </w:r>
            <w:r w:rsidR="00BF17CF"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11260" w:rsidRPr="00A21A2B" w14:paraId="1A9A7F36" w14:textId="77777777" w:rsidTr="009F17A2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" w:type="dxa"/>
            <w:noWrap/>
            <w:vAlign w:val="center"/>
          </w:tcPr>
          <w:p w14:paraId="08D222E7" w14:textId="340EFD28" w:rsidR="00F11260" w:rsidRDefault="00F11260" w:rsidP="009F17A2">
            <w:pPr>
              <w:spacing w:after="0"/>
              <w:jc w:val="center"/>
              <w:rPr>
                <w:rFonts w:ascii="Cambria" w:eastAsia="Times New Roman" w:hAnsi="Cambria"/>
                <w:color w:val="000000"/>
                <w:lang w:val="en-US"/>
              </w:rPr>
            </w:pPr>
            <w:r>
              <w:rPr>
                <w:rFonts w:ascii="Cambria" w:eastAsia="Times New Roman" w:hAnsi="Cambria"/>
                <w:color w:val="000000"/>
                <w:lang w:val="en-US"/>
              </w:rPr>
              <w:t>8</w:t>
            </w:r>
          </w:p>
        </w:tc>
        <w:tc>
          <w:tcPr>
            <w:tcW w:w="2380" w:type="dxa"/>
            <w:noWrap/>
            <w:vAlign w:val="center"/>
          </w:tcPr>
          <w:p w14:paraId="7D3EFD45" w14:textId="77777777" w:rsidR="00F11260" w:rsidRDefault="00F11260" w:rsidP="009F17A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color w:val="000000" w:themeColor="text1"/>
              </w:rPr>
            </w:pPr>
            <w:r>
              <w:rPr>
                <w:rFonts w:ascii="Cambria" w:eastAsia="Times New Roman" w:hAnsi="Cambria"/>
                <w:color w:val="000000" w:themeColor="text1"/>
              </w:rPr>
              <w:t>Hugo Batista</w:t>
            </w:r>
          </w:p>
          <w:p w14:paraId="0091AE05" w14:textId="0E25E255" w:rsidR="00F11260" w:rsidRDefault="00F11260" w:rsidP="009F17A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color w:val="000000" w:themeColor="text1"/>
              </w:rPr>
            </w:pPr>
            <w:r>
              <w:rPr>
                <w:rFonts w:ascii="Cambria" w:eastAsia="Times New Roman" w:hAnsi="Cambria"/>
                <w:color w:val="000000" w:themeColor="text1"/>
              </w:rPr>
              <w:t>Lucas Damião</w:t>
            </w:r>
          </w:p>
        </w:tc>
        <w:tc>
          <w:tcPr>
            <w:tcW w:w="4360" w:type="dxa"/>
            <w:noWrap/>
            <w:vAlign w:val="center"/>
          </w:tcPr>
          <w:p w14:paraId="6FCDAED6" w14:textId="1B913F11" w:rsidR="00F11260" w:rsidRDefault="00F11260" w:rsidP="009F17A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color w:val="000000"/>
              </w:rPr>
            </w:pPr>
            <w:r>
              <w:rPr>
                <w:rFonts w:ascii="Cambria" w:eastAsia="Times New Roman" w:hAnsi="Cambria"/>
                <w:color w:val="000000"/>
              </w:rPr>
              <w:t>Casa Inteligente</w:t>
            </w:r>
          </w:p>
        </w:tc>
        <w:tc>
          <w:tcPr>
            <w:tcW w:w="2380" w:type="dxa"/>
            <w:noWrap/>
            <w:vAlign w:val="center"/>
          </w:tcPr>
          <w:p w14:paraId="40B92A59" w14:textId="6711350F" w:rsidR="00F11260" w:rsidRDefault="00F11260" w:rsidP="009F17A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/>
                <w:b/>
                <w:bCs/>
                <w:color w:val="000000"/>
                <w:sz w:val="24"/>
                <w:szCs w:val="24"/>
              </w:rPr>
              <w:t>12:10 / 12:40</w:t>
            </w:r>
          </w:p>
        </w:tc>
      </w:tr>
    </w:tbl>
    <w:p w14:paraId="738A074B" w14:textId="76A1A9E0" w:rsidR="00BD1058" w:rsidRDefault="00BD1058" w:rsidP="00F707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color w:val="002060"/>
          <w:spacing w:val="-1"/>
          <w:sz w:val="24"/>
          <w:szCs w:val="24"/>
        </w:rPr>
      </w:pPr>
    </w:p>
    <w:p w14:paraId="0935FE45" w14:textId="2AED9806" w:rsidR="00BD1058" w:rsidRDefault="00BD1058" w:rsidP="00F707D1">
      <w:pPr>
        <w:spacing w:after="0" w:line="240" w:lineRule="auto"/>
        <w:jc w:val="center"/>
        <w:rPr>
          <w:rFonts w:asciiTheme="minorHAnsi" w:hAnsiTheme="minorHAnsi" w:cstheme="minorHAnsi"/>
          <w:b/>
          <w:bCs/>
          <w:color w:val="002060"/>
          <w:spacing w:val="-1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2060"/>
          <w:spacing w:val="-1"/>
          <w:sz w:val="32"/>
          <w:szCs w:val="32"/>
        </w:rPr>
        <w:t>Júri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6524"/>
        <w:gridCol w:w="3105"/>
      </w:tblGrid>
      <w:tr w:rsidR="00F707D1" w:rsidRPr="00F707D1" w14:paraId="517E2D03" w14:textId="77777777" w:rsidTr="00973BF8">
        <w:tc>
          <w:tcPr>
            <w:tcW w:w="6524" w:type="dxa"/>
            <w:shd w:val="clear" w:color="auto" w:fill="8DB3E2" w:themeFill="text2" w:themeFillTint="66"/>
          </w:tcPr>
          <w:p w14:paraId="4CAFCA22" w14:textId="5B339FA6" w:rsidR="00BD1058" w:rsidRPr="00F707D1" w:rsidRDefault="00BD1058" w:rsidP="00F707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FFFFFF"/>
                <w:sz w:val="28"/>
                <w:szCs w:val="28"/>
              </w:rPr>
            </w:pPr>
            <w:r w:rsidRPr="00F707D1">
              <w:rPr>
                <w:rFonts w:ascii="Cambria" w:eastAsia="Times New Roman" w:hAnsi="Cambria"/>
                <w:b/>
                <w:bCs/>
                <w:color w:val="FFFFFF"/>
                <w:sz w:val="28"/>
                <w:szCs w:val="28"/>
              </w:rPr>
              <w:t>Composição</w:t>
            </w:r>
          </w:p>
        </w:tc>
        <w:tc>
          <w:tcPr>
            <w:tcW w:w="3105" w:type="dxa"/>
            <w:shd w:val="clear" w:color="auto" w:fill="8DB3E2" w:themeFill="text2" w:themeFillTint="66"/>
          </w:tcPr>
          <w:p w14:paraId="0EEA6700" w14:textId="509CBC04" w:rsidR="00BD1058" w:rsidRPr="00F707D1" w:rsidRDefault="00BD1058" w:rsidP="00F707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FFFFFF"/>
                <w:sz w:val="28"/>
                <w:szCs w:val="28"/>
              </w:rPr>
            </w:pPr>
            <w:r w:rsidRPr="00F707D1">
              <w:rPr>
                <w:rFonts w:ascii="Cambria" w:eastAsia="Times New Roman" w:hAnsi="Cambria"/>
                <w:b/>
                <w:bCs/>
                <w:color w:val="FFFFFF"/>
                <w:sz w:val="28"/>
                <w:szCs w:val="28"/>
              </w:rPr>
              <w:t>Nome</w:t>
            </w:r>
          </w:p>
        </w:tc>
      </w:tr>
      <w:tr w:rsidR="00BD1058" w14:paraId="4BD5EB65" w14:textId="77777777" w:rsidTr="00973BF8">
        <w:tc>
          <w:tcPr>
            <w:tcW w:w="6524" w:type="dxa"/>
          </w:tcPr>
          <w:p w14:paraId="7091A6E6" w14:textId="727CC38B" w:rsidR="00BD1058" w:rsidRDefault="00BD1058" w:rsidP="00BD1058">
            <w:pPr>
              <w:widowControl w:val="0"/>
              <w:autoSpaceDE w:val="0"/>
              <w:autoSpaceDN w:val="0"/>
              <w:adjustRightInd w:val="0"/>
              <w:spacing w:before="113"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pacing w:val="-1"/>
                <w:sz w:val="32"/>
                <w:szCs w:val="32"/>
              </w:rPr>
            </w:pPr>
            <w:r>
              <w:t>O Diretor do Agrupamento de Escolas (ou em quem este delegar funções), que preside</w:t>
            </w:r>
          </w:p>
        </w:tc>
        <w:tc>
          <w:tcPr>
            <w:tcW w:w="3105" w:type="dxa"/>
          </w:tcPr>
          <w:p w14:paraId="1EBCCB74" w14:textId="28DA8393" w:rsidR="00BD1058" w:rsidRPr="00F707D1" w:rsidRDefault="005A7C46" w:rsidP="00BD1058">
            <w:pPr>
              <w:widowControl w:val="0"/>
              <w:autoSpaceDE w:val="0"/>
              <w:autoSpaceDN w:val="0"/>
              <w:adjustRightInd w:val="0"/>
              <w:spacing w:before="113"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pacing w:val="-1"/>
                <w:sz w:val="28"/>
                <w:szCs w:val="28"/>
              </w:rPr>
            </w:pPr>
            <w:r>
              <w:rPr>
                <w:b/>
              </w:rPr>
              <w:t>Justino Correia</w:t>
            </w:r>
          </w:p>
        </w:tc>
      </w:tr>
      <w:tr w:rsidR="00BD1058" w14:paraId="704F1053" w14:textId="77777777" w:rsidTr="00973BF8">
        <w:tc>
          <w:tcPr>
            <w:tcW w:w="6524" w:type="dxa"/>
          </w:tcPr>
          <w:p w14:paraId="68B45BC1" w14:textId="097CEF82" w:rsidR="00BD1058" w:rsidRDefault="00F707D1" w:rsidP="00BD1058">
            <w:pPr>
              <w:widowControl w:val="0"/>
              <w:autoSpaceDE w:val="0"/>
              <w:autoSpaceDN w:val="0"/>
              <w:adjustRightInd w:val="0"/>
              <w:spacing w:before="113"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pacing w:val="-1"/>
                <w:sz w:val="32"/>
                <w:szCs w:val="32"/>
              </w:rPr>
            </w:pPr>
            <w:r>
              <w:t>O Coordenador de Curso / Professor Orientador da PAP</w:t>
            </w:r>
          </w:p>
        </w:tc>
        <w:tc>
          <w:tcPr>
            <w:tcW w:w="3105" w:type="dxa"/>
          </w:tcPr>
          <w:p w14:paraId="6A30E1B0" w14:textId="49FB1132" w:rsidR="00BD1058" w:rsidRPr="00F707D1" w:rsidRDefault="005A7C46" w:rsidP="00BD1058">
            <w:pPr>
              <w:widowControl w:val="0"/>
              <w:autoSpaceDE w:val="0"/>
              <w:autoSpaceDN w:val="0"/>
              <w:adjustRightInd w:val="0"/>
              <w:spacing w:before="113"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pacing w:val="-1"/>
                <w:sz w:val="28"/>
                <w:szCs w:val="28"/>
              </w:rPr>
            </w:pPr>
            <w:r>
              <w:rPr>
                <w:b/>
              </w:rPr>
              <w:t>João Faria</w:t>
            </w:r>
          </w:p>
        </w:tc>
      </w:tr>
      <w:tr w:rsidR="00BD1058" w14:paraId="57323A80" w14:textId="77777777" w:rsidTr="00973BF8">
        <w:tc>
          <w:tcPr>
            <w:tcW w:w="6524" w:type="dxa"/>
          </w:tcPr>
          <w:p w14:paraId="243235DE" w14:textId="22DE7CEA" w:rsidR="00BD1058" w:rsidRDefault="00F707D1" w:rsidP="00BD1058">
            <w:pPr>
              <w:widowControl w:val="0"/>
              <w:autoSpaceDE w:val="0"/>
              <w:autoSpaceDN w:val="0"/>
              <w:adjustRightInd w:val="0"/>
              <w:spacing w:before="113"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pacing w:val="-1"/>
                <w:sz w:val="32"/>
                <w:szCs w:val="32"/>
              </w:rPr>
            </w:pPr>
            <w:r>
              <w:t>Uma personalidade de reconhecido mérito na área da formação profissional ou dos setores de atividades afins ao curso</w:t>
            </w:r>
          </w:p>
        </w:tc>
        <w:tc>
          <w:tcPr>
            <w:tcW w:w="3105" w:type="dxa"/>
          </w:tcPr>
          <w:p w14:paraId="354946E9" w14:textId="228857B0" w:rsidR="00BD1058" w:rsidRPr="00F707D1" w:rsidRDefault="00723E08" w:rsidP="00BD1058">
            <w:pPr>
              <w:widowControl w:val="0"/>
              <w:autoSpaceDE w:val="0"/>
              <w:autoSpaceDN w:val="0"/>
              <w:adjustRightInd w:val="0"/>
              <w:spacing w:before="113"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pacing w:val="-1"/>
                <w:sz w:val="28"/>
                <w:szCs w:val="28"/>
              </w:rPr>
            </w:pPr>
            <w:r>
              <w:rPr>
                <w:b/>
              </w:rPr>
              <w:t>Fernando Oliveira</w:t>
            </w:r>
          </w:p>
        </w:tc>
      </w:tr>
      <w:tr w:rsidR="00BD1058" w14:paraId="0EB29DB9" w14:textId="77777777" w:rsidTr="00973BF8">
        <w:tc>
          <w:tcPr>
            <w:tcW w:w="6524" w:type="dxa"/>
          </w:tcPr>
          <w:p w14:paraId="3CFB22E2" w14:textId="3AB5FB76" w:rsidR="00BD1058" w:rsidRDefault="00F707D1" w:rsidP="00BD1058">
            <w:pPr>
              <w:widowControl w:val="0"/>
              <w:autoSpaceDE w:val="0"/>
              <w:autoSpaceDN w:val="0"/>
              <w:adjustRightInd w:val="0"/>
              <w:spacing w:before="113"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pacing w:val="-1"/>
                <w:sz w:val="32"/>
                <w:szCs w:val="32"/>
              </w:rPr>
            </w:pPr>
            <w:r>
              <w:t>Um representante das associações empresariais ou das empresas de setores afins ao curso</w:t>
            </w:r>
          </w:p>
        </w:tc>
        <w:tc>
          <w:tcPr>
            <w:tcW w:w="3105" w:type="dxa"/>
          </w:tcPr>
          <w:p w14:paraId="0975FE8A" w14:textId="7011672A" w:rsidR="00BD1058" w:rsidRPr="00F707D1" w:rsidRDefault="00B07B8F" w:rsidP="00BD1058">
            <w:pPr>
              <w:widowControl w:val="0"/>
              <w:autoSpaceDE w:val="0"/>
              <w:autoSpaceDN w:val="0"/>
              <w:adjustRightInd w:val="0"/>
              <w:spacing w:before="113"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pacing w:val="-1"/>
                <w:sz w:val="28"/>
                <w:szCs w:val="28"/>
              </w:rPr>
            </w:pPr>
            <w:r>
              <w:rPr>
                <w:b/>
              </w:rPr>
              <w:t>António Romba Raposo</w:t>
            </w:r>
            <w:r w:rsidR="00723E08" w:rsidRPr="00723E08">
              <w:rPr>
                <w:b/>
              </w:rPr>
              <w:t xml:space="preserve"> – E-REDES</w:t>
            </w:r>
          </w:p>
        </w:tc>
      </w:tr>
    </w:tbl>
    <w:p w14:paraId="0EB831ED" w14:textId="77777777" w:rsidR="000E10CD" w:rsidRDefault="000E10CD" w:rsidP="00BD1058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32"/>
          <w:szCs w:val="32"/>
          <w:lang w:eastAsia="pt-PT"/>
        </w:rPr>
      </w:pPr>
    </w:p>
    <w:p w14:paraId="058BB756" w14:textId="242A17D5" w:rsidR="000E10CD" w:rsidRDefault="00723E08" w:rsidP="000E10CD">
      <w:pPr>
        <w:spacing w:after="0" w:line="240" w:lineRule="auto"/>
        <w:jc w:val="right"/>
        <w:rPr>
          <w:rFonts w:asciiTheme="minorHAnsi" w:eastAsia="Times New Roman" w:hAnsiTheme="minorHAnsi" w:cstheme="minorHAnsi"/>
          <w:color w:val="000000"/>
          <w:lang w:eastAsia="pt-PT"/>
        </w:rPr>
      </w:pPr>
      <w:r>
        <w:rPr>
          <w:rFonts w:asciiTheme="minorHAnsi" w:eastAsia="Times New Roman" w:hAnsiTheme="minorHAnsi" w:cstheme="minorHAnsi"/>
          <w:color w:val="000000"/>
          <w:lang w:eastAsia="pt-PT"/>
        </w:rPr>
        <w:t>O</w:t>
      </w:r>
      <w:r w:rsidR="000E10CD" w:rsidRPr="000E10CD">
        <w:rPr>
          <w:rFonts w:asciiTheme="minorHAnsi" w:eastAsia="Times New Roman" w:hAnsiTheme="minorHAnsi" w:cstheme="minorHAnsi"/>
          <w:color w:val="000000"/>
          <w:lang w:eastAsia="pt-PT"/>
        </w:rPr>
        <w:t xml:space="preserve"> Coordenador de Curso</w:t>
      </w:r>
    </w:p>
    <w:p w14:paraId="5DF03AB2" w14:textId="63945A13" w:rsidR="000E10CD" w:rsidRPr="000E10CD" w:rsidRDefault="00723E08" w:rsidP="000E10CD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bCs/>
          <w:i/>
          <w:iCs/>
          <w:color w:val="000000"/>
          <w:lang w:eastAsia="pt-PT"/>
        </w:rPr>
      </w:pPr>
      <w:r>
        <w:rPr>
          <w:rFonts w:asciiTheme="minorHAnsi" w:eastAsia="Times New Roman" w:hAnsiTheme="minorHAnsi" w:cstheme="minorHAnsi"/>
          <w:b/>
          <w:bCs/>
          <w:i/>
          <w:iCs/>
          <w:color w:val="000000"/>
          <w:lang w:eastAsia="pt-PT"/>
        </w:rPr>
        <w:t>Justino Correia</w:t>
      </w:r>
    </w:p>
    <w:sectPr w:rsidR="000E10CD" w:rsidRPr="000E10CD" w:rsidSect="007D46D4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567" w:right="707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E600C1" w14:textId="77777777" w:rsidR="00392017" w:rsidRDefault="00392017" w:rsidP="00D600F8">
      <w:pPr>
        <w:spacing w:after="0" w:line="240" w:lineRule="auto"/>
      </w:pPr>
      <w:r>
        <w:separator/>
      </w:r>
    </w:p>
  </w:endnote>
  <w:endnote w:type="continuationSeparator" w:id="0">
    <w:p w14:paraId="6D039E5C" w14:textId="77777777" w:rsidR="00392017" w:rsidRDefault="00392017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1AB438" w14:textId="77777777" w:rsidR="00DB03E3" w:rsidRPr="00C32A0F" w:rsidRDefault="00000000" w:rsidP="00DB03E3">
    <w:pPr>
      <w:pBdr>
        <w:top w:val="double" w:sz="4" w:space="1" w:color="auto"/>
      </w:pBdr>
      <w:jc w:val="right"/>
      <w:rPr>
        <w:sz w:val="18"/>
        <w:szCs w:val="18"/>
      </w:rPr>
    </w:pPr>
    <w:sdt>
      <w:sdtPr>
        <w:rPr>
          <w:sz w:val="18"/>
          <w:szCs w:val="18"/>
        </w:rPr>
        <w:id w:val="5517648"/>
        <w:docPartObj>
          <w:docPartGallery w:val="Page Numbers (Top of Page)"/>
          <w:docPartUnique/>
        </w:docPartObj>
      </w:sdtPr>
      <w:sdtContent>
        <w:r w:rsidR="00DB03E3" w:rsidRPr="00C32A0F">
          <w:rPr>
            <w:sz w:val="18"/>
            <w:szCs w:val="18"/>
          </w:rPr>
          <w:t xml:space="preserve">Página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PAGE </w:instrText>
        </w:r>
        <w:r w:rsidR="008A34AB" w:rsidRPr="00C32A0F">
          <w:rPr>
            <w:sz w:val="18"/>
            <w:szCs w:val="18"/>
          </w:rPr>
          <w:fldChar w:fldCharType="separate"/>
        </w:r>
        <w:r w:rsidR="00666985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  <w:r w:rsidR="00DB03E3" w:rsidRPr="00C32A0F">
          <w:rPr>
            <w:sz w:val="18"/>
            <w:szCs w:val="18"/>
          </w:rPr>
          <w:t xml:space="preserve"> de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NUMPAGES  </w:instrText>
        </w:r>
        <w:r w:rsidR="008A34AB" w:rsidRPr="00C32A0F">
          <w:rPr>
            <w:sz w:val="18"/>
            <w:szCs w:val="18"/>
          </w:rPr>
          <w:fldChar w:fldCharType="separate"/>
        </w:r>
        <w:r w:rsidR="00CF24C0">
          <w:rPr>
            <w:noProof/>
            <w:sz w:val="18"/>
            <w:szCs w:val="18"/>
          </w:rPr>
          <w:t>1</w:t>
        </w:r>
        <w:r w:rsidR="008A34AB" w:rsidRPr="00C32A0F">
          <w:rPr>
            <w:sz w:val="18"/>
            <w:szCs w:val="18"/>
          </w:rPr>
          <w:fldChar w:fldCharType="end"/>
        </w:r>
      </w:sdtContent>
    </w:sdt>
  </w:p>
  <w:p w14:paraId="6580B5AA" w14:textId="77777777" w:rsidR="00DB03E3" w:rsidRPr="007D46D4" w:rsidRDefault="00DB03E3">
    <w:pPr>
      <w:pStyle w:val="Rodap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1230D498" w14:textId="77777777" w:rsidTr="00CA6C8E">
      <w:trPr>
        <w:cantSplit/>
        <w:trHeight w:val="500"/>
        <w:jc w:val="center"/>
      </w:trPr>
      <w:tc>
        <w:tcPr>
          <w:tcW w:w="2657" w:type="dxa"/>
          <w:vAlign w:val="center"/>
        </w:tcPr>
        <w:p w14:paraId="40545C02" w14:textId="77777777" w:rsidR="007D46D4" w:rsidRPr="009013AB" w:rsidRDefault="007D46D4" w:rsidP="00CA6C8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 xml:space="preserve">Rua Dr. </w:t>
          </w:r>
          <w:r w:rsidR="00D42D97">
            <w:rPr>
              <w:rFonts w:ascii="Arial" w:hAnsi="Arial" w:cs="Arial"/>
              <w:b/>
              <w:sz w:val="14"/>
              <w:szCs w:val="14"/>
            </w:rPr>
            <w:t xml:space="preserve">José </w:t>
          </w:r>
          <w:r w:rsidRPr="009013AB">
            <w:rPr>
              <w:rFonts w:ascii="Arial" w:hAnsi="Arial" w:cs="Arial"/>
              <w:b/>
              <w:sz w:val="14"/>
              <w:szCs w:val="14"/>
            </w:rPr>
            <w:t>Campos Coroa</w:t>
          </w:r>
        </w:p>
      </w:tc>
      <w:tc>
        <w:tcPr>
          <w:tcW w:w="2657" w:type="dxa"/>
          <w:vAlign w:val="center"/>
        </w:tcPr>
        <w:p w14:paraId="7F5A9230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50A736FE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39F59C58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1E7BAF4B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0A008320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50B322EA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proofErr w:type="gramStart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>E-mail:</w:t>
          </w:r>
          <w:proofErr w:type="gramEnd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034F3F02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76588CC8" w14:textId="77777777" w:rsidR="007D46D4" w:rsidRPr="007D46D4" w:rsidRDefault="007D46D4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FE49BD" w14:textId="77777777" w:rsidR="00392017" w:rsidRDefault="00392017" w:rsidP="00D600F8">
      <w:pPr>
        <w:spacing w:after="0" w:line="240" w:lineRule="auto"/>
      </w:pPr>
      <w:r>
        <w:separator/>
      </w:r>
    </w:p>
  </w:footnote>
  <w:footnote w:type="continuationSeparator" w:id="0">
    <w:p w14:paraId="4D335CC2" w14:textId="77777777" w:rsidR="00392017" w:rsidRDefault="00392017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8E586" w14:textId="77777777" w:rsidR="00397359" w:rsidRDefault="00397359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C27C11" w:rsidRPr="00C27C11" w14:paraId="516190A6" w14:textId="77777777" w:rsidTr="00D60850">
      <w:trPr>
        <w:trHeight w:val="601"/>
      </w:trPr>
      <w:tc>
        <w:tcPr>
          <w:tcW w:w="1757" w:type="dxa"/>
          <w:vMerge w:val="restart"/>
          <w:shd w:val="clear" w:color="auto" w:fill="auto"/>
          <w:vAlign w:val="bottom"/>
        </w:tcPr>
        <w:p w14:paraId="44D4A06C" w14:textId="78BD8570" w:rsidR="00C27C11" w:rsidRPr="00C27C11" w:rsidRDefault="00C27C11" w:rsidP="00C27C11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C27C11">
            <w:rPr>
              <w:noProof/>
              <w:lang w:val="x-none"/>
            </w:rPr>
            <w:drawing>
              <wp:inline distT="0" distB="0" distL="0" distR="0" wp14:anchorId="119B1515" wp14:editId="582A5781">
                <wp:extent cx="977900" cy="457200"/>
                <wp:effectExtent l="0" t="0" r="0" b="0"/>
                <wp:docPr id="1749687023" name="Imagem 4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9687023" name="Imagem 4" descr="Uma imagem com texto, Tipo de letra, Gráficos, logó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0" w:type="dxa"/>
          <w:shd w:val="clear" w:color="auto" w:fill="auto"/>
          <w:vAlign w:val="center"/>
        </w:tcPr>
        <w:p w14:paraId="2C1B2B66" w14:textId="77777777" w:rsidR="00C27C11" w:rsidRPr="00C27C11" w:rsidRDefault="00C27C11" w:rsidP="00C27C11">
          <w:pPr>
            <w:keepNext/>
            <w:spacing w:after="0" w:line="240" w:lineRule="auto"/>
            <w:jc w:val="center"/>
            <w:outlineLvl w:val="0"/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</w:pPr>
          <w:r w:rsidRPr="00C27C11"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295CAB91" w14:textId="77777777" w:rsidR="00C27C11" w:rsidRPr="00C27C11" w:rsidRDefault="00C27C11" w:rsidP="00C27C11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C27C11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632EA667" w14:textId="77777777" w:rsidR="00C27C11" w:rsidRPr="00C27C11" w:rsidRDefault="00C27C11" w:rsidP="00C27C11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C27C11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shd w:val="clear" w:color="auto" w:fill="auto"/>
          <w:vAlign w:val="bottom"/>
        </w:tcPr>
        <w:p w14:paraId="0FB29743" w14:textId="3F494A09" w:rsidR="00C27C11" w:rsidRPr="00C27C11" w:rsidRDefault="00C27C11" w:rsidP="00C27C11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C27C11">
            <w:rPr>
              <w:noProof/>
              <w:lang w:val="x-none"/>
            </w:rPr>
            <w:drawing>
              <wp:inline distT="0" distB="0" distL="0" distR="0" wp14:anchorId="0584704B" wp14:editId="6B6BE2E0">
                <wp:extent cx="901700" cy="558800"/>
                <wp:effectExtent l="0" t="0" r="0" b="0"/>
                <wp:docPr id="1760563802" name="Imagem 3" descr="Uma imagem com texto, círculo, logótipo, desenh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0563802" name="Imagem 3" descr="Uma imagem com texto, círculo, logótipo, desenh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17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7C11" w:rsidRPr="00C27C11" w14:paraId="1DA2752F" w14:textId="77777777" w:rsidTr="00D60850">
      <w:trPr>
        <w:trHeight w:val="56"/>
      </w:trPr>
      <w:tc>
        <w:tcPr>
          <w:tcW w:w="1757" w:type="dxa"/>
          <w:vMerge/>
          <w:shd w:val="clear" w:color="auto" w:fill="auto"/>
          <w:vAlign w:val="center"/>
        </w:tcPr>
        <w:p w14:paraId="26F709B2" w14:textId="77777777" w:rsidR="00C27C11" w:rsidRPr="00C27C11" w:rsidRDefault="00C27C11" w:rsidP="00C27C11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  <w:tc>
        <w:tcPr>
          <w:tcW w:w="6890" w:type="dxa"/>
          <w:shd w:val="clear" w:color="auto" w:fill="auto"/>
          <w:vAlign w:val="center"/>
        </w:tcPr>
        <w:p w14:paraId="6E3BBFE3" w14:textId="77777777" w:rsidR="00C27C11" w:rsidRPr="00C27C11" w:rsidRDefault="00C27C11" w:rsidP="00C27C11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C27C11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C27C11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C27C11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shd w:val="clear" w:color="auto" w:fill="auto"/>
          <w:vAlign w:val="center"/>
        </w:tcPr>
        <w:p w14:paraId="053D5996" w14:textId="77777777" w:rsidR="00C27C11" w:rsidRPr="00C27C11" w:rsidRDefault="00C27C11" w:rsidP="00C27C11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</w:tr>
  </w:tbl>
  <w:p w14:paraId="1C8F0DE2" w14:textId="77777777" w:rsidR="00C27C11" w:rsidRDefault="00C27C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506286296">
    <w:abstractNumId w:val="0"/>
  </w:num>
  <w:num w:numId="2" w16cid:durableId="8800306">
    <w:abstractNumId w:val="1"/>
  </w:num>
  <w:num w:numId="3" w16cid:durableId="2126729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058"/>
    <w:rsid w:val="000239D8"/>
    <w:rsid w:val="000508CB"/>
    <w:rsid w:val="0006206A"/>
    <w:rsid w:val="00070D7C"/>
    <w:rsid w:val="00072AF5"/>
    <w:rsid w:val="00094073"/>
    <w:rsid w:val="000E10CD"/>
    <w:rsid w:val="000E6768"/>
    <w:rsid w:val="00106FA8"/>
    <w:rsid w:val="0011551E"/>
    <w:rsid w:val="00146490"/>
    <w:rsid w:val="001F7408"/>
    <w:rsid w:val="00240A11"/>
    <w:rsid w:val="002471FB"/>
    <w:rsid w:val="002546C7"/>
    <w:rsid w:val="00272425"/>
    <w:rsid w:val="00286E0E"/>
    <w:rsid w:val="002872BE"/>
    <w:rsid w:val="002A3C97"/>
    <w:rsid w:val="002B5B95"/>
    <w:rsid w:val="002C0D31"/>
    <w:rsid w:val="002D0E66"/>
    <w:rsid w:val="002D1CFD"/>
    <w:rsid w:val="002F3476"/>
    <w:rsid w:val="00312B6F"/>
    <w:rsid w:val="00312EDD"/>
    <w:rsid w:val="00315E37"/>
    <w:rsid w:val="00335762"/>
    <w:rsid w:val="00350BFD"/>
    <w:rsid w:val="00352468"/>
    <w:rsid w:val="00392017"/>
    <w:rsid w:val="00397189"/>
    <w:rsid w:val="00397359"/>
    <w:rsid w:val="003A2E31"/>
    <w:rsid w:val="003A65CC"/>
    <w:rsid w:val="003B11B2"/>
    <w:rsid w:val="003E5806"/>
    <w:rsid w:val="0041641F"/>
    <w:rsid w:val="004231B3"/>
    <w:rsid w:val="00465BFF"/>
    <w:rsid w:val="00474144"/>
    <w:rsid w:val="004A22E1"/>
    <w:rsid w:val="004D4CA8"/>
    <w:rsid w:val="004F35E9"/>
    <w:rsid w:val="00514B90"/>
    <w:rsid w:val="00526AA6"/>
    <w:rsid w:val="005634B3"/>
    <w:rsid w:val="00567DFC"/>
    <w:rsid w:val="00571E7D"/>
    <w:rsid w:val="005A001D"/>
    <w:rsid w:val="005A65DA"/>
    <w:rsid w:val="005A7C46"/>
    <w:rsid w:val="005B4C11"/>
    <w:rsid w:val="005D346E"/>
    <w:rsid w:val="005E4EEA"/>
    <w:rsid w:val="005E7197"/>
    <w:rsid w:val="005E725A"/>
    <w:rsid w:val="005F0095"/>
    <w:rsid w:val="005F1E51"/>
    <w:rsid w:val="005F4806"/>
    <w:rsid w:val="00601EEE"/>
    <w:rsid w:val="00610B50"/>
    <w:rsid w:val="00666985"/>
    <w:rsid w:val="00687223"/>
    <w:rsid w:val="0069481A"/>
    <w:rsid w:val="00697108"/>
    <w:rsid w:val="006A1EBA"/>
    <w:rsid w:val="006B073F"/>
    <w:rsid w:val="006C7D42"/>
    <w:rsid w:val="006D2320"/>
    <w:rsid w:val="006E0F76"/>
    <w:rsid w:val="0070543E"/>
    <w:rsid w:val="007061C0"/>
    <w:rsid w:val="007069DF"/>
    <w:rsid w:val="00710A92"/>
    <w:rsid w:val="00723E08"/>
    <w:rsid w:val="00742011"/>
    <w:rsid w:val="00763C33"/>
    <w:rsid w:val="00763E4D"/>
    <w:rsid w:val="007A6068"/>
    <w:rsid w:val="007A73C6"/>
    <w:rsid w:val="007B0F49"/>
    <w:rsid w:val="007C31B3"/>
    <w:rsid w:val="007D46D4"/>
    <w:rsid w:val="007D46D5"/>
    <w:rsid w:val="008231BC"/>
    <w:rsid w:val="008363F0"/>
    <w:rsid w:val="0084272F"/>
    <w:rsid w:val="008937BC"/>
    <w:rsid w:val="008A16AA"/>
    <w:rsid w:val="008A34AB"/>
    <w:rsid w:val="008A6DD2"/>
    <w:rsid w:val="008D35C4"/>
    <w:rsid w:val="008E54BA"/>
    <w:rsid w:val="009013AB"/>
    <w:rsid w:val="009021D3"/>
    <w:rsid w:val="00904AA9"/>
    <w:rsid w:val="0091192B"/>
    <w:rsid w:val="00925EA3"/>
    <w:rsid w:val="009406A6"/>
    <w:rsid w:val="00946152"/>
    <w:rsid w:val="00965272"/>
    <w:rsid w:val="00972917"/>
    <w:rsid w:val="00972D0B"/>
    <w:rsid w:val="00973BF8"/>
    <w:rsid w:val="0099342A"/>
    <w:rsid w:val="00996393"/>
    <w:rsid w:val="009A475C"/>
    <w:rsid w:val="009C7F78"/>
    <w:rsid w:val="009F17A2"/>
    <w:rsid w:val="009F5E52"/>
    <w:rsid w:val="00A00036"/>
    <w:rsid w:val="00A062CF"/>
    <w:rsid w:val="00A0680E"/>
    <w:rsid w:val="00A22312"/>
    <w:rsid w:val="00A320ED"/>
    <w:rsid w:val="00A43847"/>
    <w:rsid w:val="00A810ED"/>
    <w:rsid w:val="00A90B82"/>
    <w:rsid w:val="00AD64E6"/>
    <w:rsid w:val="00AE6B83"/>
    <w:rsid w:val="00B07B8F"/>
    <w:rsid w:val="00B20729"/>
    <w:rsid w:val="00B43075"/>
    <w:rsid w:val="00B437E7"/>
    <w:rsid w:val="00B74B81"/>
    <w:rsid w:val="00B768FE"/>
    <w:rsid w:val="00B779D8"/>
    <w:rsid w:val="00B8465E"/>
    <w:rsid w:val="00B878AE"/>
    <w:rsid w:val="00BB76E8"/>
    <w:rsid w:val="00BC2729"/>
    <w:rsid w:val="00BD1058"/>
    <w:rsid w:val="00BD7D8A"/>
    <w:rsid w:val="00BE10B8"/>
    <w:rsid w:val="00BF17CF"/>
    <w:rsid w:val="00C25780"/>
    <w:rsid w:val="00C27C11"/>
    <w:rsid w:val="00C304F2"/>
    <w:rsid w:val="00C32A0F"/>
    <w:rsid w:val="00C42251"/>
    <w:rsid w:val="00C541B1"/>
    <w:rsid w:val="00C6302D"/>
    <w:rsid w:val="00C72DF0"/>
    <w:rsid w:val="00C74CA6"/>
    <w:rsid w:val="00C977C7"/>
    <w:rsid w:val="00CA6D54"/>
    <w:rsid w:val="00CB1211"/>
    <w:rsid w:val="00CD18F5"/>
    <w:rsid w:val="00CF24C0"/>
    <w:rsid w:val="00D13928"/>
    <w:rsid w:val="00D20EA7"/>
    <w:rsid w:val="00D41E06"/>
    <w:rsid w:val="00D42D97"/>
    <w:rsid w:val="00D600F8"/>
    <w:rsid w:val="00D61541"/>
    <w:rsid w:val="00D72471"/>
    <w:rsid w:val="00D82AA4"/>
    <w:rsid w:val="00D85823"/>
    <w:rsid w:val="00D939A3"/>
    <w:rsid w:val="00DB03E3"/>
    <w:rsid w:val="00DB4640"/>
    <w:rsid w:val="00DB76A8"/>
    <w:rsid w:val="00DD3852"/>
    <w:rsid w:val="00DE4D53"/>
    <w:rsid w:val="00E270A9"/>
    <w:rsid w:val="00E74BFD"/>
    <w:rsid w:val="00E90CF1"/>
    <w:rsid w:val="00EB1B71"/>
    <w:rsid w:val="00ED1A7C"/>
    <w:rsid w:val="00ED2821"/>
    <w:rsid w:val="00EE3421"/>
    <w:rsid w:val="00EF5780"/>
    <w:rsid w:val="00EF70AD"/>
    <w:rsid w:val="00EF7F15"/>
    <w:rsid w:val="00F0126D"/>
    <w:rsid w:val="00F11260"/>
    <w:rsid w:val="00F37D83"/>
    <w:rsid w:val="00F62A47"/>
    <w:rsid w:val="00F63F6E"/>
    <w:rsid w:val="00F707D1"/>
    <w:rsid w:val="00F93A95"/>
    <w:rsid w:val="00F97F56"/>
    <w:rsid w:val="00FA17F4"/>
    <w:rsid w:val="00FE0184"/>
    <w:rsid w:val="00FE3307"/>
    <w:rsid w:val="00FE4B91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61D87"/>
  <w15:docId w15:val="{431D1D71-F27C-469D-85E5-0920F4273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C27C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table" w:styleId="TabeladeGrelha4-Destaque1">
    <w:name w:val="Grid Table 4 Accent 1"/>
    <w:basedOn w:val="Tabelanormal"/>
    <w:uiPriority w:val="49"/>
    <w:rsid w:val="004A22E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Ttulo1Carter">
    <w:name w:val="Título 1 Caráter"/>
    <w:basedOn w:val="Tipodeletrapredefinidodopargrafo"/>
    <w:link w:val="Ttulo1"/>
    <w:uiPriority w:val="9"/>
    <w:rsid w:val="00C27C1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vrs\Dropbox\My%20PC%20(LAPTOP-O2LI9NRI)\Downloads\modelo_vertical_1819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D578D387F1C3545A0A3A2711F9869A9" ma:contentTypeVersion="11" ma:contentTypeDescription="Criar um novo documento." ma:contentTypeScope="" ma:versionID="2a299b2af09312b6a2b966efd8aa5cbd">
  <xsd:schema xmlns:xsd="http://www.w3.org/2001/XMLSchema" xmlns:xs="http://www.w3.org/2001/XMLSchema" xmlns:p="http://schemas.microsoft.com/office/2006/metadata/properties" xmlns:ns2="3b3a3a0f-7d9d-4a22-9af6-88e67bab3322" xmlns:ns3="c80f3d95-3ae0-4c84-9b33-da563c1abff6" targetNamespace="http://schemas.microsoft.com/office/2006/metadata/properties" ma:root="true" ma:fieldsID="7f799f7d0d51c43d44803c5ad3770a28" ns2:_="" ns3:_="">
    <xsd:import namespace="3b3a3a0f-7d9d-4a22-9af6-88e67bab3322"/>
    <xsd:import namespace="c80f3d95-3ae0-4c84-9b33-da563c1abf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a3a0f-7d9d-4a22-9af6-88e67bab3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16295f61-b550-4175-a690-e5734a3bcf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f3d95-3ae0-4c84-9b33-da563c1abf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4eb1e1-4d68-4da5-9995-5f1b0e948466}" ma:internalName="TaxCatchAll" ma:showField="CatchAllData" ma:web="c80f3d95-3ae0-4c84-9b33-da563c1abf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3a3a0f-7d9d-4a22-9af6-88e67bab3322">
      <Terms xmlns="http://schemas.microsoft.com/office/infopath/2007/PartnerControls"/>
    </lcf76f155ced4ddcb4097134ff3c332f>
    <TaxCatchAll xmlns="c80f3d95-3ae0-4c84-9b33-da563c1abff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968206-1581-48A1-83DD-D70465E72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3a3a0f-7d9d-4a22-9af6-88e67bab3322"/>
    <ds:schemaRef ds:uri="c80f3d95-3ae0-4c84-9b33-da563c1abf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14542B-2FEB-4672-8422-4BFA718C2D3D}">
  <ds:schemaRefs>
    <ds:schemaRef ds:uri="http://schemas.microsoft.com/office/2006/metadata/properties"/>
    <ds:schemaRef ds:uri="http://schemas.microsoft.com/office/infopath/2007/PartnerControls"/>
    <ds:schemaRef ds:uri="3b3a3a0f-7d9d-4a22-9af6-88e67bab3322"/>
    <ds:schemaRef ds:uri="c80f3d95-3ae0-4c84-9b33-da563c1abff6"/>
  </ds:schemaRefs>
</ds:datastoreItem>
</file>

<file path=customXml/itemProps3.xml><?xml version="1.0" encoding="utf-8"?>
<ds:datastoreItem xmlns:ds="http://schemas.openxmlformats.org/officeDocument/2006/customXml" ds:itemID="{5A1C7D2C-4335-470B-9A61-8CE26F6EDA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27A5ED-231D-468A-B4B2-B153C190F7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modelo_vertical_1819.dotx</Template>
  <TotalTime>2</TotalTime>
  <Pages>1</Pages>
  <Words>171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Cláudia Teixeira</dc:creator>
  <cp:lastModifiedBy>Justino Correia</cp:lastModifiedBy>
  <cp:revision>4</cp:revision>
  <cp:lastPrinted>2024-06-17T08:15:00Z</cp:lastPrinted>
  <dcterms:created xsi:type="dcterms:W3CDTF">2024-06-17T08:15:00Z</dcterms:created>
  <dcterms:modified xsi:type="dcterms:W3CDTF">2024-11-28T08:20:00Z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0x0101004D578D387F1C3545A0A3A2711F9869A9</vt:lpwstr>
  </property>
</Properties>
</file>