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57CEC" w14:textId="77777777" w:rsidR="00BA3099" w:rsidRDefault="00BA3099" w:rsidP="00BA3099"/>
    <w:p w14:paraId="08964C92" w14:textId="77777777" w:rsidR="00D12B98" w:rsidRDefault="00D12B98" w:rsidP="00BA3099"/>
    <w:p w14:paraId="0904208F" w14:textId="77777777" w:rsidR="00D12B98" w:rsidRDefault="00D12B98" w:rsidP="00BA3099"/>
    <w:p w14:paraId="7E61C52B" w14:textId="77777777" w:rsidR="00D12B98" w:rsidRDefault="00D12B98" w:rsidP="00BA3099"/>
    <w:p w14:paraId="07D5FDCF" w14:textId="77777777" w:rsidR="00D12B98" w:rsidRDefault="00D12B98" w:rsidP="00BA3099"/>
    <w:p w14:paraId="377692FD" w14:textId="77777777" w:rsidR="00D12B98" w:rsidRPr="00BA3099" w:rsidRDefault="00D12B98" w:rsidP="00BA3099"/>
    <w:sectPr w:rsidR="00D12B98" w:rsidRPr="00BA3099" w:rsidSect="00D12B98">
      <w:headerReference w:type="default" r:id="rId8"/>
      <w:headerReference w:type="first" r:id="rId9"/>
      <w:footerReference w:type="first" r:id="rId10"/>
      <w:pgSz w:w="11906" w:h="16838"/>
      <w:pgMar w:top="567" w:right="707" w:bottom="426" w:left="156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5D1A1" w14:textId="77777777" w:rsidR="008430E4" w:rsidRDefault="008430E4" w:rsidP="00D600F8">
      <w:pPr>
        <w:spacing w:after="0" w:line="240" w:lineRule="auto"/>
      </w:pPr>
      <w:r>
        <w:separator/>
      </w:r>
    </w:p>
  </w:endnote>
  <w:endnote w:type="continuationSeparator" w:id="0">
    <w:p w14:paraId="753AF2CC" w14:textId="77777777" w:rsidR="008430E4" w:rsidRDefault="008430E4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515A33" w14:paraId="51CE183F" w14:textId="77777777" w:rsidTr="00C87834">
      <w:trPr>
        <w:cantSplit/>
        <w:trHeight w:val="500"/>
        <w:jc w:val="center"/>
      </w:trPr>
      <w:tc>
        <w:tcPr>
          <w:tcW w:w="2657" w:type="dxa"/>
          <w:vAlign w:val="center"/>
        </w:tcPr>
        <w:p w14:paraId="69E48465" w14:textId="77777777" w:rsidR="00515A33" w:rsidRPr="00B76704" w:rsidRDefault="00515A33" w:rsidP="00C87834">
          <w:pPr>
            <w:pStyle w:val="Footer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  <w:lang w:val="pt-PT"/>
            </w:rPr>
          </w:pPr>
        </w:p>
      </w:tc>
      <w:tc>
        <w:tcPr>
          <w:tcW w:w="2657" w:type="dxa"/>
          <w:vAlign w:val="center"/>
        </w:tcPr>
        <w:p w14:paraId="7EB8001D" w14:textId="77777777" w:rsidR="00515A33" w:rsidRPr="00B76704" w:rsidRDefault="00515A33" w:rsidP="00C87834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</w:tc>
      <w:tc>
        <w:tcPr>
          <w:tcW w:w="2657" w:type="dxa"/>
          <w:vAlign w:val="center"/>
        </w:tcPr>
        <w:p w14:paraId="73E9482D" w14:textId="77777777" w:rsidR="00515A33" w:rsidRPr="00B76704" w:rsidRDefault="00515A33" w:rsidP="00C87834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</w:p>
      </w:tc>
      <w:tc>
        <w:tcPr>
          <w:tcW w:w="2658" w:type="dxa"/>
          <w:vAlign w:val="center"/>
        </w:tcPr>
        <w:p w14:paraId="5782D910" w14:textId="77777777" w:rsidR="00515A33" w:rsidRPr="00B76704" w:rsidRDefault="00515A33" w:rsidP="00C87834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</w:tc>
    </w:tr>
  </w:tbl>
  <w:p w14:paraId="6A851621" w14:textId="77777777" w:rsidR="00515A33" w:rsidRPr="007D46D4" w:rsidRDefault="00515A33" w:rsidP="007D46D4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0955D" w14:textId="77777777" w:rsidR="008430E4" w:rsidRDefault="008430E4" w:rsidP="00D600F8">
      <w:pPr>
        <w:spacing w:after="0" w:line="240" w:lineRule="auto"/>
      </w:pPr>
      <w:r>
        <w:separator/>
      </w:r>
    </w:p>
  </w:footnote>
  <w:footnote w:type="continuationSeparator" w:id="0">
    <w:p w14:paraId="2F66BA32" w14:textId="77777777" w:rsidR="008430E4" w:rsidRDefault="008430E4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D12B98" w14:paraId="218EE3B8" w14:textId="77777777">
      <w:trPr>
        <w:trHeight w:val="601"/>
      </w:trPr>
      <w:tc>
        <w:tcPr>
          <w:tcW w:w="1757" w:type="dxa"/>
          <w:vMerge w:val="restart"/>
          <w:vAlign w:val="bottom"/>
        </w:tcPr>
        <w:p w14:paraId="2690EF93" w14:textId="77777777" w:rsidR="00D12B98" w:rsidRDefault="00D12B98" w:rsidP="00D12B98">
          <w:pPr>
            <w:pStyle w:val="Header"/>
            <w:jc w:val="center"/>
          </w:pPr>
          <w:r>
            <w:pict w14:anchorId="226ABDC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7.25pt;height:36pt">
                <v:imagedata r:id="rId1" o:title=""/>
              </v:shape>
            </w:pict>
          </w:r>
        </w:p>
      </w:tc>
      <w:tc>
        <w:tcPr>
          <w:tcW w:w="6890" w:type="dxa"/>
          <w:vAlign w:val="center"/>
        </w:tcPr>
        <w:p w14:paraId="21439646" w14:textId="77777777" w:rsidR="00D12B98" w:rsidRPr="00613A6A" w:rsidRDefault="00D12B98" w:rsidP="00D12B98">
          <w:pPr>
            <w:pStyle w:val="Heading1"/>
            <w:rPr>
              <w:rFonts w:ascii="Calibri Light" w:hAnsi="Calibri Light"/>
              <w:b/>
              <w:bCs/>
              <w:i w:val="0"/>
              <w:iCs/>
              <w:sz w:val="22"/>
              <w:szCs w:val="18"/>
              <w:shd w:val="clear" w:color="auto" w:fill="FFFFFF"/>
            </w:rPr>
          </w:pPr>
          <w:r w:rsidRPr="00613A6A">
            <w:rPr>
              <w:rFonts w:ascii="Calibri Light" w:hAnsi="Calibri Light"/>
              <w:b/>
              <w:bCs/>
              <w:i w:val="0"/>
              <w:iCs/>
              <w:sz w:val="22"/>
              <w:szCs w:val="18"/>
              <w:shd w:val="clear" w:color="auto" w:fill="FFFFFF"/>
            </w:rPr>
            <w:t>DIREÇÃO-GERAL DOS ESTABELECIMENTOS ESCOLARES</w:t>
          </w:r>
        </w:p>
        <w:p w14:paraId="38E8B3ED" w14:textId="77777777" w:rsidR="00D12B98" w:rsidRPr="00613A6A" w:rsidRDefault="00D12B98" w:rsidP="00D12B98">
          <w:pPr>
            <w:pStyle w:val="BodyText"/>
            <w:widowControl/>
            <w:spacing w:after="0" w:line="240" w:lineRule="atLeast"/>
            <w:jc w:val="center"/>
            <w:outlineLvl w:val="0"/>
            <w:rPr>
              <w:rFonts w:ascii="Calibri Light" w:hAnsi="Calibri Light" w:cs="Comic Sans MS"/>
              <w:b/>
              <w:bCs/>
              <w:iCs/>
              <w:sz w:val="18"/>
              <w:szCs w:val="18"/>
              <w:shd w:val="clear" w:color="auto" w:fill="FFFFFF"/>
            </w:rPr>
          </w:pPr>
          <w:r w:rsidRPr="00613A6A">
            <w:rPr>
              <w:rFonts w:ascii="Calibri Light" w:hAnsi="Calibri Light" w:cs="Comic Sans MS"/>
              <w:b/>
              <w:bCs/>
              <w:iCs/>
              <w:sz w:val="18"/>
              <w:szCs w:val="18"/>
              <w:shd w:val="clear" w:color="auto" w:fill="FFFFFF"/>
            </w:rPr>
            <w:t>DIREÇÃO DE SERVIÇOS REGIÃO ALGARVE</w:t>
          </w:r>
        </w:p>
        <w:p w14:paraId="524B634A" w14:textId="77777777" w:rsidR="00D12B98" w:rsidRPr="00613A6A" w:rsidRDefault="00D12B98" w:rsidP="00D12B98">
          <w:pPr>
            <w:pStyle w:val="BodyText"/>
            <w:widowControl/>
            <w:spacing w:after="0" w:line="240" w:lineRule="atLeast"/>
            <w:jc w:val="center"/>
            <w:outlineLvl w:val="0"/>
            <w:rPr>
              <w:rFonts w:ascii="Calibri Light" w:hAnsi="Calibri Light" w:cs="Comic Sans MS"/>
              <w:sz w:val="20"/>
              <w:szCs w:val="20"/>
              <w:shd w:val="clear" w:color="auto" w:fill="FFFFFF"/>
            </w:rPr>
          </w:pPr>
          <w:r w:rsidRPr="00613A6A">
            <w:rPr>
              <w:rFonts w:ascii="Calibri Light" w:hAnsi="Calibri Light" w:cs="Comic Sans MS"/>
              <w:b/>
              <w:bCs/>
              <w:sz w:val="18"/>
              <w:szCs w:val="18"/>
              <w:shd w:val="clear" w:color="auto" w:fill="FFFFFF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vAlign w:val="bottom"/>
        </w:tcPr>
        <w:p w14:paraId="312CDFB5" w14:textId="77777777" w:rsidR="00D12B98" w:rsidRDefault="00D12B98" w:rsidP="00D12B98">
          <w:pPr>
            <w:pStyle w:val="Header"/>
            <w:jc w:val="center"/>
          </w:pPr>
          <w:r>
            <w:pict w14:anchorId="73FE431E">
              <v:shape id="_x0000_i1026" type="#_x0000_t75" style="width:70.5pt;height:44.25pt">
                <v:imagedata r:id="rId2" o:title=""/>
              </v:shape>
            </w:pict>
          </w:r>
        </w:p>
      </w:tc>
    </w:tr>
    <w:tr w:rsidR="00D12B98" w14:paraId="141A774A" w14:textId="77777777">
      <w:trPr>
        <w:trHeight w:val="56"/>
      </w:trPr>
      <w:tc>
        <w:tcPr>
          <w:tcW w:w="1757" w:type="dxa"/>
          <w:vMerge/>
          <w:vAlign w:val="center"/>
        </w:tcPr>
        <w:p w14:paraId="01C2CFD5" w14:textId="77777777" w:rsidR="00D12B98" w:rsidRDefault="00D12B98" w:rsidP="00D12B98">
          <w:pPr>
            <w:pStyle w:val="Header"/>
            <w:jc w:val="center"/>
          </w:pPr>
        </w:p>
      </w:tc>
      <w:tc>
        <w:tcPr>
          <w:tcW w:w="6890" w:type="dxa"/>
          <w:vAlign w:val="center"/>
        </w:tcPr>
        <w:p w14:paraId="29ABC485" w14:textId="77777777" w:rsidR="00D12B98" w:rsidRPr="00613A6A" w:rsidRDefault="00D12B98" w:rsidP="00D12B98">
          <w:pPr>
            <w:pStyle w:val="BodyText"/>
            <w:widowControl/>
            <w:spacing w:after="0" w:line="240" w:lineRule="atLeast"/>
            <w:jc w:val="center"/>
            <w:outlineLvl w:val="0"/>
            <w:rPr>
              <w:rFonts w:ascii="Calibri Light" w:hAnsi="Calibri Light" w:cs="Comic Sans MS"/>
              <w:sz w:val="18"/>
              <w:szCs w:val="18"/>
              <w:shd w:val="clear" w:color="auto" w:fill="FFFFFF"/>
              <w:lang w:val="pt-PT"/>
            </w:rPr>
          </w:pPr>
          <w:r w:rsidRPr="00613A6A">
            <w:rPr>
              <w:rFonts w:ascii="Calibri Light" w:hAnsi="Calibri Light" w:cs="Comic Sans MS"/>
              <w:sz w:val="18"/>
              <w:szCs w:val="18"/>
              <w:shd w:val="clear" w:color="auto" w:fill="FFFFFF"/>
            </w:rPr>
            <w:t>E</w:t>
          </w:r>
          <w:r w:rsidRPr="00613A6A">
            <w:rPr>
              <w:rFonts w:ascii="Calibri Light" w:hAnsi="Calibri Light" w:cs="Comic Sans MS"/>
              <w:smallCaps/>
              <w:sz w:val="18"/>
              <w:szCs w:val="18"/>
              <w:shd w:val="clear" w:color="auto" w:fill="FFFFFF"/>
            </w:rPr>
            <w:t>SCOLA SECUNDÁRIA C/3.º CICLO DE VILA REAL DE SANTO ANTÓNIO (Sede cód. </w:t>
          </w:r>
          <w:r w:rsidRPr="00613A6A">
            <w:rPr>
              <w:rFonts w:ascii="Calibri Light" w:hAnsi="Calibri Light" w:cs="Comic Sans MS"/>
              <w:sz w:val="18"/>
              <w:szCs w:val="18"/>
              <w:shd w:val="clear" w:color="auto" w:fill="FFFFFF"/>
            </w:rPr>
            <w:t>403726) – EB 2,3 Infante D. Fernando – EB1/JI Manuel Cabanas</w:t>
          </w:r>
        </w:p>
      </w:tc>
      <w:tc>
        <w:tcPr>
          <w:tcW w:w="1828" w:type="dxa"/>
          <w:vMerge/>
          <w:vAlign w:val="center"/>
        </w:tcPr>
        <w:p w14:paraId="3D9EE741" w14:textId="77777777" w:rsidR="00D12B98" w:rsidRDefault="00D12B98" w:rsidP="00D12B98">
          <w:pPr>
            <w:pStyle w:val="Header"/>
            <w:jc w:val="center"/>
          </w:pPr>
        </w:p>
      </w:tc>
    </w:tr>
  </w:tbl>
  <w:p w14:paraId="565F2115" w14:textId="77777777" w:rsidR="00D12B98" w:rsidRPr="00D12B98" w:rsidRDefault="00D12B98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630447" w14:paraId="2FA94FA6" w14:textId="77777777" w:rsidTr="009C0484">
      <w:trPr>
        <w:trHeight w:val="601"/>
      </w:trPr>
      <w:tc>
        <w:tcPr>
          <w:tcW w:w="1757" w:type="dxa"/>
          <w:vMerge w:val="restart"/>
          <w:vAlign w:val="bottom"/>
        </w:tcPr>
        <w:p w14:paraId="7ACDB9A6" w14:textId="77777777" w:rsidR="00630447" w:rsidRDefault="00630447" w:rsidP="009C0484">
          <w:pPr>
            <w:pStyle w:val="Header"/>
            <w:jc w:val="center"/>
          </w:pPr>
          <w:r>
            <w:pict w14:anchorId="771FB2B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77.25pt;height:36pt">
                <v:imagedata r:id="rId1" o:title=""/>
              </v:shape>
            </w:pict>
          </w:r>
        </w:p>
      </w:tc>
      <w:tc>
        <w:tcPr>
          <w:tcW w:w="6890" w:type="dxa"/>
          <w:vAlign w:val="center"/>
        </w:tcPr>
        <w:p w14:paraId="4158216C" w14:textId="77777777" w:rsidR="00630447" w:rsidRPr="00613A6A" w:rsidRDefault="00630447" w:rsidP="009C0484">
          <w:pPr>
            <w:pStyle w:val="Heading1"/>
            <w:rPr>
              <w:rFonts w:ascii="Calibri Light" w:hAnsi="Calibri Light"/>
              <w:b/>
              <w:bCs/>
              <w:i w:val="0"/>
              <w:iCs/>
              <w:sz w:val="22"/>
              <w:szCs w:val="18"/>
              <w:shd w:val="clear" w:color="auto" w:fill="FFFFFF"/>
            </w:rPr>
          </w:pPr>
          <w:r w:rsidRPr="00613A6A">
            <w:rPr>
              <w:rFonts w:ascii="Calibri Light" w:hAnsi="Calibri Light"/>
              <w:b/>
              <w:bCs/>
              <w:i w:val="0"/>
              <w:iCs/>
              <w:sz w:val="22"/>
              <w:szCs w:val="18"/>
              <w:shd w:val="clear" w:color="auto" w:fill="FFFFFF"/>
            </w:rPr>
            <w:t>DIREÇÃO-GERAL DOS ESTABELECIMENTOS ESCOLARES</w:t>
          </w:r>
        </w:p>
        <w:p w14:paraId="6D06F97C" w14:textId="77777777" w:rsidR="00630447" w:rsidRPr="00613A6A" w:rsidRDefault="00630447" w:rsidP="009C0484">
          <w:pPr>
            <w:pStyle w:val="BodyText"/>
            <w:widowControl/>
            <w:spacing w:after="0" w:line="240" w:lineRule="atLeast"/>
            <w:jc w:val="center"/>
            <w:outlineLvl w:val="0"/>
            <w:rPr>
              <w:rFonts w:ascii="Calibri Light" w:hAnsi="Calibri Light" w:cs="Comic Sans MS"/>
              <w:b/>
              <w:bCs/>
              <w:iCs/>
              <w:sz w:val="18"/>
              <w:szCs w:val="18"/>
              <w:shd w:val="clear" w:color="auto" w:fill="FFFFFF"/>
            </w:rPr>
          </w:pPr>
          <w:r w:rsidRPr="00613A6A">
            <w:rPr>
              <w:rFonts w:ascii="Calibri Light" w:hAnsi="Calibri Light" w:cs="Comic Sans MS"/>
              <w:b/>
              <w:bCs/>
              <w:iCs/>
              <w:sz w:val="18"/>
              <w:szCs w:val="18"/>
              <w:shd w:val="clear" w:color="auto" w:fill="FFFFFF"/>
            </w:rPr>
            <w:t>DIREÇÃO DE SERVIÇOS REGIÃO ALGARVE</w:t>
          </w:r>
        </w:p>
        <w:p w14:paraId="3F9DEE4D" w14:textId="77777777" w:rsidR="00630447" w:rsidRPr="00613A6A" w:rsidRDefault="00630447" w:rsidP="009C0484">
          <w:pPr>
            <w:pStyle w:val="BodyText"/>
            <w:widowControl/>
            <w:spacing w:after="0" w:line="240" w:lineRule="atLeast"/>
            <w:jc w:val="center"/>
            <w:outlineLvl w:val="0"/>
            <w:rPr>
              <w:rFonts w:ascii="Calibri Light" w:hAnsi="Calibri Light" w:cs="Comic Sans MS"/>
              <w:sz w:val="20"/>
              <w:szCs w:val="20"/>
              <w:shd w:val="clear" w:color="auto" w:fill="FFFFFF"/>
            </w:rPr>
          </w:pPr>
          <w:r w:rsidRPr="00613A6A">
            <w:rPr>
              <w:rFonts w:ascii="Calibri Light" w:hAnsi="Calibri Light" w:cs="Comic Sans MS"/>
              <w:b/>
              <w:bCs/>
              <w:sz w:val="18"/>
              <w:szCs w:val="18"/>
              <w:shd w:val="clear" w:color="auto" w:fill="FFFFFF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vAlign w:val="bottom"/>
        </w:tcPr>
        <w:p w14:paraId="28CBDB50" w14:textId="77777777" w:rsidR="00630447" w:rsidRDefault="00630447" w:rsidP="009C0484">
          <w:pPr>
            <w:pStyle w:val="Header"/>
            <w:jc w:val="center"/>
          </w:pPr>
          <w:r>
            <w:pict w14:anchorId="16182B4A">
              <v:shape id="_x0000_i1028" type="#_x0000_t75" style="width:70.5pt;height:44.25pt">
                <v:imagedata r:id="rId2" o:title=""/>
              </v:shape>
            </w:pict>
          </w:r>
        </w:p>
      </w:tc>
    </w:tr>
    <w:tr w:rsidR="00630447" w14:paraId="596694C5" w14:textId="77777777" w:rsidTr="009C0484">
      <w:trPr>
        <w:trHeight w:val="56"/>
      </w:trPr>
      <w:tc>
        <w:tcPr>
          <w:tcW w:w="1757" w:type="dxa"/>
          <w:vMerge/>
          <w:vAlign w:val="center"/>
        </w:tcPr>
        <w:p w14:paraId="0D616701" w14:textId="77777777" w:rsidR="00630447" w:rsidRDefault="00630447" w:rsidP="009C0484">
          <w:pPr>
            <w:pStyle w:val="Header"/>
            <w:jc w:val="center"/>
          </w:pPr>
        </w:p>
      </w:tc>
      <w:tc>
        <w:tcPr>
          <w:tcW w:w="6890" w:type="dxa"/>
          <w:vAlign w:val="center"/>
        </w:tcPr>
        <w:p w14:paraId="6CB940B7" w14:textId="77777777" w:rsidR="00630447" w:rsidRPr="00613A6A" w:rsidRDefault="00630447" w:rsidP="009C0484">
          <w:pPr>
            <w:pStyle w:val="BodyText"/>
            <w:widowControl/>
            <w:spacing w:after="0" w:line="240" w:lineRule="atLeast"/>
            <w:jc w:val="center"/>
            <w:outlineLvl w:val="0"/>
            <w:rPr>
              <w:rFonts w:ascii="Calibri Light" w:hAnsi="Calibri Light" w:cs="Comic Sans MS"/>
              <w:sz w:val="18"/>
              <w:szCs w:val="18"/>
              <w:shd w:val="clear" w:color="auto" w:fill="FFFFFF"/>
              <w:lang w:val="pt-PT"/>
            </w:rPr>
          </w:pPr>
          <w:r w:rsidRPr="00613A6A">
            <w:rPr>
              <w:rFonts w:ascii="Calibri Light" w:hAnsi="Calibri Light" w:cs="Comic Sans MS"/>
              <w:sz w:val="18"/>
              <w:szCs w:val="18"/>
              <w:shd w:val="clear" w:color="auto" w:fill="FFFFFF"/>
            </w:rPr>
            <w:t>E</w:t>
          </w:r>
          <w:r w:rsidRPr="00613A6A">
            <w:rPr>
              <w:rFonts w:ascii="Calibri Light" w:hAnsi="Calibri Light" w:cs="Comic Sans MS"/>
              <w:smallCaps/>
              <w:sz w:val="18"/>
              <w:szCs w:val="18"/>
              <w:shd w:val="clear" w:color="auto" w:fill="FFFFFF"/>
            </w:rPr>
            <w:t>SCOLA SECUNDÁRIA C/3.º CICLO DE VILA REAL DE SANTO ANTÓNIO (Sede cód. </w:t>
          </w:r>
          <w:r w:rsidRPr="00613A6A">
            <w:rPr>
              <w:rFonts w:ascii="Calibri Light" w:hAnsi="Calibri Light" w:cs="Comic Sans MS"/>
              <w:sz w:val="18"/>
              <w:szCs w:val="18"/>
              <w:shd w:val="clear" w:color="auto" w:fill="FFFFFF"/>
            </w:rPr>
            <w:t>403726) – EB 2,3 Infante D. Fernando – EB1/JI Manuel Cabanas</w:t>
          </w:r>
        </w:p>
      </w:tc>
      <w:tc>
        <w:tcPr>
          <w:tcW w:w="1828" w:type="dxa"/>
          <w:vMerge/>
          <w:vAlign w:val="center"/>
        </w:tcPr>
        <w:p w14:paraId="19F4A4E5" w14:textId="77777777" w:rsidR="00630447" w:rsidRDefault="00630447" w:rsidP="009C0484">
          <w:pPr>
            <w:pStyle w:val="Header"/>
            <w:jc w:val="center"/>
          </w:pPr>
        </w:p>
      </w:tc>
    </w:tr>
  </w:tbl>
  <w:p w14:paraId="4F663084" w14:textId="77777777" w:rsidR="00630447" w:rsidRDefault="00630447" w:rsidP="009C04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42481"/>
    <w:multiLevelType w:val="hybridMultilevel"/>
    <w:tmpl w:val="D6FC12E2"/>
    <w:lvl w:ilvl="0" w:tplc="EFC6268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445005103">
    <w:abstractNumId w:val="1"/>
  </w:num>
  <w:num w:numId="2" w16cid:durableId="1445615113">
    <w:abstractNumId w:val="2"/>
  </w:num>
  <w:num w:numId="3" w16cid:durableId="1882204401">
    <w:abstractNumId w:val="3"/>
  </w:num>
  <w:num w:numId="4" w16cid:durableId="18392740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24C0"/>
    <w:rsid w:val="000070E6"/>
    <w:rsid w:val="0001116F"/>
    <w:rsid w:val="00013644"/>
    <w:rsid w:val="00017DC9"/>
    <w:rsid w:val="000239D8"/>
    <w:rsid w:val="0002715E"/>
    <w:rsid w:val="00027D71"/>
    <w:rsid w:val="0003455C"/>
    <w:rsid w:val="000502A3"/>
    <w:rsid w:val="000508CB"/>
    <w:rsid w:val="0005444B"/>
    <w:rsid w:val="00054528"/>
    <w:rsid w:val="00054F2D"/>
    <w:rsid w:val="00056B83"/>
    <w:rsid w:val="00056F9B"/>
    <w:rsid w:val="00061C99"/>
    <w:rsid w:val="0006206A"/>
    <w:rsid w:val="00064C1F"/>
    <w:rsid w:val="00066EA5"/>
    <w:rsid w:val="00067DAE"/>
    <w:rsid w:val="00070D7C"/>
    <w:rsid w:val="00072AF5"/>
    <w:rsid w:val="000738D7"/>
    <w:rsid w:val="00075898"/>
    <w:rsid w:val="0008118C"/>
    <w:rsid w:val="000826D6"/>
    <w:rsid w:val="000922CE"/>
    <w:rsid w:val="0009378A"/>
    <w:rsid w:val="00094073"/>
    <w:rsid w:val="000951CD"/>
    <w:rsid w:val="00095555"/>
    <w:rsid w:val="000A34C0"/>
    <w:rsid w:val="000B0748"/>
    <w:rsid w:val="000B55B9"/>
    <w:rsid w:val="000B6B2D"/>
    <w:rsid w:val="000B7021"/>
    <w:rsid w:val="000C5896"/>
    <w:rsid w:val="000D4B89"/>
    <w:rsid w:val="000E0829"/>
    <w:rsid w:val="000E3272"/>
    <w:rsid w:val="000E3EC7"/>
    <w:rsid w:val="000E6768"/>
    <w:rsid w:val="000E7F0F"/>
    <w:rsid w:val="000E7FF2"/>
    <w:rsid w:val="000F0FE8"/>
    <w:rsid w:val="000F15FA"/>
    <w:rsid w:val="000F2E35"/>
    <w:rsid w:val="000F3953"/>
    <w:rsid w:val="000F412E"/>
    <w:rsid w:val="000F46DC"/>
    <w:rsid w:val="00100C8D"/>
    <w:rsid w:val="00101B1B"/>
    <w:rsid w:val="00104AAC"/>
    <w:rsid w:val="00105D20"/>
    <w:rsid w:val="00106FA8"/>
    <w:rsid w:val="0011113E"/>
    <w:rsid w:val="001120A5"/>
    <w:rsid w:val="001130CD"/>
    <w:rsid w:val="00113474"/>
    <w:rsid w:val="00113AA1"/>
    <w:rsid w:val="0011551E"/>
    <w:rsid w:val="00116898"/>
    <w:rsid w:val="001215D5"/>
    <w:rsid w:val="00121885"/>
    <w:rsid w:val="00123DC1"/>
    <w:rsid w:val="001255B0"/>
    <w:rsid w:val="001262B9"/>
    <w:rsid w:val="00130269"/>
    <w:rsid w:val="001423B0"/>
    <w:rsid w:val="00144542"/>
    <w:rsid w:val="00145E6E"/>
    <w:rsid w:val="00146E0C"/>
    <w:rsid w:val="00150400"/>
    <w:rsid w:val="00150B28"/>
    <w:rsid w:val="00151C55"/>
    <w:rsid w:val="00151EAC"/>
    <w:rsid w:val="00152F5B"/>
    <w:rsid w:val="001622C1"/>
    <w:rsid w:val="0016375D"/>
    <w:rsid w:val="00163BB3"/>
    <w:rsid w:val="00165078"/>
    <w:rsid w:val="00172A75"/>
    <w:rsid w:val="001738AE"/>
    <w:rsid w:val="00173FA5"/>
    <w:rsid w:val="00175899"/>
    <w:rsid w:val="00175978"/>
    <w:rsid w:val="0018344F"/>
    <w:rsid w:val="0018425C"/>
    <w:rsid w:val="0018475D"/>
    <w:rsid w:val="001854BA"/>
    <w:rsid w:val="00186F95"/>
    <w:rsid w:val="00187546"/>
    <w:rsid w:val="00193389"/>
    <w:rsid w:val="00193884"/>
    <w:rsid w:val="001964D7"/>
    <w:rsid w:val="001A14E6"/>
    <w:rsid w:val="001A1BF0"/>
    <w:rsid w:val="001A5260"/>
    <w:rsid w:val="001B1874"/>
    <w:rsid w:val="001B1BE8"/>
    <w:rsid w:val="001B1E12"/>
    <w:rsid w:val="001B2C65"/>
    <w:rsid w:val="001B3558"/>
    <w:rsid w:val="001B5046"/>
    <w:rsid w:val="001B5F71"/>
    <w:rsid w:val="001B6650"/>
    <w:rsid w:val="001B7F3B"/>
    <w:rsid w:val="001C089B"/>
    <w:rsid w:val="001C0F0B"/>
    <w:rsid w:val="001C2BF6"/>
    <w:rsid w:val="001C447F"/>
    <w:rsid w:val="001C4A5B"/>
    <w:rsid w:val="001D4609"/>
    <w:rsid w:val="001E0531"/>
    <w:rsid w:val="001E25A5"/>
    <w:rsid w:val="001E36DC"/>
    <w:rsid w:val="001E4E7C"/>
    <w:rsid w:val="001F37CB"/>
    <w:rsid w:val="001F3FAD"/>
    <w:rsid w:val="001F645C"/>
    <w:rsid w:val="001F7408"/>
    <w:rsid w:val="002001C3"/>
    <w:rsid w:val="002002E6"/>
    <w:rsid w:val="00202A7E"/>
    <w:rsid w:val="0020331D"/>
    <w:rsid w:val="00205DF6"/>
    <w:rsid w:val="002064C8"/>
    <w:rsid w:val="00206A98"/>
    <w:rsid w:val="00207C7B"/>
    <w:rsid w:val="002102DD"/>
    <w:rsid w:val="002113EB"/>
    <w:rsid w:val="00213DC2"/>
    <w:rsid w:val="00216C8C"/>
    <w:rsid w:val="002207DE"/>
    <w:rsid w:val="002233D0"/>
    <w:rsid w:val="00230883"/>
    <w:rsid w:val="0023293F"/>
    <w:rsid w:val="00234DA5"/>
    <w:rsid w:val="00236791"/>
    <w:rsid w:val="00240A11"/>
    <w:rsid w:val="0024303D"/>
    <w:rsid w:val="002436EE"/>
    <w:rsid w:val="0024397C"/>
    <w:rsid w:val="002471FB"/>
    <w:rsid w:val="00255C72"/>
    <w:rsid w:val="00257A7F"/>
    <w:rsid w:val="002613D6"/>
    <w:rsid w:val="00262CF6"/>
    <w:rsid w:val="00272425"/>
    <w:rsid w:val="00273E32"/>
    <w:rsid w:val="0027743F"/>
    <w:rsid w:val="002804A0"/>
    <w:rsid w:val="00283712"/>
    <w:rsid w:val="00284CB5"/>
    <w:rsid w:val="00286E0E"/>
    <w:rsid w:val="002872BE"/>
    <w:rsid w:val="0028757C"/>
    <w:rsid w:val="0029492D"/>
    <w:rsid w:val="0029725C"/>
    <w:rsid w:val="002A2D6A"/>
    <w:rsid w:val="002A3182"/>
    <w:rsid w:val="002A5CE6"/>
    <w:rsid w:val="002A678D"/>
    <w:rsid w:val="002A6BB8"/>
    <w:rsid w:val="002A766E"/>
    <w:rsid w:val="002B2237"/>
    <w:rsid w:val="002B28FF"/>
    <w:rsid w:val="002B35B7"/>
    <w:rsid w:val="002B5B95"/>
    <w:rsid w:val="002C0D8A"/>
    <w:rsid w:val="002C1321"/>
    <w:rsid w:val="002C26EB"/>
    <w:rsid w:val="002C472E"/>
    <w:rsid w:val="002C54DB"/>
    <w:rsid w:val="002C73E0"/>
    <w:rsid w:val="002C7920"/>
    <w:rsid w:val="002D05E2"/>
    <w:rsid w:val="002D121D"/>
    <w:rsid w:val="002D1CFD"/>
    <w:rsid w:val="002D445B"/>
    <w:rsid w:val="002D4A80"/>
    <w:rsid w:val="002D654D"/>
    <w:rsid w:val="002E421A"/>
    <w:rsid w:val="002E5899"/>
    <w:rsid w:val="002E60D6"/>
    <w:rsid w:val="002F14FD"/>
    <w:rsid w:val="002F24DB"/>
    <w:rsid w:val="002F3476"/>
    <w:rsid w:val="002F4673"/>
    <w:rsid w:val="002F69A0"/>
    <w:rsid w:val="002F716E"/>
    <w:rsid w:val="00302BAC"/>
    <w:rsid w:val="00303B8A"/>
    <w:rsid w:val="00307F95"/>
    <w:rsid w:val="00312B6F"/>
    <w:rsid w:val="00312EDD"/>
    <w:rsid w:val="003139C7"/>
    <w:rsid w:val="00315424"/>
    <w:rsid w:val="00315E37"/>
    <w:rsid w:val="00316B5A"/>
    <w:rsid w:val="00317645"/>
    <w:rsid w:val="003213C8"/>
    <w:rsid w:val="00321607"/>
    <w:rsid w:val="00322FEE"/>
    <w:rsid w:val="003245EF"/>
    <w:rsid w:val="003308BC"/>
    <w:rsid w:val="003317DA"/>
    <w:rsid w:val="00332C0C"/>
    <w:rsid w:val="00333BB6"/>
    <w:rsid w:val="00333D3B"/>
    <w:rsid w:val="00335762"/>
    <w:rsid w:val="003365BC"/>
    <w:rsid w:val="00341312"/>
    <w:rsid w:val="00350556"/>
    <w:rsid w:val="00350693"/>
    <w:rsid w:val="003506ED"/>
    <w:rsid w:val="0035084A"/>
    <w:rsid w:val="00350AF4"/>
    <w:rsid w:val="00350BFD"/>
    <w:rsid w:val="00350E46"/>
    <w:rsid w:val="00352468"/>
    <w:rsid w:val="00354087"/>
    <w:rsid w:val="003613C5"/>
    <w:rsid w:val="00370AB1"/>
    <w:rsid w:val="00371CDC"/>
    <w:rsid w:val="00371D59"/>
    <w:rsid w:val="0037381D"/>
    <w:rsid w:val="00375072"/>
    <w:rsid w:val="00375245"/>
    <w:rsid w:val="003765DF"/>
    <w:rsid w:val="00382588"/>
    <w:rsid w:val="00384CE7"/>
    <w:rsid w:val="00390731"/>
    <w:rsid w:val="00391FB2"/>
    <w:rsid w:val="00394B26"/>
    <w:rsid w:val="00396730"/>
    <w:rsid w:val="00397359"/>
    <w:rsid w:val="003973CD"/>
    <w:rsid w:val="003A0D98"/>
    <w:rsid w:val="003B0418"/>
    <w:rsid w:val="003B11B2"/>
    <w:rsid w:val="003B2DE7"/>
    <w:rsid w:val="003B364D"/>
    <w:rsid w:val="003B6554"/>
    <w:rsid w:val="003C07B6"/>
    <w:rsid w:val="003C55BA"/>
    <w:rsid w:val="003C6CEE"/>
    <w:rsid w:val="003C76DF"/>
    <w:rsid w:val="003D26C5"/>
    <w:rsid w:val="003D3541"/>
    <w:rsid w:val="003D3703"/>
    <w:rsid w:val="003D3DB3"/>
    <w:rsid w:val="003D5205"/>
    <w:rsid w:val="003E02CA"/>
    <w:rsid w:val="003E2FA5"/>
    <w:rsid w:val="003E5806"/>
    <w:rsid w:val="003E58B3"/>
    <w:rsid w:val="003F2814"/>
    <w:rsid w:val="003F4F08"/>
    <w:rsid w:val="003F5415"/>
    <w:rsid w:val="003F7BDC"/>
    <w:rsid w:val="0040459D"/>
    <w:rsid w:val="00404BAA"/>
    <w:rsid w:val="0040673D"/>
    <w:rsid w:val="00410154"/>
    <w:rsid w:val="004107CF"/>
    <w:rsid w:val="00413A95"/>
    <w:rsid w:val="004151CF"/>
    <w:rsid w:val="0041641F"/>
    <w:rsid w:val="00420D82"/>
    <w:rsid w:val="004210BE"/>
    <w:rsid w:val="00422921"/>
    <w:rsid w:val="0042324C"/>
    <w:rsid w:val="00426252"/>
    <w:rsid w:val="004265F6"/>
    <w:rsid w:val="004267E0"/>
    <w:rsid w:val="00427E76"/>
    <w:rsid w:val="004305CC"/>
    <w:rsid w:val="00432B68"/>
    <w:rsid w:val="00432F7B"/>
    <w:rsid w:val="00434A8C"/>
    <w:rsid w:val="004428FC"/>
    <w:rsid w:val="00445645"/>
    <w:rsid w:val="0045040D"/>
    <w:rsid w:val="004514BC"/>
    <w:rsid w:val="00453174"/>
    <w:rsid w:val="004539E0"/>
    <w:rsid w:val="00453D79"/>
    <w:rsid w:val="004632D0"/>
    <w:rsid w:val="00464924"/>
    <w:rsid w:val="00465046"/>
    <w:rsid w:val="00465BFF"/>
    <w:rsid w:val="00466EF1"/>
    <w:rsid w:val="004672AA"/>
    <w:rsid w:val="0047206F"/>
    <w:rsid w:val="0047216D"/>
    <w:rsid w:val="00474144"/>
    <w:rsid w:val="004744F2"/>
    <w:rsid w:val="00481932"/>
    <w:rsid w:val="00482387"/>
    <w:rsid w:val="00483C55"/>
    <w:rsid w:val="004849BC"/>
    <w:rsid w:val="00487DB7"/>
    <w:rsid w:val="00490F1B"/>
    <w:rsid w:val="004926D7"/>
    <w:rsid w:val="00492AB3"/>
    <w:rsid w:val="00493724"/>
    <w:rsid w:val="004956BB"/>
    <w:rsid w:val="004977F9"/>
    <w:rsid w:val="004A0AC7"/>
    <w:rsid w:val="004A1226"/>
    <w:rsid w:val="004A13F1"/>
    <w:rsid w:val="004A1869"/>
    <w:rsid w:val="004A4438"/>
    <w:rsid w:val="004A7DF8"/>
    <w:rsid w:val="004B1593"/>
    <w:rsid w:val="004B210A"/>
    <w:rsid w:val="004B33DB"/>
    <w:rsid w:val="004B3A49"/>
    <w:rsid w:val="004B4296"/>
    <w:rsid w:val="004B7423"/>
    <w:rsid w:val="004C090C"/>
    <w:rsid w:val="004C0D4A"/>
    <w:rsid w:val="004C2CA9"/>
    <w:rsid w:val="004C36BB"/>
    <w:rsid w:val="004C3AA7"/>
    <w:rsid w:val="004C3E2E"/>
    <w:rsid w:val="004C4422"/>
    <w:rsid w:val="004C58FE"/>
    <w:rsid w:val="004C6BB1"/>
    <w:rsid w:val="004D0C9E"/>
    <w:rsid w:val="004D265D"/>
    <w:rsid w:val="004D4CA8"/>
    <w:rsid w:val="004E446E"/>
    <w:rsid w:val="004F35E9"/>
    <w:rsid w:val="004F4BDE"/>
    <w:rsid w:val="004F7C87"/>
    <w:rsid w:val="004F7DD2"/>
    <w:rsid w:val="005108D4"/>
    <w:rsid w:val="00511D11"/>
    <w:rsid w:val="00514B90"/>
    <w:rsid w:val="00515A33"/>
    <w:rsid w:val="0051741A"/>
    <w:rsid w:val="00521E38"/>
    <w:rsid w:val="00526AA6"/>
    <w:rsid w:val="0053565C"/>
    <w:rsid w:val="005358A2"/>
    <w:rsid w:val="005365ED"/>
    <w:rsid w:val="005405AC"/>
    <w:rsid w:val="00541B4B"/>
    <w:rsid w:val="005425F2"/>
    <w:rsid w:val="0054386E"/>
    <w:rsid w:val="005449CB"/>
    <w:rsid w:val="005457AF"/>
    <w:rsid w:val="005468F3"/>
    <w:rsid w:val="005537B8"/>
    <w:rsid w:val="00560C55"/>
    <w:rsid w:val="005610CC"/>
    <w:rsid w:val="005634B3"/>
    <w:rsid w:val="00564BE3"/>
    <w:rsid w:val="00567DFC"/>
    <w:rsid w:val="00571E7D"/>
    <w:rsid w:val="005741F4"/>
    <w:rsid w:val="0057594A"/>
    <w:rsid w:val="005760AA"/>
    <w:rsid w:val="00585C5C"/>
    <w:rsid w:val="00586683"/>
    <w:rsid w:val="00590895"/>
    <w:rsid w:val="00590CE7"/>
    <w:rsid w:val="005975E9"/>
    <w:rsid w:val="005A001D"/>
    <w:rsid w:val="005A42DB"/>
    <w:rsid w:val="005A4940"/>
    <w:rsid w:val="005A65DA"/>
    <w:rsid w:val="005B1AC3"/>
    <w:rsid w:val="005B4C11"/>
    <w:rsid w:val="005B5F34"/>
    <w:rsid w:val="005B6FEF"/>
    <w:rsid w:val="005C199D"/>
    <w:rsid w:val="005C2257"/>
    <w:rsid w:val="005C7553"/>
    <w:rsid w:val="005D24BE"/>
    <w:rsid w:val="005D3DD2"/>
    <w:rsid w:val="005D521C"/>
    <w:rsid w:val="005E0187"/>
    <w:rsid w:val="005E023F"/>
    <w:rsid w:val="005E4CD2"/>
    <w:rsid w:val="005E4EEA"/>
    <w:rsid w:val="005E522A"/>
    <w:rsid w:val="005E5484"/>
    <w:rsid w:val="005E5C30"/>
    <w:rsid w:val="005E7197"/>
    <w:rsid w:val="005E7A6C"/>
    <w:rsid w:val="005F0095"/>
    <w:rsid w:val="005F194C"/>
    <w:rsid w:val="005F1E51"/>
    <w:rsid w:val="005F21B0"/>
    <w:rsid w:val="005F2FB5"/>
    <w:rsid w:val="005F3076"/>
    <w:rsid w:val="005F4806"/>
    <w:rsid w:val="005F5CF3"/>
    <w:rsid w:val="00601EEE"/>
    <w:rsid w:val="00602490"/>
    <w:rsid w:val="00602C39"/>
    <w:rsid w:val="00603190"/>
    <w:rsid w:val="006031AE"/>
    <w:rsid w:val="00604926"/>
    <w:rsid w:val="00604CAD"/>
    <w:rsid w:val="00605E9C"/>
    <w:rsid w:val="00610B50"/>
    <w:rsid w:val="006117D0"/>
    <w:rsid w:val="00613A6A"/>
    <w:rsid w:val="00613AE2"/>
    <w:rsid w:val="006144D2"/>
    <w:rsid w:val="00616816"/>
    <w:rsid w:val="00620971"/>
    <w:rsid w:val="00622B8A"/>
    <w:rsid w:val="00622C7B"/>
    <w:rsid w:val="0062378B"/>
    <w:rsid w:val="00624E22"/>
    <w:rsid w:val="00630447"/>
    <w:rsid w:val="00632FC2"/>
    <w:rsid w:val="0063538B"/>
    <w:rsid w:val="00635425"/>
    <w:rsid w:val="00635660"/>
    <w:rsid w:val="0063645E"/>
    <w:rsid w:val="00640F3E"/>
    <w:rsid w:val="0064161A"/>
    <w:rsid w:val="006422D4"/>
    <w:rsid w:val="00642457"/>
    <w:rsid w:val="006438B1"/>
    <w:rsid w:val="00646118"/>
    <w:rsid w:val="00651C4A"/>
    <w:rsid w:val="0065553E"/>
    <w:rsid w:val="00655A18"/>
    <w:rsid w:val="00657A32"/>
    <w:rsid w:val="006657D2"/>
    <w:rsid w:val="00665A39"/>
    <w:rsid w:val="00666950"/>
    <w:rsid w:val="00666985"/>
    <w:rsid w:val="00670DE4"/>
    <w:rsid w:val="00680422"/>
    <w:rsid w:val="0068436B"/>
    <w:rsid w:val="00687223"/>
    <w:rsid w:val="00687C3C"/>
    <w:rsid w:val="006967CD"/>
    <w:rsid w:val="006969FD"/>
    <w:rsid w:val="00697108"/>
    <w:rsid w:val="006A1368"/>
    <w:rsid w:val="006A1EBA"/>
    <w:rsid w:val="006B073F"/>
    <w:rsid w:val="006B0CA3"/>
    <w:rsid w:val="006B2FD8"/>
    <w:rsid w:val="006B3EEF"/>
    <w:rsid w:val="006B5757"/>
    <w:rsid w:val="006C5C68"/>
    <w:rsid w:val="006C630A"/>
    <w:rsid w:val="006C654C"/>
    <w:rsid w:val="006C73C0"/>
    <w:rsid w:val="006C7D42"/>
    <w:rsid w:val="006D1E29"/>
    <w:rsid w:val="006D1EEF"/>
    <w:rsid w:val="006D2320"/>
    <w:rsid w:val="006D4F03"/>
    <w:rsid w:val="006D6030"/>
    <w:rsid w:val="006E0F76"/>
    <w:rsid w:val="006E18A6"/>
    <w:rsid w:val="006E31D5"/>
    <w:rsid w:val="006E6607"/>
    <w:rsid w:val="006F0AFA"/>
    <w:rsid w:val="00700D52"/>
    <w:rsid w:val="00700DEC"/>
    <w:rsid w:val="00704007"/>
    <w:rsid w:val="0070543E"/>
    <w:rsid w:val="00705D1A"/>
    <w:rsid w:val="007061C0"/>
    <w:rsid w:val="007069DF"/>
    <w:rsid w:val="0071070B"/>
    <w:rsid w:val="00710A92"/>
    <w:rsid w:val="007139AF"/>
    <w:rsid w:val="007213BE"/>
    <w:rsid w:val="00723321"/>
    <w:rsid w:val="007248D4"/>
    <w:rsid w:val="00727355"/>
    <w:rsid w:val="00741FE5"/>
    <w:rsid w:val="0074368A"/>
    <w:rsid w:val="00743958"/>
    <w:rsid w:val="00750981"/>
    <w:rsid w:val="00754A96"/>
    <w:rsid w:val="007570F2"/>
    <w:rsid w:val="00763E4D"/>
    <w:rsid w:val="007646C1"/>
    <w:rsid w:val="007734A5"/>
    <w:rsid w:val="007736DC"/>
    <w:rsid w:val="007755D8"/>
    <w:rsid w:val="00783D23"/>
    <w:rsid w:val="00785312"/>
    <w:rsid w:val="0078675C"/>
    <w:rsid w:val="00787F80"/>
    <w:rsid w:val="00787FA6"/>
    <w:rsid w:val="007947E7"/>
    <w:rsid w:val="00795D97"/>
    <w:rsid w:val="00797880"/>
    <w:rsid w:val="00797C76"/>
    <w:rsid w:val="007A2B0A"/>
    <w:rsid w:val="007A6068"/>
    <w:rsid w:val="007A698B"/>
    <w:rsid w:val="007A73C6"/>
    <w:rsid w:val="007B08F5"/>
    <w:rsid w:val="007B0F49"/>
    <w:rsid w:val="007B1002"/>
    <w:rsid w:val="007B415E"/>
    <w:rsid w:val="007B66EA"/>
    <w:rsid w:val="007B7F49"/>
    <w:rsid w:val="007C22A0"/>
    <w:rsid w:val="007C31B3"/>
    <w:rsid w:val="007C3557"/>
    <w:rsid w:val="007C3745"/>
    <w:rsid w:val="007C76C8"/>
    <w:rsid w:val="007D0BEF"/>
    <w:rsid w:val="007D22F5"/>
    <w:rsid w:val="007D46D4"/>
    <w:rsid w:val="007D46D5"/>
    <w:rsid w:val="007D4F35"/>
    <w:rsid w:val="007D5BE4"/>
    <w:rsid w:val="007E1A3C"/>
    <w:rsid w:val="007E22CD"/>
    <w:rsid w:val="007E2A2C"/>
    <w:rsid w:val="007E495F"/>
    <w:rsid w:val="007E4AB7"/>
    <w:rsid w:val="007E4FE1"/>
    <w:rsid w:val="007E7A8A"/>
    <w:rsid w:val="007F06DA"/>
    <w:rsid w:val="007F241A"/>
    <w:rsid w:val="007F25B4"/>
    <w:rsid w:val="007F3D76"/>
    <w:rsid w:val="007F5E4B"/>
    <w:rsid w:val="007F7B0C"/>
    <w:rsid w:val="0080493B"/>
    <w:rsid w:val="00804FEE"/>
    <w:rsid w:val="008070E4"/>
    <w:rsid w:val="00807AE3"/>
    <w:rsid w:val="008120E1"/>
    <w:rsid w:val="008128C8"/>
    <w:rsid w:val="0081400E"/>
    <w:rsid w:val="00816884"/>
    <w:rsid w:val="0081773A"/>
    <w:rsid w:val="008209A6"/>
    <w:rsid w:val="008231BC"/>
    <w:rsid w:val="0082650A"/>
    <w:rsid w:val="0083214F"/>
    <w:rsid w:val="00836040"/>
    <w:rsid w:val="008363F0"/>
    <w:rsid w:val="00842E96"/>
    <w:rsid w:val="008430E4"/>
    <w:rsid w:val="0084535E"/>
    <w:rsid w:val="00854619"/>
    <w:rsid w:val="00861387"/>
    <w:rsid w:val="00862DE5"/>
    <w:rsid w:val="00863109"/>
    <w:rsid w:val="0087023F"/>
    <w:rsid w:val="00870C5B"/>
    <w:rsid w:val="00871724"/>
    <w:rsid w:val="0087231A"/>
    <w:rsid w:val="00872AEE"/>
    <w:rsid w:val="0087383C"/>
    <w:rsid w:val="008768E8"/>
    <w:rsid w:val="00882001"/>
    <w:rsid w:val="00882756"/>
    <w:rsid w:val="00887A26"/>
    <w:rsid w:val="008937BC"/>
    <w:rsid w:val="008A16AA"/>
    <w:rsid w:val="008A2D23"/>
    <w:rsid w:val="008A3E24"/>
    <w:rsid w:val="008A56A6"/>
    <w:rsid w:val="008B5FA2"/>
    <w:rsid w:val="008B7E00"/>
    <w:rsid w:val="008C0DF2"/>
    <w:rsid w:val="008C18F2"/>
    <w:rsid w:val="008D2090"/>
    <w:rsid w:val="008D2471"/>
    <w:rsid w:val="008D3A49"/>
    <w:rsid w:val="008E0AEE"/>
    <w:rsid w:val="008E3A6B"/>
    <w:rsid w:val="008E3EC4"/>
    <w:rsid w:val="008E54BA"/>
    <w:rsid w:val="008F0683"/>
    <w:rsid w:val="008F1042"/>
    <w:rsid w:val="008F2C54"/>
    <w:rsid w:val="008F528A"/>
    <w:rsid w:val="008F7DE7"/>
    <w:rsid w:val="009001D6"/>
    <w:rsid w:val="00900931"/>
    <w:rsid w:val="009013AB"/>
    <w:rsid w:val="009021D3"/>
    <w:rsid w:val="00904AA9"/>
    <w:rsid w:val="00906702"/>
    <w:rsid w:val="009148DE"/>
    <w:rsid w:val="009167E7"/>
    <w:rsid w:val="00917428"/>
    <w:rsid w:val="00917673"/>
    <w:rsid w:val="0092085D"/>
    <w:rsid w:val="00922529"/>
    <w:rsid w:val="00922560"/>
    <w:rsid w:val="0092284C"/>
    <w:rsid w:val="009230B5"/>
    <w:rsid w:val="00924578"/>
    <w:rsid w:val="00925469"/>
    <w:rsid w:val="00932825"/>
    <w:rsid w:val="00937753"/>
    <w:rsid w:val="009406A6"/>
    <w:rsid w:val="00941B1F"/>
    <w:rsid w:val="00946152"/>
    <w:rsid w:val="00954BC2"/>
    <w:rsid w:val="00964C00"/>
    <w:rsid w:val="00971790"/>
    <w:rsid w:val="0097270E"/>
    <w:rsid w:val="00972917"/>
    <w:rsid w:val="00972D0B"/>
    <w:rsid w:val="00972FCC"/>
    <w:rsid w:val="0097336B"/>
    <w:rsid w:val="00975EB5"/>
    <w:rsid w:val="0097729F"/>
    <w:rsid w:val="0097782E"/>
    <w:rsid w:val="00981F9F"/>
    <w:rsid w:val="00984476"/>
    <w:rsid w:val="0099342A"/>
    <w:rsid w:val="009A08A8"/>
    <w:rsid w:val="009A1F7F"/>
    <w:rsid w:val="009A3996"/>
    <w:rsid w:val="009A475C"/>
    <w:rsid w:val="009A7E3C"/>
    <w:rsid w:val="009B140D"/>
    <w:rsid w:val="009B147B"/>
    <w:rsid w:val="009C0484"/>
    <w:rsid w:val="009C1E45"/>
    <w:rsid w:val="009C21C6"/>
    <w:rsid w:val="009C7F78"/>
    <w:rsid w:val="009D31FD"/>
    <w:rsid w:val="009D411F"/>
    <w:rsid w:val="009D44D1"/>
    <w:rsid w:val="009D4A24"/>
    <w:rsid w:val="009E0457"/>
    <w:rsid w:val="009E2AC7"/>
    <w:rsid w:val="009E4A07"/>
    <w:rsid w:val="009E58ED"/>
    <w:rsid w:val="009E5E0E"/>
    <w:rsid w:val="009F0BDA"/>
    <w:rsid w:val="009F5E52"/>
    <w:rsid w:val="00A00036"/>
    <w:rsid w:val="00A001F3"/>
    <w:rsid w:val="00A0467E"/>
    <w:rsid w:val="00A052AE"/>
    <w:rsid w:val="00A062CF"/>
    <w:rsid w:val="00A0680E"/>
    <w:rsid w:val="00A06F84"/>
    <w:rsid w:val="00A1112B"/>
    <w:rsid w:val="00A11A7B"/>
    <w:rsid w:val="00A16D45"/>
    <w:rsid w:val="00A22312"/>
    <w:rsid w:val="00A2527C"/>
    <w:rsid w:val="00A30FDA"/>
    <w:rsid w:val="00A320ED"/>
    <w:rsid w:val="00A33FA9"/>
    <w:rsid w:val="00A34B9D"/>
    <w:rsid w:val="00A37CA7"/>
    <w:rsid w:val="00A43847"/>
    <w:rsid w:val="00A43B51"/>
    <w:rsid w:val="00A53A81"/>
    <w:rsid w:val="00A561EC"/>
    <w:rsid w:val="00A563B1"/>
    <w:rsid w:val="00A63852"/>
    <w:rsid w:val="00A700AF"/>
    <w:rsid w:val="00A71F15"/>
    <w:rsid w:val="00A748B3"/>
    <w:rsid w:val="00A774D4"/>
    <w:rsid w:val="00A810ED"/>
    <w:rsid w:val="00A87E3A"/>
    <w:rsid w:val="00A90848"/>
    <w:rsid w:val="00A90B82"/>
    <w:rsid w:val="00A931CB"/>
    <w:rsid w:val="00A9478C"/>
    <w:rsid w:val="00A96581"/>
    <w:rsid w:val="00A9690E"/>
    <w:rsid w:val="00AA2262"/>
    <w:rsid w:val="00AA31DD"/>
    <w:rsid w:val="00AA6013"/>
    <w:rsid w:val="00AA6B21"/>
    <w:rsid w:val="00AB1FCB"/>
    <w:rsid w:val="00AB335B"/>
    <w:rsid w:val="00AB364A"/>
    <w:rsid w:val="00AB3F60"/>
    <w:rsid w:val="00AB62AB"/>
    <w:rsid w:val="00AB6CDE"/>
    <w:rsid w:val="00AC5934"/>
    <w:rsid w:val="00AC7163"/>
    <w:rsid w:val="00AD7715"/>
    <w:rsid w:val="00AE2DEC"/>
    <w:rsid w:val="00AE327C"/>
    <w:rsid w:val="00AE4FCC"/>
    <w:rsid w:val="00AE55B4"/>
    <w:rsid w:val="00AE58D0"/>
    <w:rsid w:val="00AE6B83"/>
    <w:rsid w:val="00AF4AFD"/>
    <w:rsid w:val="00B016C6"/>
    <w:rsid w:val="00B053FD"/>
    <w:rsid w:val="00B06470"/>
    <w:rsid w:val="00B06ECD"/>
    <w:rsid w:val="00B07C0B"/>
    <w:rsid w:val="00B12CAE"/>
    <w:rsid w:val="00B14D5D"/>
    <w:rsid w:val="00B16570"/>
    <w:rsid w:val="00B20729"/>
    <w:rsid w:val="00B27E2D"/>
    <w:rsid w:val="00B437E7"/>
    <w:rsid w:val="00B45BC8"/>
    <w:rsid w:val="00B53148"/>
    <w:rsid w:val="00B5417F"/>
    <w:rsid w:val="00B571F4"/>
    <w:rsid w:val="00B57E0A"/>
    <w:rsid w:val="00B60F34"/>
    <w:rsid w:val="00B6157C"/>
    <w:rsid w:val="00B615BB"/>
    <w:rsid w:val="00B61AFE"/>
    <w:rsid w:val="00B636C0"/>
    <w:rsid w:val="00B67300"/>
    <w:rsid w:val="00B67412"/>
    <w:rsid w:val="00B71AD4"/>
    <w:rsid w:val="00B73617"/>
    <w:rsid w:val="00B74B81"/>
    <w:rsid w:val="00B76704"/>
    <w:rsid w:val="00B768FE"/>
    <w:rsid w:val="00B76CB2"/>
    <w:rsid w:val="00B8000B"/>
    <w:rsid w:val="00B86939"/>
    <w:rsid w:val="00B878AE"/>
    <w:rsid w:val="00B91FF6"/>
    <w:rsid w:val="00B932A3"/>
    <w:rsid w:val="00B94DE9"/>
    <w:rsid w:val="00B964CF"/>
    <w:rsid w:val="00B966CE"/>
    <w:rsid w:val="00BA003E"/>
    <w:rsid w:val="00BA3099"/>
    <w:rsid w:val="00BA32F2"/>
    <w:rsid w:val="00BA6587"/>
    <w:rsid w:val="00BA75F6"/>
    <w:rsid w:val="00BA7B3D"/>
    <w:rsid w:val="00BA7B5A"/>
    <w:rsid w:val="00BB6A49"/>
    <w:rsid w:val="00BB76E8"/>
    <w:rsid w:val="00BB7A57"/>
    <w:rsid w:val="00BC14C0"/>
    <w:rsid w:val="00BC2729"/>
    <w:rsid w:val="00BC505A"/>
    <w:rsid w:val="00BD2AD8"/>
    <w:rsid w:val="00BD7158"/>
    <w:rsid w:val="00BD7191"/>
    <w:rsid w:val="00BD7D8A"/>
    <w:rsid w:val="00BE10B8"/>
    <w:rsid w:val="00BE191B"/>
    <w:rsid w:val="00BE479E"/>
    <w:rsid w:val="00BF14E4"/>
    <w:rsid w:val="00BF1803"/>
    <w:rsid w:val="00BF7AB4"/>
    <w:rsid w:val="00C031A9"/>
    <w:rsid w:val="00C05F75"/>
    <w:rsid w:val="00C05FF1"/>
    <w:rsid w:val="00C06F94"/>
    <w:rsid w:val="00C104E7"/>
    <w:rsid w:val="00C11701"/>
    <w:rsid w:val="00C1187A"/>
    <w:rsid w:val="00C1544C"/>
    <w:rsid w:val="00C17BDB"/>
    <w:rsid w:val="00C20632"/>
    <w:rsid w:val="00C21B6E"/>
    <w:rsid w:val="00C22F53"/>
    <w:rsid w:val="00C235B2"/>
    <w:rsid w:val="00C25780"/>
    <w:rsid w:val="00C26D37"/>
    <w:rsid w:val="00C304F2"/>
    <w:rsid w:val="00C32A0F"/>
    <w:rsid w:val="00C32E99"/>
    <w:rsid w:val="00C42251"/>
    <w:rsid w:val="00C47DEA"/>
    <w:rsid w:val="00C50015"/>
    <w:rsid w:val="00C5168A"/>
    <w:rsid w:val="00C5209F"/>
    <w:rsid w:val="00C541B1"/>
    <w:rsid w:val="00C6302D"/>
    <w:rsid w:val="00C6385F"/>
    <w:rsid w:val="00C63DD0"/>
    <w:rsid w:val="00C63FAA"/>
    <w:rsid w:val="00C645D3"/>
    <w:rsid w:val="00C64EB8"/>
    <w:rsid w:val="00C66D54"/>
    <w:rsid w:val="00C707D0"/>
    <w:rsid w:val="00C72DF0"/>
    <w:rsid w:val="00C74CA6"/>
    <w:rsid w:val="00C759B8"/>
    <w:rsid w:val="00C7790C"/>
    <w:rsid w:val="00C85E58"/>
    <w:rsid w:val="00C87834"/>
    <w:rsid w:val="00C90013"/>
    <w:rsid w:val="00C9076B"/>
    <w:rsid w:val="00C93CDF"/>
    <w:rsid w:val="00C947CE"/>
    <w:rsid w:val="00C948C1"/>
    <w:rsid w:val="00C977C7"/>
    <w:rsid w:val="00CA040C"/>
    <w:rsid w:val="00CA40C6"/>
    <w:rsid w:val="00CA4446"/>
    <w:rsid w:val="00CA5B6C"/>
    <w:rsid w:val="00CA6D54"/>
    <w:rsid w:val="00CA794F"/>
    <w:rsid w:val="00CB1211"/>
    <w:rsid w:val="00CB3195"/>
    <w:rsid w:val="00CB729B"/>
    <w:rsid w:val="00CC69E0"/>
    <w:rsid w:val="00CC7CA5"/>
    <w:rsid w:val="00CD34F8"/>
    <w:rsid w:val="00CD7394"/>
    <w:rsid w:val="00CE061D"/>
    <w:rsid w:val="00CE1B36"/>
    <w:rsid w:val="00CE37E4"/>
    <w:rsid w:val="00CE4985"/>
    <w:rsid w:val="00CF0130"/>
    <w:rsid w:val="00CF24C0"/>
    <w:rsid w:val="00CF4B5B"/>
    <w:rsid w:val="00D009EB"/>
    <w:rsid w:val="00D05572"/>
    <w:rsid w:val="00D115B0"/>
    <w:rsid w:val="00D12B98"/>
    <w:rsid w:val="00D13675"/>
    <w:rsid w:val="00D13928"/>
    <w:rsid w:val="00D14C81"/>
    <w:rsid w:val="00D20170"/>
    <w:rsid w:val="00D20C57"/>
    <w:rsid w:val="00D20EA7"/>
    <w:rsid w:val="00D23862"/>
    <w:rsid w:val="00D23976"/>
    <w:rsid w:val="00D24519"/>
    <w:rsid w:val="00D250FD"/>
    <w:rsid w:val="00D30542"/>
    <w:rsid w:val="00D30607"/>
    <w:rsid w:val="00D31199"/>
    <w:rsid w:val="00D31336"/>
    <w:rsid w:val="00D35786"/>
    <w:rsid w:val="00D41E06"/>
    <w:rsid w:val="00D420EE"/>
    <w:rsid w:val="00D422B5"/>
    <w:rsid w:val="00D43C26"/>
    <w:rsid w:val="00D46C55"/>
    <w:rsid w:val="00D53750"/>
    <w:rsid w:val="00D57F4A"/>
    <w:rsid w:val="00D600F8"/>
    <w:rsid w:val="00D60771"/>
    <w:rsid w:val="00D61541"/>
    <w:rsid w:val="00D62B07"/>
    <w:rsid w:val="00D63BB6"/>
    <w:rsid w:val="00D63F26"/>
    <w:rsid w:val="00D65A3B"/>
    <w:rsid w:val="00D65FF0"/>
    <w:rsid w:val="00D67ADE"/>
    <w:rsid w:val="00D72471"/>
    <w:rsid w:val="00D72684"/>
    <w:rsid w:val="00D72E29"/>
    <w:rsid w:val="00D82AA4"/>
    <w:rsid w:val="00D8543B"/>
    <w:rsid w:val="00D85823"/>
    <w:rsid w:val="00D858B6"/>
    <w:rsid w:val="00D85A8D"/>
    <w:rsid w:val="00D91602"/>
    <w:rsid w:val="00D927B6"/>
    <w:rsid w:val="00D939A3"/>
    <w:rsid w:val="00DA0216"/>
    <w:rsid w:val="00DA4CC8"/>
    <w:rsid w:val="00DA66E3"/>
    <w:rsid w:val="00DA759B"/>
    <w:rsid w:val="00DB03E3"/>
    <w:rsid w:val="00DB4640"/>
    <w:rsid w:val="00DB6FEB"/>
    <w:rsid w:val="00DB752F"/>
    <w:rsid w:val="00DB76A8"/>
    <w:rsid w:val="00DC05EE"/>
    <w:rsid w:val="00DC2F8C"/>
    <w:rsid w:val="00DC4CD6"/>
    <w:rsid w:val="00DC5395"/>
    <w:rsid w:val="00DD361E"/>
    <w:rsid w:val="00DD3852"/>
    <w:rsid w:val="00DD5A20"/>
    <w:rsid w:val="00DE05E5"/>
    <w:rsid w:val="00DE1144"/>
    <w:rsid w:val="00DE18A4"/>
    <w:rsid w:val="00DE3D00"/>
    <w:rsid w:val="00DE409F"/>
    <w:rsid w:val="00DE41D5"/>
    <w:rsid w:val="00DE43B5"/>
    <w:rsid w:val="00DE4D16"/>
    <w:rsid w:val="00DE6985"/>
    <w:rsid w:val="00DE7F34"/>
    <w:rsid w:val="00DF287C"/>
    <w:rsid w:val="00DF50E6"/>
    <w:rsid w:val="00DF6697"/>
    <w:rsid w:val="00DF6F84"/>
    <w:rsid w:val="00E00EB5"/>
    <w:rsid w:val="00E0498F"/>
    <w:rsid w:val="00E0658B"/>
    <w:rsid w:val="00E10697"/>
    <w:rsid w:val="00E139F0"/>
    <w:rsid w:val="00E152E6"/>
    <w:rsid w:val="00E16438"/>
    <w:rsid w:val="00E207C4"/>
    <w:rsid w:val="00E20C70"/>
    <w:rsid w:val="00E239D2"/>
    <w:rsid w:val="00E270A9"/>
    <w:rsid w:val="00E3238B"/>
    <w:rsid w:val="00E35993"/>
    <w:rsid w:val="00E368DB"/>
    <w:rsid w:val="00E37278"/>
    <w:rsid w:val="00E42B2F"/>
    <w:rsid w:val="00E4372A"/>
    <w:rsid w:val="00E446AB"/>
    <w:rsid w:val="00E44F04"/>
    <w:rsid w:val="00E4531D"/>
    <w:rsid w:val="00E478A6"/>
    <w:rsid w:val="00E519B4"/>
    <w:rsid w:val="00E629A4"/>
    <w:rsid w:val="00E63B1A"/>
    <w:rsid w:val="00E6661E"/>
    <w:rsid w:val="00E700A6"/>
    <w:rsid w:val="00E704F3"/>
    <w:rsid w:val="00E712A6"/>
    <w:rsid w:val="00E71A84"/>
    <w:rsid w:val="00E74BFD"/>
    <w:rsid w:val="00E74DB0"/>
    <w:rsid w:val="00E85C7D"/>
    <w:rsid w:val="00E90CF1"/>
    <w:rsid w:val="00E979DC"/>
    <w:rsid w:val="00EA0003"/>
    <w:rsid w:val="00EA02F4"/>
    <w:rsid w:val="00EA1245"/>
    <w:rsid w:val="00EA1C7A"/>
    <w:rsid w:val="00EA529F"/>
    <w:rsid w:val="00EA6C43"/>
    <w:rsid w:val="00EB0253"/>
    <w:rsid w:val="00EB0E9B"/>
    <w:rsid w:val="00EB1B71"/>
    <w:rsid w:val="00EB7B38"/>
    <w:rsid w:val="00EC04F3"/>
    <w:rsid w:val="00EC1809"/>
    <w:rsid w:val="00EC32B6"/>
    <w:rsid w:val="00EC335A"/>
    <w:rsid w:val="00EC3A56"/>
    <w:rsid w:val="00EC58EB"/>
    <w:rsid w:val="00ED1A7C"/>
    <w:rsid w:val="00ED2821"/>
    <w:rsid w:val="00ED654B"/>
    <w:rsid w:val="00ED7152"/>
    <w:rsid w:val="00EE08C9"/>
    <w:rsid w:val="00EE3421"/>
    <w:rsid w:val="00EE42DF"/>
    <w:rsid w:val="00EE7A3B"/>
    <w:rsid w:val="00EF402C"/>
    <w:rsid w:val="00EF462D"/>
    <w:rsid w:val="00EF5780"/>
    <w:rsid w:val="00EF5D4C"/>
    <w:rsid w:val="00EF665B"/>
    <w:rsid w:val="00EF70AD"/>
    <w:rsid w:val="00EF7F15"/>
    <w:rsid w:val="00F0126D"/>
    <w:rsid w:val="00F02304"/>
    <w:rsid w:val="00F036DE"/>
    <w:rsid w:val="00F1753D"/>
    <w:rsid w:val="00F243C5"/>
    <w:rsid w:val="00F27BD0"/>
    <w:rsid w:val="00F363FD"/>
    <w:rsid w:val="00F37D83"/>
    <w:rsid w:val="00F41267"/>
    <w:rsid w:val="00F42544"/>
    <w:rsid w:val="00F43956"/>
    <w:rsid w:val="00F512E9"/>
    <w:rsid w:val="00F53516"/>
    <w:rsid w:val="00F53B99"/>
    <w:rsid w:val="00F54715"/>
    <w:rsid w:val="00F54914"/>
    <w:rsid w:val="00F554DF"/>
    <w:rsid w:val="00F55A9D"/>
    <w:rsid w:val="00F61839"/>
    <w:rsid w:val="00F6205E"/>
    <w:rsid w:val="00F62A47"/>
    <w:rsid w:val="00F63F6E"/>
    <w:rsid w:val="00F65A7E"/>
    <w:rsid w:val="00F67107"/>
    <w:rsid w:val="00F67405"/>
    <w:rsid w:val="00F71B80"/>
    <w:rsid w:val="00F75036"/>
    <w:rsid w:val="00F757EB"/>
    <w:rsid w:val="00F77EEE"/>
    <w:rsid w:val="00F85986"/>
    <w:rsid w:val="00F86915"/>
    <w:rsid w:val="00F87FAD"/>
    <w:rsid w:val="00F91EDB"/>
    <w:rsid w:val="00F92692"/>
    <w:rsid w:val="00FA17F4"/>
    <w:rsid w:val="00FA46DA"/>
    <w:rsid w:val="00FB130C"/>
    <w:rsid w:val="00FB37FF"/>
    <w:rsid w:val="00FB466D"/>
    <w:rsid w:val="00FB4B7E"/>
    <w:rsid w:val="00FC1F74"/>
    <w:rsid w:val="00FC336E"/>
    <w:rsid w:val="00FC63B7"/>
    <w:rsid w:val="00FD0A9E"/>
    <w:rsid w:val="00FD377A"/>
    <w:rsid w:val="00FD4644"/>
    <w:rsid w:val="00FD63F4"/>
    <w:rsid w:val="00FE3307"/>
    <w:rsid w:val="00FE4B91"/>
    <w:rsid w:val="00FE51F3"/>
    <w:rsid w:val="00FF0A1A"/>
    <w:rsid w:val="00FF211F"/>
    <w:rsid w:val="00FF217E"/>
    <w:rsid w:val="00FF6445"/>
    <w:rsid w:val="00FF7326"/>
    <w:rsid w:val="00FF7B92"/>
    <w:rsid w:val="00FF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E32CD"/>
  <w15:chartTrackingRefBased/>
  <w15:docId w15:val="{6F3F4700-7ACE-4BA9-90F3-C3BCA02F1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B364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i/>
      <w:sz w:val="24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3B364D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Heading3">
    <w:name w:val="heading 3"/>
    <w:basedOn w:val="Normal"/>
    <w:link w:val="Heading3Cha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pt-PT"/>
    </w:rPr>
  </w:style>
  <w:style w:type="paragraph" w:styleId="Heading4">
    <w:name w:val="heading 4"/>
    <w:basedOn w:val="Normal"/>
    <w:next w:val="Normal"/>
    <w:link w:val="Heading4Char"/>
    <w:qFormat/>
    <w:rsid w:val="003B364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u w:val="single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3B364D"/>
    <w:pPr>
      <w:keepNext/>
      <w:spacing w:after="0" w:line="240" w:lineRule="auto"/>
      <w:ind w:left="-142"/>
      <w:jc w:val="center"/>
      <w:outlineLvl w:val="4"/>
    </w:pPr>
    <w:rPr>
      <w:rFonts w:ascii="Times New Roman" w:eastAsia="Times New Roman" w:hAnsi="Times New Roman"/>
      <w:b/>
      <w:sz w:val="24"/>
      <w:szCs w:val="20"/>
      <w:u w:val="single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3B364D"/>
    <w:pPr>
      <w:keepNext/>
      <w:tabs>
        <w:tab w:val="left" w:pos="8647"/>
      </w:tabs>
      <w:spacing w:after="0" w:line="240" w:lineRule="auto"/>
      <w:ind w:left="-70" w:right="-70"/>
      <w:jc w:val="center"/>
      <w:outlineLvl w:val="5"/>
    </w:pPr>
    <w:rPr>
      <w:rFonts w:ascii="Times New Roman" w:eastAsia="Times New Roman" w:hAnsi="Times New Roman"/>
      <w:b/>
      <w:sz w:val="24"/>
      <w:szCs w:val="20"/>
      <w:u w:val="single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3B364D"/>
    <w:pPr>
      <w:keepNext/>
      <w:spacing w:after="0" w:line="240" w:lineRule="auto"/>
      <w:ind w:left="-70" w:right="-70"/>
      <w:outlineLvl w:val="7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DefaultParagraphFont"/>
    <w:rsid w:val="00C304F2"/>
  </w:style>
  <w:style w:type="character" w:customStyle="1" w:styleId="il">
    <w:name w:val="il"/>
    <w:basedOn w:val="DefaultParagraphFont"/>
    <w:rsid w:val="00C304F2"/>
  </w:style>
  <w:style w:type="character" w:styleId="Emphasis">
    <w:name w:val="Emphasis"/>
    <w:uiPriority w:val="20"/>
    <w:qFormat/>
    <w:rsid w:val="00C304F2"/>
    <w:rPr>
      <w:i/>
      <w:iCs/>
    </w:rPr>
  </w:style>
  <w:style w:type="paragraph" w:styleId="BodyText">
    <w:name w:val="Body Text"/>
    <w:basedOn w:val="Normal"/>
    <w:link w:val="BodyTextCha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Header">
    <w:name w:val="header"/>
    <w:basedOn w:val="Normal"/>
    <w:link w:val="HeaderChar"/>
    <w:unhideWhenUsed/>
    <w:rsid w:val="00D600F8"/>
    <w:pPr>
      <w:tabs>
        <w:tab w:val="center" w:pos="4252"/>
        <w:tab w:val="right" w:pos="8504"/>
      </w:tabs>
    </w:pPr>
    <w:rPr>
      <w:lang w:val="x-none"/>
    </w:rPr>
  </w:style>
  <w:style w:type="character" w:customStyle="1" w:styleId="HeaderChar">
    <w:name w:val="Header Char"/>
    <w:link w:val="Header"/>
    <w:rsid w:val="00D600F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600F8"/>
    <w:pPr>
      <w:tabs>
        <w:tab w:val="center" w:pos="4252"/>
        <w:tab w:val="right" w:pos="8504"/>
      </w:tabs>
    </w:pPr>
    <w:rPr>
      <w:lang w:val="x-none"/>
    </w:rPr>
  </w:style>
  <w:style w:type="character" w:customStyle="1" w:styleId="FooterChar">
    <w:name w:val="Footer Char"/>
    <w:link w:val="Footer"/>
    <w:uiPriority w:val="99"/>
    <w:semiHidden/>
    <w:rsid w:val="00D600F8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DB76A8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52468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DocumentMapChar">
    <w:name w:val="Document Map Char"/>
    <w:link w:val="DocumentMap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37D83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val="x-none" w:eastAsia="x-none"/>
    </w:rPr>
  </w:style>
  <w:style w:type="character" w:customStyle="1" w:styleId="TitleChar">
    <w:name w:val="Title Char"/>
    <w:link w:val="Title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character" w:customStyle="1" w:styleId="Heading1Char">
    <w:name w:val="Heading 1 Char"/>
    <w:link w:val="Heading1"/>
    <w:rsid w:val="003B364D"/>
    <w:rPr>
      <w:rFonts w:ascii="Times New Roman" w:eastAsia="Times New Roman" w:hAnsi="Times New Roman"/>
      <w:i/>
      <w:sz w:val="24"/>
    </w:rPr>
  </w:style>
  <w:style w:type="character" w:customStyle="1" w:styleId="Heading2Char">
    <w:name w:val="Heading 2 Char"/>
    <w:link w:val="Heading2"/>
    <w:rsid w:val="003B364D"/>
    <w:rPr>
      <w:rFonts w:ascii="Times New Roman" w:eastAsia="Times New Roman" w:hAnsi="Times New Roman"/>
      <w:b/>
      <w:sz w:val="24"/>
    </w:rPr>
  </w:style>
  <w:style w:type="character" w:customStyle="1" w:styleId="Heading4Char">
    <w:name w:val="Heading 4 Char"/>
    <w:link w:val="Heading4"/>
    <w:rsid w:val="003B364D"/>
    <w:rPr>
      <w:rFonts w:ascii="Times New Roman" w:eastAsia="Times New Roman" w:hAnsi="Times New Roman"/>
      <w:b/>
      <w:sz w:val="24"/>
      <w:u w:val="single"/>
    </w:rPr>
  </w:style>
  <w:style w:type="character" w:customStyle="1" w:styleId="Heading5Char">
    <w:name w:val="Heading 5 Char"/>
    <w:link w:val="Heading5"/>
    <w:rsid w:val="003B364D"/>
    <w:rPr>
      <w:rFonts w:ascii="Times New Roman" w:eastAsia="Times New Roman" w:hAnsi="Times New Roman"/>
      <w:b/>
      <w:sz w:val="24"/>
      <w:u w:val="single"/>
    </w:rPr>
  </w:style>
  <w:style w:type="character" w:customStyle="1" w:styleId="Heading6Char">
    <w:name w:val="Heading 6 Char"/>
    <w:link w:val="Heading6"/>
    <w:rsid w:val="003B364D"/>
    <w:rPr>
      <w:rFonts w:ascii="Times New Roman" w:eastAsia="Times New Roman" w:hAnsi="Times New Roman"/>
      <w:b/>
      <w:sz w:val="24"/>
      <w:u w:val="single"/>
    </w:rPr>
  </w:style>
  <w:style w:type="character" w:customStyle="1" w:styleId="Heading8Char">
    <w:name w:val="Heading 8 Char"/>
    <w:link w:val="Heading8"/>
    <w:rsid w:val="003B364D"/>
    <w:rPr>
      <w:rFonts w:ascii="Times New Roman" w:eastAsia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2886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2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xec\Desktop\M&#225;rcia\Modelos\Documento%20model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985324-83FD-441D-B91B-5FD5AFB32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modelo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DIREÇÃO-GERAL DOS ESTABELECIMENTOS ESCOLARES</vt:lpstr>
      <vt:lpstr>DIREÇÃO DE SERVIÇOS REGIÃO ALGARVE</vt:lpstr>
      <vt:lpstr>AGRUPAMENTO DE ESCOLAS DE VILA REAL DE SANTO ANTÓNIO - CÓD. 145348</vt:lpstr>
      <vt:lpstr>ESCOLA SECUNDÁRIA C/3.º CICLO DE VILA REAL DE SANTO ANTÓNIO (Sede cód. 403726) –</vt:lpstr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</dc:creator>
  <cp:keywords/>
  <cp:lastModifiedBy>Rui Teixeira</cp:lastModifiedBy>
  <cp:revision>2</cp:revision>
  <cp:lastPrinted>2024-09-04T08:19:00Z</cp:lastPrinted>
  <dcterms:created xsi:type="dcterms:W3CDTF">2026-09-18T18:03:00Z</dcterms:created>
  <dcterms:modified xsi:type="dcterms:W3CDTF">2026-09-18T18:03:00Z</dcterms:modified>
</cp:coreProperties>
</file>