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C330B" w14:textId="77777777" w:rsidR="00BF4B2B" w:rsidRDefault="00BF4B2B"/>
    <w:p w14:paraId="4D3922F2" w14:textId="77777777" w:rsidR="00BF4B2B" w:rsidRDefault="00BF4B2B"/>
    <w:p w14:paraId="75086FFD" w14:textId="77777777" w:rsidR="00BF4B2B" w:rsidRDefault="00BF4B2B"/>
    <w:p w14:paraId="780CA83B" w14:textId="77777777" w:rsidR="00BF4B2B" w:rsidRDefault="00BF4B2B"/>
    <w:tbl>
      <w:tblPr>
        <w:tblStyle w:val="TabelacomGrelha"/>
        <w:tblpPr w:leftFromText="141" w:rightFromText="141" w:vertAnchor="page" w:horzAnchor="margin" w:tblpXSpec="center" w:tblpY="2271"/>
        <w:tblW w:w="858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80"/>
      </w:tblGrid>
      <w:tr w:rsidR="00A551F9" w:rsidRPr="00785946" w14:paraId="63F99EA3" w14:textId="77777777" w:rsidTr="00BF4B2B">
        <w:trPr>
          <w:trHeight w:val="366"/>
        </w:trPr>
        <w:tc>
          <w:tcPr>
            <w:tcW w:w="8580" w:type="dxa"/>
            <w:shd w:val="clear" w:color="auto" w:fill="D9D9D9" w:themeFill="background1" w:themeFillShade="D9"/>
            <w:vAlign w:val="center"/>
          </w:tcPr>
          <w:p w14:paraId="01555773" w14:textId="77777777" w:rsidR="00A551F9" w:rsidRPr="00785946" w:rsidRDefault="00A551F9" w:rsidP="00BF4B2B">
            <w:pPr>
              <w:spacing w:after="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594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FICHA DE IDENTIFICAÇÃO DA NECESSIDADE DE MEDIDAS DE SUPORTE </w:t>
            </w:r>
          </w:p>
          <w:p w14:paraId="5F3F2CE2" w14:textId="77777777" w:rsidR="00A551F9" w:rsidRPr="00785946" w:rsidRDefault="00A551F9" w:rsidP="00BF4B2B">
            <w:pPr>
              <w:spacing w:after="0" w:line="259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5946">
              <w:rPr>
                <w:rFonts w:asciiTheme="minorHAnsi" w:hAnsiTheme="minorHAnsi" w:cstheme="minorHAnsi"/>
                <w:b/>
                <w:sz w:val="24"/>
                <w:szCs w:val="24"/>
              </w:rPr>
              <w:t>À APRENDIZAGEM E À INCLUSÃO</w:t>
            </w:r>
          </w:p>
          <w:p w14:paraId="6AB52A68" w14:textId="77777777" w:rsidR="00A551F9" w:rsidRPr="00785946" w:rsidRDefault="00A551F9" w:rsidP="00BF4B2B">
            <w:pPr>
              <w:spacing w:after="0" w:line="259" w:lineRule="auto"/>
              <w:jc w:val="center"/>
              <w:rPr>
                <w:rFonts w:asciiTheme="minorHAnsi" w:eastAsia="Trebuchet MS" w:hAnsiTheme="minorHAnsi" w:cstheme="minorHAnsi"/>
                <w:sz w:val="20"/>
                <w:szCs w:val="20"/>
              </w:rPr>
            </w:pPr>
            <w:r w:rsidRPr="00785946">
              <w:rPr>
                <w:rFonts w:asciiTheme="minorHAnsi" w:eastAsia="Trebuchet MS" w:hAnsiTheme="minorHAnsi" w:cstheme="minorHAnsi"/>
                <w:sz w:val="20"/>
                <w:szCs w:val="20"/>
              </w:rPr>
              <w:t>(Art.º 20.º do Decreto-Lei n.º 54/2018, de 6 de julho)</w:t>
            </w:r>
          </w:p>
          <w:p w14:paraId="5DAB6C7B" w14:textId="77777777" w:rsidR="00785946" w:rsidRPr="00785946" w:rsidRDefault="00785946" w:rsidP="00BF4B2B">
            <w:pPr>
              <w:spacing w:after="0" w:line="259" w:lineRule="auto"/>
              <w:jc w:val="center"/>
              <w:rPr>
                <w:rFonts w:asciiTheme="minorHAnsi" w:eastAsia="Trebuchet MS" w:hAnsiTheme="minorHAnsi" w:cstheme="minorHAnsi"/>
                <w:b/>
                <w:sz w:val="18"/>
                <w:szCs w:val="18"/>
              </w:rPr>
            </w:pPr>
          </w:p>
          <w:p w14:paraId="3639E0D5" w14:textId="77777777" w:rsidR="00A551F9" w:rsidRPr="00785946" w:rsidRDefault="00A551F9" w:rsidP="00BF4B2B">
            <w:pPr>
              <w:spacing w:after="0" w:line="259" w:lineRule="auto"/>
              <w:jc w:val="center"/>
              <w:rPr>
                <w:rFonts w:asciiTheme="minorHAnsi" w:eastAsia="Trebuchet MS" w:hAnsiTheme="minorHAnsi" w:cstheme="minorHAnsi"/>
                <w:b/>
                <w:sz w:val="20"/>
                <w:szCs w:val="20"/>
              </w:rPr>
            </w:pPr>
            <w:r w:rsidRPr="00785946">
              <w:rPr>
                <w:rFonts w:asciiTheme="minorHAnsi" w:eastAsia="Trebuchet MS" w:hAnsiTheme="minorHAnsi" w:cstheme="minorHAnsi"/>
                <w:b/>
                <w:sz w:val="20"/>
                <w:szCs w:val="20"/>
              </w:rPr>
              <w:t>ANO LETIVO ________-_________</w:t>
            </w:r>
          </w:p>
        </w:tc>
      </w:tr>
    </w:tbl>
    <w:p w14:paraId="5DAD2996" w14:textId="77777777" w:rsidR="00BF4B2B" w:rsidRDefault="00BF4B2B" w:rsidP="00A551F9">
      <w:pPr>
        <w:spacing w:after="0" w:line="259" w:lineRule="auto"/>
        <w:ind w:left="283"/>
        <w:rPr>
          <w:rFonts w:asciiTheme="minorHAnsi" w:hAnsiTheme="minorHAnsi" w:cstheme="minorHAnsi"/>
          <w:sz w:val="20"/>
          <w:szCs w:val="20"/>
        </w:rPr>
      </w:pPr>
    </w:p>
    <w:p w14:paraId="32359AAE" w14:textId="04553746" w:rsidR="00306E3C" w:rsidRDefault="00BF4B2B" w:rsidP="00A551F9">
      <w:pPr>
        <w:spacing w:after="0" w:line="259" w:lineRule="auto"/>
        <w:ind w:left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6562A" wp14:editId="70039700">
                <wp:simplePos x="0" y="0"/>
                <wp:positionH relativeFrom="column">
                  <wp:posOffset>3134995</wp:posOffset>
                </wp:positionH>
                <wp:positionV relativeFrom="paragraph">
                  <wp:posOffset>5715</wp:posOffset>
                </wp:positionV>
                <wp:extent cx="2597150" cy="552450"/>
                <wp:effectExtent l="0" t="0" r="12700" b="19050"/>
                <wp:wrapNone/>
                <wp:docPr id="15480256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BD949" w14:textId="65CF2D2F" w:rsidR="00306E3C" w:rsidRPr="00306E3C" w:rsidRDefault="00306E3C" w:rsidP="00306E3C">
                            <w:pPr>
                              <w:pStyle w:val="PargrafodaLista"/>
                              <w:spacing w:after="0" w:line="240" w:lineRule="auto"/>
                              <w:ind w:left="0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306E3C"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  <w:t>Recebido pela coordenadora EMAEI:  ___/___/___</w:t>
                            </w:r>
                          </w:p>
                          <w:p w14:paraId="657B145D" w14:textId="77777777" w:rsidR="00306E3C" w:rsidRPr="00306E3C" w:rsidRDefault="00306E3C" w:rsidP="00306E3C">
                            <w:pPr>
                              <w:pStyle w:val="PargrafodaLista"/>
                              <w:spacing w:after="0" w:line="240" w:lineRule="auto"/>
                              <w:ind w:left="0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0AF9C3A" w14:textId="602E262A" w:rsidR="00306E3C" w:rsidRPr="00306E3C" w:rsidRDefault="00306E3C" w:rsidP="00306E3C">
                            <w:pPr>
                              <w:pStyle w:val="PargrafodaLista"/>
                              <w:spacing w:after="0" w:line="240" w:lineRule="auto"/>
                              <w:ind w:left="0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06E3C"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  <w:t>Assinatura:_</w:t>
                            </w:r>
                            <w:proofErr w:type="gramEnd"/>
                            <w:r w:rsidRPr="00306E3C"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4276562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6.85pt;margin-top:.45pt;width:204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">
                <v:textbox>
                  <w:txbxContent>
                    <w:p w14:paraId="189BD949" w14:textId="65CF2D2F" w:rsidR="00306E3C" w:rsidRPr="00306E3C" w:rsidRDefault="00306E3C" w:rsidP="00306E3C">
                      <w:pPr>
                        <w:pStyle w:val="PargrafodaLista"/>
                        <w:spacing w:after="0" w:line="240" w:lineRule="auto"/>
                        <w:ind w:left="0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 w:rsidRPr="00306E3C">
                        <w:rPr>
                          <w:rFonts w:cs="Arial"/>
                          <w:bCs/>
                          <w:sz w:val="18"/>
                          <w:szCs w:val="18"/>
                        </w:rPr>
                        <w:t>Recebido pela coordenadora EMAEI:  ___/___/___</w:t>
                      </w:r>
                    </w:p>
                    <w:p w14:paraId="657B145D" w14:textId="77777777" w:rsidR="00306E3C" w:rsidRPr="00306E3C" w:rsidRDefault="00306E3C" w:rsidP="00306E3C">
                      <w:pPr>
                        <w:pStyle w:val="PargrafodaLista"/>
                        <w:spacing w:after="0" w:line="240" w:lineRule="auto"/>
                        <w:ind w:left="0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</w:p>
                    <w:p w14:paraId="40AF9C3A" w14:textId="602E262A" w:rsidR="00306E3C" w:rsidRPr="00306E3C" w:rsidRDefault="00306E3C" w:rsidP="00306E3C">
                      <w:pPr>
                        <w:pStyle w:val="PargrafodaLista"/>
                        <w:spacing w:after="0" w:line="240" w:lineRule="auto"/>
                        <w:ind w:left="0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306E3C">
                        <w:rPr>
                          <w:rFonts w:cs="Arial"/>
                          <w:bCs/>
                          <w:sz w:val="18"/>
                          <w:szCs w:val="18"/>
                        </w:rPr>
                        <w:t>Assinatura:_</w:t>
                      </w:r>
                      <w:proofErr w:type="gramEnd"/>
                      <w:r w:rsidRPr="00306E3C">
                        <w:rPr>
                          <w:rFonts w:cs="Arial"/>
                          <w:bCs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A5DF5A" wp14:editId="147ABFB3">
                <wp:simplePos x="0" y="0"/>
                <wp:positionH relativeFrom="column">
                  <wp:posOffset>671195</wp:posOffset>
                </wp:positionH>
                <wp:positionV relativeFrom="paragraph">
                  <wp:posOffset>18415</wp:posOffset>
                </wp:positionV>
                <wp:extent cx="2235200" cy="539750"/>
                <wp:effectExtent l="0" t="0" r="12700" b="12700"/>
                <wp:wrapNone/>
                <wp:docPr id="1170821369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0" cy="539750"/>
                        </a:xfrm>
                        <a:prstGeom prst="rect">
                          <a:avLst/>
                        </a:prstGeom>
                        <a:solidFill>
                          <a:srgbClr val="DEDED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DCF31" w14:textId="7A73EE73" w:rsidR="00306E3C" w:rsidRDefault="00306E3C" w:rsidP="00306E3C">
                            <w:pPr>
                              <w:spacing w:after="0" w:line="360" w:lineRule="auto"/>
                              <w:jc w:val="both"/>
                              <w:rPr>
                                <w:rFonts w:eastAsia="Times New Roman" w:cs="Tahoma"/>
                                <w:sz w:val="17"/>
                                <w:szCs w:val="17"/>
                                <w:lang w:eastAsia="pt-PT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Recebido pela Direção: </w:t>
                            </w:r>
                            <w:r w:rsidRPr="002D1E2F">
                              <w:rPr>
                                <w:rFonts w:eastAsia="Times New Roman" w:cs="Tahoma"/>
                                <w:sz w:val="17"/>
                                <w:szCs w:val="17"/>
                                <w:lang w:eastAsia="pt-PT"/>
                              </w:rPr>
                              <w:t>____ / ____ / _______</w:t>
                            </w:r>
                          </w:p>
                          <w:p w14:paraId="39708F3F" w14:textId="5D416565" w:rsidR="00306E3C" w:rsidRPr="00245A32" w:rsidRDefault="00306E3C" w:rsidP="00306E3C">
                            <w:pPr>
                              <w:spacing w:after="0" w:line="360" w:lineRule="auto"/>
                              <w:jc w:val="both"/>
                              <w:rPr>
                                <w:rFonts w:eastAsia="Times New Roman" w:cs="Tahoma"/>
                                <w:sz w:val="17"/>
                                <w:szCs w:val="17"/>
                                <w:lang w:eastAsia="pt-PT"/>
                              </w:rPr>
                            </w:pPr>
                            <w:r>
                              <w:rPr>
                                <w:rFonts w:eastAsia="Times New Roman" w:cs="Tahoma"/>
                                <w:sz w:val="17"/>
                                <w:szCs w:val="17"/>
                                <w:lang w:eastAsia="pt-PT"/>
                              </w:rPr>
                              <w:t>Assinatura: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3CA5DF5A" id="Caixa de texto 1" o:spid="_x0000_s1027" type="#_x0000_t202" style="position:absolute;left:0;text-align:left;margin-left:52.85pt;margin-top:1.45pt;width:176pt;height: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" fillcolor="#dedede">
                <v:textbox>
                  <w:txbxContent>
                    <w:p w14:paraId="6B0DCF31" w14:textId="7A73EE73" w:rsidR="00306E3C" w:rsidRDefault="00306E3C" w:rsidP="00306E3C">
                      <w:pPr>
                        <w:spacing w:after="0" w:line="360" w:lineRule="auto"/>
                        <w:jc w:val="both"/>
                        <w:rPr>
                          <w:rFonts w:eastAsia="Times New Roman" w:cs="Tahoma"/>
                          <w:sz w:val="17"/>
                          <w:szCs w:val="17"/>
                          <w:lang w:eastAsia="pt-PT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Recebido pela Direção: </w:t>
                      </w:r>
                      <w:r w:rsidRPr="002D1E2F">
                        <w:rPr>
                          <w:rFonts w:eastAsia="Times New Roman" w:cs="Tahoma"/>
                          <w:sz w:val="17"/>
                          <w:szCs w:val="17"/>
                          <w:lang w:eastAsia="pt-PT"/>
                        </w:rPr>
                        <w:t>____ / ____ / _______</w:t>
                      </w:r>
                    </w:p>
                    <w:p w14:paraId="39708F3F" w14:textId="5D416565" w:rsidR="00306E3C" w:rsidRPr="00245A32" w:rsidRDefault="00306E3C" w:rsidP="00306E3C">
                      <w:pPr>
                        <w:spacing w:after="0" w:line="360" w:lineRule="auto"/>
                        <w:jc w:val="both"/>
                        <w:rPr>
                          <w:rFonts w:eastAsia="Times New Roman" w:cs="Tahoma"/>
                          <w:sz w:val="17"/>
                          <w:szCs w:val="17"/>
                          <w:lang w:eastAsia="pt-PT"/>
                        </w:rPr>
                      </w:pPr>
                      <w:r>
                        <w:rPr>
                          <w:rFonts w:eastAsia="Times New Roman" w:cs="Tahoma"/>
                          <w:sz w:val="17"/>
                          <w:szCs w:val="17"/>
                          <w:lang w:eastAsia="pt-PT"/>
                        </w:rPr>
                        <w:t>Assinatura: 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4E67EDC" w14:textId="2D12B4E9" w:rsidR="00306E3C" w:rsidRDefault="00306E3C" w:rsidP="00306E3C">
      <w:pPr>
        <w:tabs>
          <w:tab w:val="left" w:pos="5770"/>
        </w:tabs>
        <w:spacing w:after="0" w:line="259" w:lineRule="auto"/>
        <w:ind w:left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6D3E6C3C" w14:textId="43795601" w:rsidR="00306E3C" w:rsidRDefault="00306E3C" w:rsidP="00A551F9">
      <w:pPr>
        <w:spacing w:after="0" w:line="259" w:lineRule="auto"/>
        <w:ind w:left="283"/>
        <w:rPr>
          <w:rFonts w:asciiTheme="minorHAnsi" w:hAnsiTheme="minorHAnsi" w:cstheme="minorHAnsi"/>
          <w:sz w:val="20"/>
          <w:szCs w:val="20"/>
        </w:rPr>
      </w:pPr>
    </w:p>
    <w:p w14:paraId="230A3FF1" w14:textId="7AD951B9" w:rsidR="00306E3C" w:rsidRDefault="00306E3C" w:rsidP="00A551F9">
      <w:pPr>
        <w:spacing w:after="0" w:line="259" w:lineRule="auto"/>
        <w:ind w:left="283"/>
        <w:rPr>
          <w:rFonts w:asciiTheme="minorHAnsi" w:hAnsiTheme="minorHAnsi" w:cstheme="minorHAnsi"/>
          <w:sz w:val="20"/>
          <w:szCs w:val="20"/>
        </w:rPr>
      </w:pPr>
    </w:p>
    <w:p w14:paraId="30EC3FBF" w14:textId="746776EA" w:rsidR="00306E3C" w:rsidRPr="0068696E" w:rsidRDefault="00306E3C" w:rsidP="00306E3C">
      <w:pPr>
        <w:spacing w:after="0"/>
        <w:ind w:left="-284" w:right="-28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Motivo da Sinalização</w:t>
      </w:r>
      <w:r w:rsidRPr="0068696E">
        <w:rPr>
          <w:b/>
          <w:sz w:val="20"/>
          <w:szCs w:val="20"/>
        </w:rPr>
        <w:t>:</w:t>
      </w:r>
    </w:p>
    <w:tbl>
      <w:tblPr>
        <w:tblpPr w:leftFromText="141" w:rightFromText="141" w:vertAnchor="text" w:horzAnchor="margin" w:tblpXSpec="center" w:tblpY="191"/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8770"/>
      </w:tblGrid>
      <w:tr w:rsidR="00306E3C" w:rsidRPr="005F15CE" w14:paraId="0AA5D351" w14:textId="77777777" w:rsidTr="00306E3C">
        <w:trPr>
          <w:trHeight w:val="227"/>
        </w:trPr>
        <w:tc>
          <w:tcPr>
            <w:tcW w:w="656" w:type="dxa"/>
            <w:vAlign w:val="center"/>
          </w:tcPr>
          <w:p w14:paraId="47473EC3" w14:textId="083246A5" w:rsidR="00306E3C" w:rsidRPr="005F15CE" w:rsidRDefault="00306E3C" w:rsidP="00306E3C">
            <w:pPr>
              <w:spacing w:after="0" w:line="240" w:lineRule="auto"/>
              <w:jc w:val="center"/>
              <w:rPr>
                <w:rFonts w:eastAsia="Times New Roman" w:cs="Tahoma"/>
                <w:sz w:val="21"/>
                <w:szCs w:val="21"/>
                <w:lang w:eastAsia="pt-PT"/>
              </w:rPr>
            </w:pPr>
            <w:r w:rsidRPr="005F15CE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5CE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5F15CE">
              <w:rPr>
                <w:sz w:val="16"/>
                <w:szCs w:val="16"/>
              </w:rPr>
              <w:fldChar w:fldCharType="end"/>
            </w:r>
          </w:p>
        </w:tc>
        <w:tc>
          <w:tcPr>
            <w:tcW w:w="8770" w:type="dxa"/>
            <w:vAlign w:val="center"/>
          </w:tcPr>
          <w:p w14:paraId="133F9E3A" w14:textId="77777777" w:rsidR="00306E3C" w:rsidRPr="005F15CE" w:rsidRDefault="00306E3C" w:rsidP="00306E3C">
            <w:pPr>
              <w:spacing w:after="0" w:line="240" w:lineRule="auto"/>
              <w:ind w:left="-70"/>
              <w:rPr>
                <w:rFonts w:eastAsia="Times New Roman" w:cs="Tahoma"/>
                <w:sz w:val="20"/>
                <w:szCs w:val="20"/>
                <w:lang w:eastAsia="pt-PT"/>
              </w:rPr>
            </w:pPr>
            <w:r>
              <w:rPr>
                <w:rFonts w:eastAsia="Times New Roman" w:cs="Tahoma"/>
                <w:sz w:val="20"/>
                <w:szCs w:val="20"/>
                <w:lang w:eastAsia="pt-PT"/>
              </w:rPr>
              <w:t xml:space="preserve">Problemas de aprendizagem </w:t>
            </w:r>
          </w:p>
        </w:tc>
      </w:tr>
      <w:tr w:rsidR="00306E3C" w:rsidRPr="005F15CE" w14:paraId="14EC3810" w14:textId="77777777" w:rsidTr="00306E3C">
        <w:trPr>
          <w:trHeight w:val="227"/>
        </w:trPr>
        <w:tc>
          <w:tcPr>
            <w:tcW w:w="656" w:type="dxa"/>
            <w:vAlign w:val="center"/>
          </w:tcPr>
          <w:p w14:paraId="16A87F67" w14:textId="77777777" w:rsidR="00306E3C" w:rsidRPr="005F15CE" w:rsidRDefault="00306E3C" w:rsidP="00306E3C">
            <w:pPr>
              <w:spacing w:after="0" w:line="240" w:lineRule="auto"/>
              <w:jc w:val="center"/>
              <w:rPr>
                <w:rFonts w:eastAsia="Times New Roman" w:cs="Tahoma"/>
                <w:sz w:val="21"/>
                <w:szCs w:val="21"/>
                <w:lang w:eastAsia="pt-PT"/>
              </w:rPr>
            </w:pPr>
            <w:r w:rsidRPr="005F15CE">
              <w:rPr>
                <w:sz w:val="16"/>
                <w:szCs w:val="16"/>
              </w:rPr>
              <w:fldChar w:fldCharType="begin">
                <w:ffData>
                  <w:name w:val="Marc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5CE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5F15CE">
              <w:rPr>
                <w:sz w:val="16"/>
                <w:szCs w:val="16"/>
              </w:rPr>
              <w:fldChar w:fldCharType="end"/>
            </w:r>
          </w:p>
        </w:tc>
        <w:tc>
          <w:tcPr>
            <w:tcW w:w="8770" w:type="dxa"/>
            <w:vAlign w:val="center"/>
          </w:tcPr>
          <w:p w14:paraId="592C5601" w14:textId="77777777" w:rsidR="00306E3C" w:rsidRPr="005F15CE" w:rsidRDefault="00306E3C" w:rsidP="00306E3C">
            <w:pPr>
              <w:spacing w:after="0" w:line="240" w:lineRule="auto"/>
              <w:ind w:left="-70"/>
              <w:rPr>
                <w:rFonts w:eastAsia="Times New Roman" w:cs="Tahoma"/>
                <w:sz w:val="20"/>
                <w:szCs w:val="20"/>
                <w:lang w:eastAsia="pt-PT"/>
              </w:rPr>
            </w:pPr>
            <w:r>
              <w:rPr>
                <w:rFonts w:eastAsia="Times New Roman" w:cs="Tahoma"/>
                <w:sz w:val="20"/>
                <w:szCs w:val="20"/>
                <w:lang w:eastAsia="pt-PT"/>
              </w:rPr>
              <w:t>Problemas</w:t>
            </w:r>
            <w:r w:rsidRPr="005F15CE">
              <w:rPr>
                <w:rFonts w:eastAsia="Times New Roman" w:cs="Tahoma"/>
                <w:sz w:val="20"/>
                <w:szCs w:val="20"/>
                <w:lang w:eastAsia="pt-PT"/>
              </w:rPr>
              <w:t xml:space="preserve"> de comportamento</w:t>
            </w:r>
          </w:p>
        </w:tc>
      </w:tr>
      <w:tr w:rsidR="00306E3C" w:rsidRPr="005F15CE" w14:paraId="75CD61FC" w14:textId="77777777" w:rsidTr="00306E3C">
        <w:trPr>
          <w:trHeight w:val="227"/>
        </w:trPr>
        <w:tc>
          <w:tcPr>
            <w:tcW w:w="656" w:type="dxa"/>
            <w:vAlign w:val="center"/>
          </w:tcPr>
          <w:p w14:paraId="452F6D2B" w14:textId="77777777" w:rsidR="00306E3C" w:rsidRPr="005F15CE" w:rsidRDefault="00306E3C" w:rsidP="00306E3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F15CE">
              <w:rPr>
                <w:sz w:val="16"/>
                <w:szCs w:val="16"/>
              </w:rPr>
              <w:fldChar w:fldCharType="begin">
                <w:ffData>
                  <w:name w:val="Marc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5CE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5F15CE">
              <w:rPr>
                <w:sz w:val="16"/>
                <w:szCs w:val="16"/>
              </w:rPr>
              <w:fldChar w:fldCharType="end"/>
            </w:r>
          </w:p>
        </w:tc>
        <w:tc>
          <w:tcPr>
            <w:tcW w:w="8770" w:type="dxa"/>
            <w:vAlign w:val="center"/>
          </w:tcPr>
          <w:p w14:paraId="477BDCAB" w14:textId="77777777" w:rsidR="00306E3C" w:rsidRPr="005F15CE" w:rsidRDefault="00306E3C" w:rsidP="00306E3C">
            <w:pPr>
              <w:spacing w:after="0" w:line="240" w:lineRule="auto"/>
              <w:ind w:left="-70"/>
              <w:rPr>
                <w:rFonts w:eastAsia="Times New Roman" w:cs="Tahoma"/>
                <w:sz w:val="20"/>
                <w:szCs w:val="20"/>
                <w:lang w:eastAsia="pt-PT"/>
              </w:rPr>
            </w:pPr>
            <w:r>
              <w:rPr>
                <w:rFonts w:eastAsia="Times New Roman" w:cs="Tahoma"/>
                <w:sz w:val="20"/>
                <w:szCs w:val="20"/>
                <w:lang w:eastAsia="pt-PT"/>
              </w:rPr>
              <w:t>Problemas emocionais</w:t>
            </w:r>
            <w:r w:rsidRPr="005F15CE">
              <w:rPr>
                <w:rFonts w:eastAsia="Times New Roman" w:cs="Tahoma"/>
                <w:sz w:val="20"/>
                <w:szCs w:val="20"/>
                <w:lang w:eastAsia="pt-PT"/>
              </w:rPr>
              <w:t xml:space="preserve"> </w:t>
            </w:r>
          </w:p>
        </w:tc>
      </w:tr>
      <w:tr w:rsidR="00306E3C" w:rsidRPr="005F15CE" w14:paraId="7DD0AE87" w14:textId="77777777" w:rsidTr="00306E3C">
        <w:trPr>
          <w:trHeight w:val="227"/>
        </w:trPr>
        <w:tc>
          <w:tcPr>
            <w:tcW w:w="656" w:type="dxa"/>
            <w:vAlign w:val="center"/>
          </w:tcPr>
          <w:p w14:paraId="633506E4" w14:textId="77777777" w:rsidR="00306E3C" w:rsidRPr="005F15CE" w:rsidRDefault="00306E3C" w:rsidP="00306E3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F15CE">
              <w:rPr>
                <w:sz w:val="16"/>
                <w:szCs w:val="16"/>
              </w:rPr>
              <w:fldChar w:fldCharType="begin">
                <w:ffData>
                  <w:name w:val="Marc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5CE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5F15CE">
              <w:rPr>
                <w:sz w:val="16"/>
                <w:szCs w:val="16"/>
              </w:rPr>
              <w:fldChar w:fldCharType="end"/>
            </w:r>
          </w:p>
        </w:tc>
        <w:tc>
          <w:tcPr>
            <w:tcW w:w="8770" w:type="dxa"/>
            <w:vAlign w:val="center"/>
          </w:tcPr>
          <w:p w14:paraId="04564CE5" w14:textId="2191A0C1" w:rsidR="00804D18" w:rsidRPr="005F15CE" w:rsidRDefault="00306E3C" w:rsidP="00804D18">
            <w:pPr>
              <w:spacing w:after="0" w:line="240" w:lineRule="auto"/>
              <w:ind w:left="-70"/>
              <w:rPr>
                <w:rFonts w:eastAsia="Times New Roman" w:cs="Tahoma"/>
                <w:sz w:val="20"/>
                <w:szCs w:val="20"/>
                <w:lang w:eastAsia="pt-PT"/>
              </w:rPr>
            </w:pPr>
            <w:r>
              <w:rPr>
                <w:rFonts w:eastAsia="Times New Roman" w:cs="Tahoma"/>
                <w:sz w:val="20"/>
                <w:szCs w:val="20"/>
                <w:lang w:eastAsia="pt-PT"/>
              </w:rPr>
              <w:t>Problemas sociais</w:t>
            </w:r>
            <w:r w:rsidRPr="005F15CE">
              <w:rPr>
                <w:rFonts w:eastAsia="Times New Roman" w:cs="Tahoma"/>
                <w:sz w:val="20"/>
                <w:szCs w:val="20"/>
                <w:lang w:eastAsia="pt-PT"/>
              </w:rPr>
              <w:t xml:space="preserve"> </w:t>
            </w:r>
          </w:p>
        </w:tc>
      </w:tr>
      <w:tr w:rsidR="00804D18" w:rsidRPr="005F15CE" w14:paraId="49D511B8" w14:textId="77777777" w:rsidTr="00306E3C">
        <w:trPr>
          <w:trHeight w:val="227"/>
        </w:trPr>
        <w:tc>
          <w:tcPr>
            <w:tcW w:w="656" w:type="dxa"/>
            <w:vAlign w:val="center"/>
          </w:tcPr>
          <w:p w14:paraId="48FA7B41" w14:textId="77777777" w:rsidR="00804D18" w:rsidRPr="005F15CE" w:rsidRDefault="00804D18" w:rsidP="00306E3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770" w:type="dxa"/>
            <w:vAlign w:val="center"/>
          </w:tcPr>
          <w:p w14:paraId="4C573D3C" w14:textId="4E3435AB" w:rsidR="00BF4B2B" w:rsidRDefault="00804D18" w:rsidP="00BF4B2B">
            <w:pPr>
              <w:spacing w:after="0" w:line="240" w:lineRule="auto"/>
              <w:ind w:left="-70"/>
              <w:rPr>
                <w:rFonts w:eastAsia="Times New Roman" w:cs="Tahoma"/>
                <w:sz w:val="20"/>
                <w:szCs w:val="20"/>
                <w:lang w:eastAsia="pt-PT"/>
              </w:rPr>
            </w:pPr>
            <w:proofErr w:type="gramStart"/>
            <w:r>
              <w:rPr>
                <w:rFonts w:eastAsia="Times New Roman" w:cs="Tahoma"/>
                <w:sz w:val="20"/>
                <w:szCs w:val="20"/>
                <w:lang w:eastAsia="pt-PT"/>
              </w:rPr>
              <w:t>Outro:_</w:t>
            </w:r>
            <w:proofErr w:type="gramEnd"/>
            <w:r>
              <w:rPr>
                <w:rFonts w:eastAsia="Times New Roman" w:cs="Tahoma"/>
                <w:sz w:val="20"/>
                <w:szCs w:val="20"/>
                <w:lang w:eastAsia="pt-PT"/>
              </w:rPr>
              <w:t>_________________________________________________________</w:t>
            </w:r>
          </w:p>
        </w:tc>
      </w:tr>
    </w:tbl>
    <w:p w14:paraId="52BF7B49" w14:textId="5772A532" w:rsidR="00306E3C" w:rsidRDefault="00306E3C" w:rsidP="00A551F9">
      <w:pPr>
        <w:spacing w:after="0" w:line="259" w:lineRule="auto"/>
        <w:ind w:left="283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0"/>
        <w:tblW w:w="9010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44" w:type="dxa"/>
          <w:right w:w="64" w:type="dxa"/>
        </w:tblCellMar>
        <w:tblLook w:val="04A0" w:firstRow="1" w:lastRow="0" w:firstColumn="1" w:lastColumn="0" w:noHBand="0" w:noVBand="1"/>
      </w:tblPr>
      <w:tblGrid>
        <w:gridCol w:w="944"/>
        <w:gridCol w:w="1802"/>
        <w:gridCol w:w="3301"/>
        <w:gridCol w:w="1731"/>
        <w:gridCol w:w="1232"/>
      </w:tblGrid>
      <w:tr w:rsidR="00804D18" w:rsidRPr="00785946" w14:paraId="5AA45B54" w14:textId="77777777" w:rsidTr="00CF10C1">
        <w:trPr>
          <w:trHeight w:val="309"/>
          <w:jc w:val="center"/>
        </w:trPr>
        <w:tc>
          <w:tcPr>
            <w:tcW w:w="9010" w:type="dxa"/>
            <w:gridSpan w:val="5"/>
            <w:shd w:val="clear" w:color="auto" w:fill="D9D9D9" w:themeFill="background1" w:themeFillShade="D9"/>
            <w:vAlign w:val="center"/>
          </w:tcPr>
          <w:p w14:paraId="6185874C" w14:textId="712E913B" w:rsidR="00804D18" w:rsidRPr="00804D18" w:rsidRDefault="00804D18" w:rsidP="00804D18">
            <w:pPr>
              <w:pStyle w:val="PargrafodaLista"/>
              <w:numPr>
                <w:ilvl w:val="0"/>
                <w:numId w:val="6"/>
              </w:numPr>
              <w:spacing w:after="0" w:line="259" w:lineRule="auto"/>
              <w:ind w:left="274" w:hanging="218"/>
              <w:rPr>
                <w:rFonts w:eastAsiaTheme="minorEastAsia" w:cstheme="minorHAnsi"/>
                <w:b/>
                <w:bCs/>
                <w:sz w:val="20"/>
                <w:szCs w:val="20"/>
              </w:rPr>
            </w:pPr>
            <w:r w:rsidRPr="00804D18">
              <w:rPr>
                <w:rFonts w:eastAsiaTheme="minorEastAsia" w:cstheme="minorHAnsi"/>
                <w:b/>
                <w:bCs/>
                <w:sz w:val="20"/>
                <w:szCs w:val="20"/>
              </w:rPr>
              <w:t xml:space="preserve">Identificação </w:t>
            </w:r>
            <w:proofErr w:type="gramStart"/>
            <w:r w:rsidRPr="00804D18">
              <w:rPr>
                <w:rFonts w:eastAsiaTheme="minorEastAsia" w:cstheme="minorHAnsi"/>
                <w:b/>
                <w:bCs/>
                <w:sz w:val="20"/>
                <w:szCs w:val="20"/>
              </w:rPr>
              <w:t>do  aluno</w:t>
            </w:r>
            <w:proofErr w:type="gramEnd"/>
          </w:p>
        </w:tc>
      </w:tr>
      <w:tr w:rsidR="00A551F9" w:rsidRPr="00785946" w14:paraId="15FD0564" w14:textId="77777777" w:rsidTr="006B7AD7">
        <w:trPr>
          <w:trHeight w:val="309"/>
          <w:jc w:val="center"/>
        </w:trPr>
        <w:tc>
          <w:tcPr>
            <w:tcW w:w="94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898B2" w14:textId="77777777" w:rsidR="00A551F9" w:rsidRPr="00785946" w:rsidRDefault="00A551F9" w:rsidP="00A551F9">
            <w:pPr>
              <w:spacing w:after="0" w:line="259" w:lineRule="auto"/>
              <w:ind w:left="107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Escola: </w:t>
            </w:r>
          </w:p>
        </w:tc>
        <w:tc>
          <w:tcPr>
            <w:tcW w:w="8066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D6B04F" w14:textId="24035A97" w:rsidR="00A551F9" w:rsidRPr="00785946" w:rsidRDefault="00A551F9" w:rsidP="00A551F9">
            <w:pPr>
              <w:spacing w:after="0" w:line="259" w:lineRule="auto"/>
              <w:ind w:left="109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33EAE" w:rsidRPr="00785946" w14:paraId="4E50CF31" w14:textId="77777777" w:rsidTr="0059693D">
        <w:trPr>
          <w:trHeight w:val="349"/>
          <w:jc w:val="center"/>
        </w:trPr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C7870" w14:textId="77777777" w:rsidR="00533EAE" w:rsidRPr="00785946" w:rsidRDefault="00533EAE" w:rsidP="00A551F9">
            <w:pPr>
              <w:spacing w:after="0" w:line="259" w:lineRule="auto"/>
              <w:ind w:left="109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Aluno(a): </w:t>
            </w:r>
          </w:p>
        </w:tc>
        <w:tc>
          <w:tcPr>
            <w:tcW w:w="8066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39BBE3" w14:textId="2FB4BD60" w:rsidR="00533EAE" w:rsidRPr="004A3DA4" w:rsidRDefault="00533EAE" w:rsidP="00A551F9">
            <w:pPr>
              <w:spacing w:after="0" w:line="259" w:lineRule="auto"/>
              <w:ind w:left="109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</w:tc>
      </w:tr>
      <w:tr w:rsidR="00A551F9" w:rsidRPr="00785946" w14:paraId="17149B97" w14:textId="77777777" w:rsidTr="006B7AD7">
        <w:trPr>
          <w:trHeight w:val="350"/>
          <w:jc w:val="center"/>
        </w:trPr>
        <w:tc>
          <w:tcPr>
            <w:tcW w:w="2746" w:type="dxa"/>
            <w:gridSpan w:val="2"/>
            <w:shd w:val="clear" w:color="auto" w:fill="D9D9D9" w:themeFill="background1" w:themeFillShade="D9"/>
            <w:vAlign w:val="center"/>
          </w:tcPr>
          <w:p w14:paraId="19DDCB3C" w14:textId="77777777" w:rsidR="00A551F9" w:rsidRPr="00785946" w:rsidRDefault="00A551F9" w:rsidP="00A551F9">
            <w:pPr>
              <w:spacing w:after="0" w:line="259" w:lineRule="auto"/>
              <w:ind w:left="107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Data de Nascimento: </w:t>
            </w:r>
          </w:p>
        </w:tc>
        <w:tc>
          <w:tcPr>
            <w:tcW w:w="3301" w:type="dxa"/>
            <w:tcBorders>
              <w:right w:val="single" w:sz="4" w:space="0" w:color="auto"/>
            </w:tcBorders>
            <w:vAlign w:val="bottom"/>
          </w:tcPr>
          <w:p w14:paraId="41C8F396" w14:textId="77777777" w:rsidR="00A551F9" w:rsidRPr="00785946" w:rsidRDefault="00A551F9" w:rsidP="00A551F9">
            <w:pPr>
              <w:spacing w:after="0" w:line="259" w:lineRule="auto"/>
              <w:ind w:left="108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1DEEE" w14:textId="7A0FFB9F" w:rsidR="00A551F9" w:rsidRPr="00785946" w:rsidRDefault="00A551F9" w:rsidP="00A551F9">
            <w:pPr>
              <w:spacing w:after="0" w:line="259" w:lineRule="auto"/>
              <w:ind w:left="107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>N.º de Processo:</w:t>
            </w:r>
          </w:p>
        </w:tc>
        <w:tc>
          <w:tcPr>
            <w:tcW w:w="1232" w:type="dxa"/>
            <w:vAlign w:val="center"/>
          </w:tcPr>
          <w:p w14:paraId="0A6959E7" w14:textId="77777777" w:rsidR="00A551F9" w:rsidRPr="00785946" w:rsidRDefault="00A551F9" w:rsidP="00A551F9">
            <w:pPr>
              <w:spacing w:after="0" w:line="259" w:lineRule="auto"/>
              <w:ind w:left="109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551F9" w:rsidRPr="00785946" w14:paraId="4C2AD207" w14:textId="77777777" w:rsidTr="006B7AD7">
        <w:trPr>
          <w:trHeight w:val="350"/>
          <w:jc w:val="center"/>
        </w:trPr>
        <w:tc>
          <w:tcPr>
            <w:tcW w:w="2746" w:type="dxa"/>
            <w:gridSpan w:val="2"/>
            <w:shd w:val="clear" w:color="auto" w:fill="D9D9D9" w:themeFill="background1" w:themeFillShade="D9"/>
            <w:vAlign w:val="center"/>
          </w:tcPr>
          <w:p w14:paraId="145D7FF9" w14:textId="078497C6" w:rsidR="00A551F9" w:rsidRPr="00785946" w:rsidRDefault="00D100E1" w:rsidP="00A551F9">
            <w:pPr>
              <w:spacing w:after="0" w:line="259" w:lineRule="auto"/>
              <w:ind w:left="107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>Ano de Escolaridade:</w:t>
            </w:r>
          </w:p>
        </w:tc>
        <w:tc>
          <w:tcPr>
            <w:tcW w:w="3301" w:type="dxa"/>
            <w:vAlign w:val="center"/>
          </w:tcPr>
          <w:p w14:paraId="100C5B58" w14:textId="563111DD" w:rsidR="00A551F9" w:rsidRPr="00785946" w:rsidRDefault="00A551F9" w:rsidP="00A551F9">
            <w:pPr>
              <w:spacing w:after="0" w:line="259" w:lineRule="auto"/>
              <w:ind w:left="109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31" w:type="dxa"/>
            <w:shd w:val="clear" w:color="auto" w:fill="D9D9D9" w:themeFill="background1" w:themeFillShade="D9"/>
            <w:vAlign w:val="center"/>
          </w:tcPr>
          <w:p w14:paraId="478870BB" w14:textId="77777777" w:rsidR="00A551F9" w:rsidRPr="00785946" w:rsidRDefault="00A551F9" w:rsidP="00A551F9">
            <w:pPr>
              <w:spacing w:after="0" w:line="259" w:lineRule="auto"/>
              <w:ind w:left="107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Grupo/Turma: </w:t>
            </w:r>
          </w:p>
        </w:tc>
        <w:tc>
          <w:tcPr>
            <w:tcW w:w="1232" w:type="dxa"/>
            <w:vAlign w:val="center"/>
          </w:tcPr>
          <w:p w14:paraId="12F40E89" w14:textId="77777777" w:rsidR="00A551F9" w:rsidRPr="00785946" w:rsidRDefault="00A551F9" w:rsidP="00A551F9">
            <w:pPr>
              <w:spacing w:after="0" w:line="259" w:lineRule="auto"/>
              <w:ind w:left="109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6B7AD7" w:rsidRPr="00785946" w14:paraId="1E6C8968" w14:textId="77777777" w:rsidTr="006B7AD7">
        <w:trPr>
          <w:trHeight w:val="350"/>
          <w:jc w:val="center"/>
        </w:trPr>
        <w:tc>
          <w:tcPr>
            <w:tcW w:w="2746" w:type="dxa"/>
            <w:gridSpan w:val="2"/>
            <w:shd w:val="clear" w:color="auto" w:fill="D9D9D9" w:themeFill="background1" w:themeFillShade="D9"/>
          </w:tcPr>
          <w:p w14:paraId="7B3AD733" w14:textId="0500F7B3" w:rsidR="006B7AD7" w:rsidRPr="006B7AD7" w:rsidRDefault="006B7AD7" w:rsidP="006B7AD7">
            <w:pPr>
              <w:spacing w:after="0"/>
              <w:ind w:left="57" w:right="57"/>
              <w:rPr>
                <w:rFonts w:eastAsia="Trebuchet MS" w:cstheme="minorHAnsi"/>
                <w:b/>
                <w:bCs/>
                <w:sz w:val="20"/>
                <w:szCs w:val="20"/>
              </w:rPr>
            </w:pPr>
            <w:r w:rsidRPr="006B7AD7">
              <w:rPr>
                <w:b/>
                <w:bCs/>
                <w:sz w:val="20"/>
                <w:szCs w:val="20"/>
              </w:rPr>
              <w:t>Encarregado de educação:</w:t>
            </w:r>
          </w:p>
        </w:tc>
        <w:tc>
          <w:tcPr>
            <w:tcW w:w="6264" w:type="dxa"/>
            <w:gridSpan w:val="3"/>
            <w:vAlign w:val="center"/>
          </w:tcPr>
          <w:p w14:paraId="1B5EC9B3" w14:textId="77777777" w:rsidR="006B7AD7" w:rsidRPr="00785946" w:rsidRDefault="006B7AD7" w:rsidP="006B7AD7">
            <w:pPr>
              <w:spacing w:after="0"/>
              <w:ind w:left="57" w:right="57"/>
              <w:rPr>
                <w:rFonts w:eastAsia="Trebuchet MS" w:cstheme="minorHAnsi"/>
                <w:b/>
                <w:sz w:val="20"/>
                <w:szCs w:val="20"/>
              </w:rPr>
            </w:pPr>
          </w:p>
        </w:tc>
      </w:tr>
      <w:tr w:rsidR="006B7AD7" w:rsidRPr="00785946" w14:paraId="218E3994" w14:textId="77777777" w:rsidTr="006B7AD7">
        <w:trPr>
          <w:trHeight w:val="350"/>
          <w:jc w:val="center"/>
        </w:trPr>
        <w:tc>
          <w:tcPr>
            <w:tcW w:w="2746" w:type="dxa"/>
            <w:gridSpan w:val="2"/>
            <w:shd w:val="clear" w:color="auto" w:fill="D9D9D9" w:themeFill="background1" w:themeFillShade="D9"/>
          </w:tcPr>
          <w:p w14:paraId="1AB33637" w14:textId="4614C5A9" w:rsidR="006B7AD7" w:rsidRPr="006B7AD7" w:rsidRDefault="006B7AD7" w:rsidP="006B7AD7">
            <w:pPr>
              <w:spacing w:after="0"/>
              <w:ind w:left="57" w:right="57"/>
              <w:rPr>
                <w:rFonts w:eastAsia="Trebuchet MS" w:cstheme="minorHAnsi"/>
                <w:b/>
                <w:bCs/>
                <w:sz w:val="20"/>
                <w:szCs w:val="20"/>
              </w:rPr>
            </w:pPr>
            <w:r w:rsidRPr="006B7AD7">
              <w:rPr>
                <w:b/>
                <w:bCs/>
                <w:sz w:val="20"/>
                <w:szCs w:val="20"/>
              </w:rPr>
              <w:t>Telefone:</w:t>
            </w:r>
          </w:p>
        </w:tc>
        <w:tc>
          <w:tcPr>
            <w:tcW w:w="6264" w:type="dxa"/>
            <w:gridSpan w:val="3"/>
            <w:vAlign w:val="center"/>
          </w:tcPr>
          <w:p w14:paraId="6833AD5A" w14:textId="77777777" w:rsidR="006B7AD7" w:rsidRPr="00785946" w:rsidRDefault="006B7AD7" w:rsidP="006B7AD7">
            <w:pPr>
              <w:spacing w:after="0"/>
              <w:ind w:left="57" w:right="57"/>
              <w:rPr>
                <w:rFonts w:eastAsia="Trebuchet MS" w:cstheme="minorHAnsi"/>
                <w:b/>
                <w:sz w:val="20"/>
                <w:szCs w:val="20"/>
              </w:rPr>
            </w:pPr>
          </w:p>
        </w:tc>
      </w:tr>
    </w:tbl>
    <w:p w14:paraId="7CA09758" w14:textId="5087210A" w:rsidR="006D38CA" w:rsidRDefault="00A551F9" w:rsidP="006B7AD7">
      <w:pPr>
        <w:spacing w:after="0"/>
        <w:ind w:left="57" w:right="57"/>
        <w:rPr>
          <w:rFonts w:asciiTheme="minorHAnsi" w:hAnsiTheme="minorHAnsi"/>
          <w:sz w:val="20"/>
          <w:szCs w:val="20"/>
        </w:rPr>
      </w:pPr>
      <w:r w:rsidRPr="00785946">
        <w:rPr>
          <w:rFonts w:asciiTheme="minorHAnsi" w:hAnsiTheme="minorHAnsi"/>
          <w:sz w:val="20"/>
          <w:szCs w:val="20"/>
        </w:rPr>
        <w:t xml:space="preserve"> </w:t>
      </w:r>
    </w:p>
    <w:tbl>
      <w:tblPr>
        <w:tblStyle w:val="TableGrid0"/>
        <w:tblW w:w="901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1984"/>
        <w:gridCol w:w="1276"/>
        <w:gridCol w:w="1726"/>
        <w:gridCol w:w="3061"/>
      </w:tblGrid>
      <w:tr w:rsidR="00804D18" w:rsidRPr="00785946" w14:paraId="0B4BF913" w14:textId="77777777" w:rsidTr="00E919A4">
        <w:trPr>
          <w:trHeight w:val="352"/>
          <w:jc w:val="center"/>
        </w:trPr>
        <w:tc>
          <w:tcPr>
            <w:tcW w:w="901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9F1DED" w14:textId="41909EA5" w:rsidR="00804D18" w:rsidRPr="00785946" w:rsidRDefault="00804D18" w:rsidP="00E919A4">
            <w:pPr>
              <w:spacing w:after="0" w:line="259" w:lineRule="auto"/>
              <w:ind w:left="1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2. </w:t>
            </w:r>
            <w:r w:rsidRPr="00785946">
              <w:rPr>
                <w:rFonts w:eastAsia="Times New Roman" w:cstheme="minorHAnsi"/>
                <w:b/>
                <w:sz w:val="20"/>
                <w:szCs w:val="20"/>
              </w:rPr>
              <w:t xml:space="preserve"> Dados do elemento que registou a identificação</w:t>
            </w:r>
          </w:p>
        </w:tc>
      </w:tr>
      <w:tr w:rsidR="00804D18" w:rsidRPr="00785946" w14:paraId="7C7C4F2D" w14:textId="77777777" w:rsidTr="00E919A4">
        <w:trPr>
          <w:trHeight w:val="352"/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F032C" w14:textId="77777777" w:rsidR="00804D18" w:rsidRPr="00785946" w:rsidRDefault="00804D18" w:rsidP="00E919A4">
            <w:pPr>
              <w:spacing w:before="60" w:after="0"/>
              <w:ind w:left="40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>Nome:</w:t>
            </w:r>
          </w:p>
        </w:tc>
        <w:tc>
          <w:tcPr>
            <w:tcW w:w="4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9B4CE" w14:textId="77777777" w:rsidR="00804D18" w:rsidRPr="00785946" w:rsidRDefault="00804D18" w:rsidP="00E919A4">
            <w:pPr>
              <w:spacing w:after="0"/>
              <w:ind w:left="40"/>
              <w:rPr>
                <w:sz w:val="20"/>
                <w:szCs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A2C8F" w14:textId="77777777" w:rsidR="00804D18" w:rsidRPr="00785946" w:rsidRDefault="00804D18" w:rsidP="00E919A4">
            <w:pPr>
              <w:spacing w:after="0"/>
              <w:ind w:left="40"/>
              <w:rPr>
                <w:sz w:val="20"/>
                <w:szCs w:val="20"/>
              </w:rPr>
            </w:pPr>
            <w:r>
              <w:rPr>
                <w:rFonts w:eastAsia="Trebuchet MS" w:cstheme="minorHAnsi"/>
                <w:b/>
                <w:sz w:val="20"/>
                <w:szCs w:val="20"/>
              </w:rPr>
              <w:t>Função:</w:t>
            </w:r>
          </w:p>
        </w:tc>
      </w:tr>
      <w:tr w:rsidR="00804D18" w:rsidRPr="00785946" w14:paraId="3ECB6933" w14:textId="77777777" w:rsidTr="00E919A4">
        <w:trPr>
          <w:trHeight w:val="352"/>
          <w:jc w:val="center"/>
        </w:trPr>
        <w:tc>
          <w:tcPr>
            <w:tcW w:w="963" w:type="dxa"/>
            <w:shd w:val="clear" w:color="auto" w:fill="F2F2F2" w:themeFill="background1" w:themeFillShade="F2"/>
          </w:tcPr>
          <w:p w14:paraId="47F65A66" w14:textId="77777777" w:rsidR="00804D18" w:rsidRPr="00785946" w:rsidRDefault="00804D18" w:rsidP="00E919A4">
            <w:pPr>
              <w:spacing w:before="60" w:after="0"/>
              <w:rPr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>Data:</w:t>
            </w:r>
            <w:r w:rsidRPr="007859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0F6C801" w14:textId="77777777" w:rsidR="00804D18" w:rsidRPr="00785946" w:rsidRDefault="00804D18" w:rsidP="00E919A4">
            <w:pPr>
              <w:spacing w:after="0"/>
              <w:ind w:left="40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663BD1C" w14:textId="77777777" w:rsidR="00804D18" w:rsidRPr="00785946" w:rsidRDefault="00804D18" w:rsidP="00E919A4">
            <w:pPr>
              <w:spacing w:before="60" w:after="0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Assinatura: </w:t>
            </w:r>
          </w:p>
        </w:tc>
        <w:tc>
          <w:tcPr>
            <w:tcW w:w="4787" w:type="dxa"/>
            <w:gridSpan w:val="2"/>
            <w:vAlign w:val="center"/>
          </w:tcPr>
          <w:p w14:paraId="5B5AA07B" w14:textId="77777777" w:rsidR="00804D18" w:rsidRPr="00785946" w:rsidRDefault="00804D18" w:rsidP="00E919A4">
            <w:pPr>
              <w:spacing w:after="0"/>
              <w:ind w:left="40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t xml:space="preserve"> </w:t>
            </w:r>
          </w:p>
        </w:tc>
      </w:tr>
      <w:tr w:rsidR="00804D18" w:rsidRPr="00785946" w14:paraId="4A28451A" w14:textId="77777777" w:rsidTr="00E919A4">
        <w:trPr>
          <w:trHeight w:val="352"/>
          <w:jc w:val="center"/>
        </w:trPr>
        <w:tc>
          <w:tcPr>
            <w:tcW w:w="9010" w:type="dxa"/>
            <w:gridSpan w:val="5"/>
            <w:shd w:val="clear" w:color="auto" w:fill="F2F2F2" w:themeFill="background1" w:themeFillShade="F2"/>
          </w:tcPr>
          <w:p w14:paraId="1C8F8D31" w14:textId="77777777" w:rsidR="00804D18" w:rsidRPr="00785946" w:rsidRDefault="00804D18" w:rsidP="00E919A4">
            <w:pPr>
              <w:spacing w:after="0"/>
              <w:ind w:left="40"/>
              <w:rPr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Contactos: Telemóvel    </w:t>
            </w:r>
            <w:r w:rsidRPr="00785946">
              <w:rPr>
                <w:rFonts w:eastAsia="Trebuchet MS" w:cstheme="minorHAnsi"/>
                <w:sz w:val="20"/>
                <w:szCs w:val="20"/>
              </w:rPr>
              <w:t xml:space="preserve">_______________ </w:t>
            </w:r>
            <w:r>
              <w:rPr>
                <w:rFonts w:eastAsia="Trebuchet MS" w:cstheme="minorHAnsi"/>
                <w:sz w:val="20"/>
                <w:szCs w:val="20"/>
              </w:rPr>
              <w:t xml:space="preserve"> </w:t>
            </w: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 Mail</w:t>
            </w:r>
            <w:r w:rsidRPr="00785946">
              <w:rPr>
                <w:rFonts w:eastAsia="Trebuchet MS" w:cstheme="minorHAnsi"/>
                <w:sz w:val="20"/>
                <w:szCs w:val="20"/>
              </w:rPr>
              <w:t>: ___________________________________________</w:t>
            </w:r>
          </w:p>
        </w:tc>
      </w:tr>
    </w:tbl>
    <w:p w14:paraId="0707901B" w14:textId="77777777" w:rsidR="00804D18" w:rsidRDefault="00804D18" w:rsidP="006B7AD7">
      <w:pPr>
        <w:spacing w:after="0"/>
        <w:ind w:left="57" w:right="57"/>
        <w:rPr>
          <w:rFonts w:asciiTheme="minorHAnsi" w:hAnsiTheme="minorHAnsi"/>
          <w:sz w:val="20"/>
          <w:szCs w:val="20"/>
        </w:rPr>
      </w:pPr>
    </w:p>
    <w:tbl>
      <w:tblPr>
        <w:tblStyle w:val="TableGrid0"/>
        <w:tblW w:w="8972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44" w:type="dxa"/>
          <w:right w:w="64" w:type="dxa"/>
        </w:tblCellMar>
        <w:tblLook w:val="04A0" w:firstRow="1" w:lastRow="0" w:firstColumn="1" w:lastColumn="0" w:noHBand="0" w:noVBand="1"/>
      </w:tblPr>
      <w:tblGrid>
        <w:gridCol w:w="8972"/>
      </w:tblGrid>
      <w:tr w:rsidR="00A551F9" w:rsidRPr="00785946" w14:paraId="641DAA22" w14:textId="77777777" w:rsidTr="00211817">
        <w:trPr>
          <w:trHeight w:val="218"/>
          <w:jc w:val="center"/>
        </w:trPr>
        <w:tc>
          <w:tcPr>
            <w:tcW w:w="8972" w:type="dxa"/>
            <w:shd w:val="clear" w:color="auto" w:fill="BFBFBF" w:themeFill="background1" w:themeFillShade="BF"/>
            <w:vAlign w:val="center"/>
          </w:tcPr>
          <w:p w14:paraId="66A2D5DE" w14:textId="738045AE" w:rsidR="00A551F9" w:rsidRPr="00211817" w:rsidRDefault="00BF4B2B" w:rsidP="00BF4B2B">
            <w:pPr>
              <w:spacing w:after="0"/>
              <w:ind w:left="57" w:right="57"/>
              <w:jc w:val="both"/>
              <w:rPr>
                <w:rFonts w:cstheme="minorHAnsi"/>
                <w:i/>
                <w:sz w:val="16"/>
                <w:szCs w:val="16"/>
              </w:rPr>
            </w:pPr>
            <w:r>
              <w:rPr>
                <w:rFonts w:eastAsia="Trebuchet MS" w:cstheme="minorHAnsi"/>
                <w:b/>
                <w:spacing w:val="-6"/>
                <w:sz w:val="20"/>
                <w:szCs w:val="20"/>
              </w:rPr>
              <w:t>3</w:t>
            </w:r>
            <w:r w:rsidR="00A551F9" w:rsidRPr="00785946">
              <w:rPr>
                <w:rFonts w:eastAsia="Trebuchet MS" w:cstheme="minorHAnsi"/>
                <w:b/>
                <w:spacing w:val="-6"/>
                <w:sz w:val="20"/>
                <w:szCs w:val="20"/>
              </w:rPr>
              <w:t xml:space="preserve">. </w:t>
            </w:r>
            <w:r w:rsidR="00C1189B" w:rsidRPr="00C1189B">
              <w:rPr>
                <w:rFonts w:eastAsia="Trebuchet MS" w:cstheme="minorHAnsi"/>
                <w:b/>
                <w:spacing w:val="-6"/>
                <w:sz w:val="20"/>
                <w:szCs w:val="20"/>
              </w:rPr>
              <w:t>Explicitação das razões que levam à necessidade de medidas de suporte à aprendizagem e à inclusão</w:t>
            </w:r>
            <w:r w:rsidR="00C1189B">
              <w:rPr>
                <w:rFonts w:eastAsia="Trebuchet MS" w:cstheme="minorHAnsi"/>
                <w:b/>
                <w:spacing w:val="-6"/>
                <w:sz w:val="20"/>
                <w:szCs w:val="20"/>
              </w:rPr>
              <w:t>.</w:t>
            </w:r>
            <w:r w:rsidR="001F4FF7">
              <w:rPr>
                <w:rFonts w:eastAsia="Trebuchet MS" w:cstheme="minorHAnsi"/>
                <w:b/>
                <w:spacing w:val="-6"/>
                <w:sz w:val="20"/>
                <w:szCs w:val="20"/>
              </w:rPr>
              <w:t xml:space="preserve"> </w:t>
            </w:r>
            <w:r w:rsidR="001F4FF7" w:rsidRPr="001F4FF7">
              <w:rPr>
                <w:rFonts w:eastAsia="Trebuchet MS" w:cstheme="minorHAnsi"/>
                <w:bCs/>
                <w:i/>
                <w:iCs/>
                <w:spacing w:val="-6"/>
                <w:sz w:val="18"/>
                <w:szCs w:val="18"/>
              </w:rPr>
              <w:t xml:space="preserve">(dificuldades detetadas, </w:t>
            </w:r>
            <w:r w:rsidR="001F4FF7">
              <w:rPr>
                <w:rFonts w:eastAsia="Trebuchet MS" w:cstheme="minorHAnsi"/>
                <w:bCs/>
                <w:i/>
                <w:iCs/>
                <w:spacing w:val="-6"/>
                <w:sz w:val="18"/>
                <w:szCs w:val="18"/>
              </w:rPr>
              <w:t>potencialidades, dinâmica familiar</w:t>
            </w:r>
            <w:r w:rsidR="001F4FF7" w:rsidRPr="001F4FF7">
              <w:rPr>
                <w:rFonts w:eastAsia="Trebuchet MS" w:cstheme="minorHAnsi"/>
                <w:bCs/>
                <w:i/>
                <w:iCs/>
                <w:spacing w:val="-6"/>
                <w:sz w:val="18"/>
                <w:szCs w:val="18"/>
              </w:rPr>
              <w:t>, problemas de saúde, medicação,</w:t>
            </w:r>
            <w:r w:rsidR="007E3EEC">
              <w:rPr>
                <w:rFonts w:eastAsia="Trebuchet MS" w:cstheme="minorHAnsi"/>
                <w:bCs/>
                <w:i/>
                <w:iCs/>
                <w:spacing w:val="-6"/>
                <w:sz w:val="18"/>
                <w:szCs w:val="18"/>
              </w:rPr>
              <w:t xml:space="preserve"> antecedentes escolares,</w:t>
            </w:r>
            <w:r w:rsidR="001F4FF7" w:rsidRPr="001F4FF7">
              <w:rPr>
                <w:rFonts w:eastAsia="Trebuchet MS" w:cstheme="minorHAnsi"/>
                <w:bCs/>
                <w:i/>
                <w:iCs/>
                <w:spacing w:val="-6"/>
                <w:sz w:val="18"/>
                <w:szCs w:val="18"/>
              </w:rPr>
              <w:t xml:space="preserve"> entre outros)</w:t>
            </w:r>
          </w:p>
        </w:tc>
      </w:tr>
      <w:tr w:rsidR="00A551F9" w:rsidRPr="00785946" w14:paraId="4AE09195" w14:textId="77777777" w:rsidTr="00211817">
        <w:trPr>
          <w:trHeight w:val="2299"/>
          <w:jc w:val="center"/>
        </w:trPr>
        <w:tc>
          <w:tcPr>
            <w:tcW w:w="8972" w:type="dxa"/>
            <w:shd w:val="clear" w:color="auto" w:fill="auto"/>
            <w:vAlign w:val="center"/>
          </w:tcPr>
          <w:p w14:paraId="54172176" w14:textId="77777777" w:rsidR="00785946" w:rsidRDefault="00785946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3617C0E0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1E7F0292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4FE8CC73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3B411B55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79D6ABC2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6FD31564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67A8B654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7A5EF617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1995DBC4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4CE2172A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3B9FFE22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5750B7EC" w14:textId="77777777" w:rsidR="00C1189B" w:rsidRDefault="00C1189B" w:rsidP="00BF4B2B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  <w:p w14:paraId="2813DAD3" w14:textId="774B8A72" w:rsidR="00C1189B" w:rsidRPr="0018695F" w:rsidRDefault="00C1189B" w:rsidP="00C1189B">
            <w:pPr>
              <w:spacing w:after="0"/>
              <w:ind w:left="-284" w:right="-285"/>
              <w:rPr>
                <w:b/>
                <w:bCs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       Assinalar os </w:t>
            </w:r>
            <w:r w:rsidRPr="00424A11">
              <w:rPr>
                <w:b/>
                <w:bCs/>
                <w:i/>
                <w:iCs/>
                <w:color w:val="222222"/>
                <w:sz w:val="20"/>
                <w:szCs w:val="20"/>
                <w:u w:val="single"/>
                <w:shd w:val="clear" w:color="auto" w:fill="FFFFFF"/>
              </w:rPr>
              <w:t>Documentos</w:t>
            </w:r>
            <w:r w:rsidRPr="00230920">
              <w:rPr>
                <w:b/>
                <w:bCs/>
                <w:i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230920">
              <w:rPr>
                <w:b/>
                <w:bCs/>
                <w:iCs/>
                <w:color w:val="222222"/>
                <w:sz w:val="20"/>
                <w:szCs w:val="20"/>
                <w:shd w:val="clear" w:color="auto" w:fill="FFFFFF"/>
              </w:rPr>
              <w:t>anexados</w:t>
            </w:r>
            <w:r w:rsidRPr="00424A11">
              <w:rPr>
                <w:b/>
                <w:bCs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230920">
              <w:rPr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que</w:t>
            </w:r>
            <w:proofErr w:type="gramEnd"/>
            <w:r w:rsidRPr="00424A11">
              <w:rPr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evidenciem</w:t>
            </w:r>
            <w:r>
              <w:rPr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a intervenção feita até ao </w:t>
            </w:r>
            <w:r w:rsidRPr="0018695F">
              <w:rPr>
                <w:b/>
                <w:bCs/>
                <w:color w:val="222222"/>
                <w:sz w:val="18"/>
                <w:szCs w:val="18"/>
                <w:shd w:val="clear" w:color="auto" w:fill="FFFFFF"/>
              </w:rPr>
              <w:t>moment</w:t>
            </w:r>
            <w:r>
              <w:rPr>
                <w:b/>
                <w:bCs/>
                <w:color w:val="222222"/>
                <w:sz w:val="18"/>
                <w:szCs w:val="18"/>
                <w:shd w:val="clear" w:color="auto" w:fill="FFFFFF"/>
              </w:rPr>
              <w:t>o:</w:t>
            </w:r>
            <w:r w:rsidRPr="0018695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14:paraId="1CBE9DE8" w14:textId="03F26D5C" w:rsidR="00C1189B" w:rsidRPr="00CC3B17" w:rsidRDefault="00C1189B" w:rsidP="00C1189B">
            <w:pPr>
              <w:spacing w:after="0"/>
              <w:ind w:left="-142" w:right="-285"/>
              <w:rPr>
                <w:rFonts w:eastAsia="Times New Roman" w:cs="Tahoma"/>
                <w:b/>
                <w:sz w:val="20"/>
                <w:szCs w:val="20"/>
                <w:lang w:eastAsia="pt-PT"/>
              </w:rPr>
            </w:pPr>
            <w:r>
              <w:rPr>
                <w:rFonts w:eastAsia="Times New Roman" w:cs="Tahoma"/>
                <w:sz w:val="21"/>
                <w:szCs w:val="21"/>
                <w:lang w:eastAsia="pt-PT"/>
              </w:rPr>
              <w:t xml:space="preserve">    </w:t>
            </w:r>
            <w:r w:rsidRPr="005F15CE">
              <w:rPr>
                <w:rFonts w:eastAsia="Times New Roman" w:cs="Tahoma"/>
                <w:sz w:val="21"/>
                <w:szCs w:val="21"/>
                <w:lang w:eastAsia="pt-PT"/>
              </w:rPr>
              <w:sym w:font="Wingdings" w:char="F072"/>
            </w:r>
            <w:r>
              <w:rPr>
                <w:rFonts w:eastAsia="Times New Roman" w:cs="Tahoma"/>
                <w:sz w:val="21"/>
                <w:szCs w:val="21"/>
                <w:lang w:eastAsia="pt-PT"/>
              </w:rPr>
              <w:t xml:space="preserve"> </w:t>
            </w:r>
            <w:r>
              <w:rPr>
                <w:rFonts w:eastAsia="Times New Roman" w:cs="Tahoma"/>
                <w:b/>
                <w:sz w:val="20"/>
                <w:szCs w:val="20"/>
                <w:lang w:eastAsia="pt-PT"/>
              </w:rPr>
              <w:t>P</w:t>
            </w:r>
            <w:r w:rsidRPr="00CC3B17">
              <w:rPr>
                <w:rFonts w:eastAsia="Times New Roman" w:cs="Tahoma"/>
                <w:b/>
                <w:sz w:val="20"/>
                <w:szCs w:val="20"/>
                <w:lang w:eastAsia="pt-PT"/>
              </w:rPr>
              <w:t>rodutos da aprendizagem do(a) aluno(a);</w:t>
            </w:r>
          </w:p>
          <w:p w14:paraId="57BC8B2C" w14:textId="76D92FB8" w:rsidR="00C1189B" w:rsidRPr="00CC3B17" w:rsidRDefault="00C1189B" w:rsidP="00C1189B">
            <w:pPr>
              <w:spacing w:after="0"/>
              <w:ind w:left="-142" w:right="-285"/>
              <w:rPr>
                <w:rFonts w:eastAsia="Times New Roman" w:cs="Tahoma"/>
                <w:b/>
                <w:sz w:val="20"/>
                <w:szCs w:val="20"/>
                <w:lang w:eastAsia="pt-PT"/>
              </w:rPr>
            </w:pPr>
            <w:r>
              <w:rPr>
                <w:rFonts w:eastAsia="Times New Roman" w:cs="Tahoma"/>
                <w:sz w:val="21"/>
                <w:szCs w:val="21"/>
                <w:lang w:eastAsia="pt-PT"/>
              </w:rPr>
              <w:t xml:space="preserve">    </w:t>
            </w:r>
            <w:r w:rsidRPr="005F15CE">
              <w:rPr>
                <w:rFonts w:eastAsia="Times New Roman" w:cs="Tahoma"/>
                <w:sz w:val="21"/>
                <w:szCs w:val="21"/>
                <w:lang w:eastAsia="pt-PT"/>
              </w:rPr>
              <w:sym w:font="Wingdings" w:char="F072"/>
            </w:r>
            <w:r>
              <w:rPr>
                <w:rFonts w:eastAsia="Times New Roman" w:cs="Tahoma"/>
                <w:sz w:val="21"/>
                <w:szCs w:val="21"/>
                <w:lang w:eastAsia="pt-PT"/>
              </w:rPr>
              <w:t xml:space="preserve"> </w:t>
            </w:r>
            <w:r>
              <w:rPr>
                <w:rFonts w:eastAsia="Times New Roman" w:cs="Tahoma"/>
                <w:b/>
                <w:sz w:val="20"/>
                <w:szCs w:val="20"/>
                <w:lang w:eastAsia="pt-PT"/>
              </w:rPr>
              <w:t>R</w:t>
            </w:r>
            <w:r w:rsidRPr="00CC3B17">
              <w:rPr>
                <w:rFonts w:eastAsia="Times New Roman" w:cs="Tahoma"/>
                <w:b/>
                <w:sz w:val="20"/>
                <w:szCs w:val="20"/>
                <w:lang w:eastAsia="pt-PT"/>
              </w:rPr>
              <w:t>elatórios ped</w:t>
            </w:r>
            <w:r>
              <w:rPr>
                <w:rFonts w:eastAsia="Times New Roman" w:cs="Tahoma"/>
                <w:b/>
                <w:sz w:val="20"/>
                <w:szCs w:val="20"/>
                <w:lang w:eastAsia="pt-PT"/>
              </w:rPr>
              <w:t>agógicos, clínicos e/ou sociais;</w:t>
            </w:r>
          </w:p>
          <w:p w14:paraId="4B94D5A5" w14:textId="4EACCE12" w:rsidR="00C1189B" w:rsidRPr="00785946" w:rsidRDefault="00C1189B" w:rsidP="00C1189B">
            <w:pPr>
              <w:spacing w:after="0"/>
              <w:ind w:left="-142" w:right="-285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="Tahoma"/>
                <w:sz w:val="21"/>
                <w:szCs w:val="21"/>
                <w:lang w:eastAsia="pt-PT"/>
              </w:rPr>
              <w:t xml:space="preserve">    </w:t>
            </w:r>
            <w:r w:rsidRPr="005F15CE">
              <w:rPr>
                <w:rFonts w:eastAsia="Times New Roman" w:cs="Tahoma"/>
                <w:sz w:val="21"/>
                <w:szCs w:val="21"/>
                <w:lang w:eastAsia="pt-PT"/>
              </w:rPr>
              <w:sym w:font="Wingdings" w:char="F072"/>
            </w:r>
            <w:r>
              <w:rPr>
                <w:rFonts w:eastAsia="Times New Roman" w:cs="Tahoma"/>
                <w:sz w:val="21"/>
                <w:szCs w:val="21"/>
                <w:lang w:eastAsia="pt-PT"/>
              </w:rPr>
              <w:t xml:space="preserve"> </w:t>
            </w:r>
            <w:r w:rsidRPr="00CC3B17">
              <w:rPr>
                <w:rFonts w:eastAsia="Times New Roman" w:cs="Tahoma"/>
                <w:b/>
                <w:sz w:val="20"/>
                <w:szCs w:val="20"/>
                <w:lang w:eastAsia="pt-PT"/>
              </w:rPr>
              <w:t>Outras declarações que consigam evidenciar a(s) problemática(s).</w:t>
            </w:r>
          </w:p>
        </w:tc>
      </w:tr>
    </w:tbl>
    <w:p w14:paraId="3DEEC669" w14:textId="77777777" w:rsidR="00A551F9" w:rsidRPr="00785946" w:rsidRDefault="00A551F9" w:rsidP="00A551F9">
      <w:pPr>
        <w:spacing w:after="0"/>
        <w:ind w:left="57" w:right="57"/>
        <w:rPr>
          <w:rFonts w:asciiTheme="minorHAnsi" w:hAnsiTheme="minorHAnsi" w:cstheme="minorHAnsi"/>
          <w:sz w:val="20"/>
          <w:szCs w:val="20"/>
        </w:rPr>
      </w:pPr>
    </w:p>
    <w:p w14:paraId="62486C05" w14:textId="77777777" w:rsidR="00830285" w:rsidRPr="00785946" w:rsidRDefault="00830285" w:rsidP="00C93314">
      <w:pPr>
        <w:spacing w:after="0"/>
        <w:ind w:right="57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0"/>
        <w:tblW w:w="9010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44" w:type="dxa"/>
          <w:right w:w="64" w:type="dxa"/>
        </w:tblCellMar>
        <w:tblLook w:val="04A0" w:firstRow="1" w:lastRow="0" w:firstColumn="1" w:lastColumn="0" w:noHBand="0" w:noVBand="1"/>
      </w:tblPr>
      <w:tblGrid>
        <w:gridCol w:w="9010"/>
      </w:tblGrid>
      <w:tr w:rsidR="00A551F9" w:rsidRPr="00785946" w14:paraId="55DE910C" w14:textId="77777777" w:rsidTr="50A66682">
        <w:trPr>
          <w:trHeight w:val="374"/>
          <w:jc w:val="center"/>
        </w:trPr>
        <w:tc>
          <w:tcPr>
            <w:tcW w:w="9010" w:type="dxa"/>
            <w:shd w:val="clear" w:color="auto" w:fill="BFBFBF" w:themeFill="background1" w:themeFillShade="BF"/>
          </w:tcPr>
          <w:p w14:paraId="2C44F2D2" w14:textId="67E49031" w:rsidR="00500159" w:rsidRPr="00785946" w:rsidRDefault="00211817" w:rsidP="00211817">
            <w:pPr>
              <w:spacing w:after="0"/>
              <w:ind w:left="57" w:right="57"/>
              <w:jc w:val="both"/>
              <w:rPr>
                <w:rFonts w:eastAsia="Trebuchet MS" w:cstheme="minorHAnsi"/>
                <w:b/>
                <w:spacing w:val="-14"/>
                <w:sz w:val="20"/>
                <w:szCs w:val="20"/>
              </w:rPr>
            </w:pPr>
            <w:r>
              <w:rPr>
                <w:rFonts w:eastAsia="Trebuchet MS" w:cstheme="minorHAnsi"/>
                <w:b/>
                <w:spacing w:val="-14"/>
                <w:sz w:val="20"/>
                <w:szCs w:val="20"/>
              </w:rPr>
              <w:t>4</w:t>
            </w:r>
            <w:r w:rsidR="00A551F9" w:rsidRPr="00785946">
              <w:rPr>
                <w:rFonts w:eastAsia="Trebuchet MS" w:cstheme="minorHAnsi"/>
                <w:b/>
                <w:spacing w:val="-14"/>
                <w:sz w:val="20"/>
                <w:szCs w:val="20"/>
              </w:rPr>
              <w:t xml:space="preserve">. </w:t>
            </w:r>
            <w:r>
              <w:rPr>
                <w:rFonts w:eastAsia="Trebuchet MS" w:cstheme="minorHAnsi"/>
                <w:b/>
                <w:spacing w:val="-14"/>
                <w:sz w:val="20"/>
                <w:szCs w:val="20"/>
              </w:rPr>
              <w:t xml:space="preserve"> </w:t>
            </w:r>
            <w:r w:rsidR="00A551F9" w:rsidRPr="00785946">
              <w:rPr>
                <w:rFonts w:eastAsia="Times New Roman" w:cstheme="minorHAnsi"/>
                <w:b/>
                <w:sz w:val="20"/>
                <w:szCs w:val="20"/>
              </w:rPr>
              <w:t xml:space="preserve">Informações </w:t>
            </w:r>
            <w:proofErr w:type="gramStart"/>
            <w:r w:rsidR="00A551F9" w:rsidRPr="00785946">
              <w:rPr>
                <w:rFonts w:eastAsia="Times New Roman" w:cstheme="minorHAnsi"/>
                <w:b/>
                <w:sz w:val="20"/>
                <w:szCs w:val="20"/>
              </w:rPr>
              <w:t>relevantes  que</w:t>
            </w:r>
            <w:proofErr w:type="gramEnd"/>
            <w:r w:rsidR="00A551F9" w:rsidRPr="00785946">
              <w:rPr>
                <w:rFonts w:eastAsia="Times New Roman" w:cstheme="minorHAnsi"/>
                <w:b/>
                <w:sz w:val="20"/>
                <w:szCs w:val="20"/>
              </w:rPr>
              <w:t xml:space="preserve"> sustentem a identificação</w:t>
            </w:r>
            <w:r w:rsidR="00E81BED">
              <w:rPr>
                <w:rFonts w:eastAsia="Times New Roman" w:cstheme="minorHAnsi"/>
                <w:b/>
                <w:sz w:val="20"/>
                <w:szCs w:val="20"/>
              </w:rPr>
              <w:t>.</w:t>
            </w:r>
          </w:p>
        </w:tc>
      </w:tr>
      <w:tr w:rsidR="00A551F9" w:rsidRPr="00785946" w14:paraId="4E154B78" w14:textId="77777777" w:rsidTr="50A66682">
        <w:trPr>
          <w:trHeight w:val="1765"/>
          <w:jc w:val="center"/>
        </w:trPr>
        <w:tc>
          <w:tcPr>
            <w:tcW w:w="9010" w:type="dxa"/>
            <w:shd w:val="clear" w:color="auto" w:fill="auto"/>
          </w:tcPr>
          <w:p w14:paraId="010A8117" w14:textId="7FA47826" w:rsidR="00211817" w:rsidRDefault="00211817" w:rsidP="00211817">
            <w:pPr>
              <w:spacing w:after="0" w:line="240" w:lineRule="auto"/>
              <w:ind w:left="-284" w:right="-568"/>
              <w:rPr>
                <w:rFonts w:eastAsia="Times New Roman" w:cs="Tahoma"/>
                <w:sz w:val="18"/>
                <w:szCs w:val="18"/>
                <w:lang w:eastAsia="pt-PT"/>
              </w:rPr>
            </w:pPr>
            <w:proofErr w:type="gramStart"/>
            <w:r w:rsidRPr="005341F0">
              <w:rPr>
                <w:rFonts w:eastAsia="Times New Roman" w:cs="Tahoma"/>
                <w:b/>
                <w:sz w:val="19"/>
                <w:szCs w:val="19"/>
                <w:lang w:eastAsia="pt-PT"/>
              </w:rPr>
              <w:t>O(</w:t>
            </w:r>
            <w:proofErr w:type="gramEnd"/>
            <w:r w:rsidRPr="005341F0">
              <w:rPr>
                <w:rFonts w:eastAsia="Times New Roman" w:cs="Tahoma"/>
                <w:b/>
                <w:sz w:val="19"/>
                <w:szCs w:val="19"/>
                <w:lang w:eastAsia="pt-PT"/>
              </w:rPr>
              <w:t>a</w:t>
            </w:r>
            <w:r>
              <w:rPr>
                <w:rFonts w:eastAsia="Times New Roman" w:cs="Tahoma"/>
                <w:b/>
                <w:sz w:val="19"/>
                <w:szCs w:val="19"/>
                <w:lang w:eastAsia="pt-PT"/>
              </w:rPr>
              <w:t xml:space="preserve">  O</w:t>
            </w:r>
            <w:r w:rsidRPr="005341F0">
              <w:rPr>
                <w:rFonts w:eastAsia="Times New Roman" w:cs="Tahoma"/>
                <w:b/>
                <w:sz w:val="19"/>
                <w:szCs w:val="19"/>
                <w:lang w:eastAsia="pt-PT"/>
              </w:rPr>
              <w:t xml:space="preserve"> aluno</w:t>
            </w:r>
            <w:r>
              <w:rPr>
                <w:rFonts w:eastAsia="Times New Roman" w:cs="Tahoma"/>
                <w:b/>
                <w:sz w:val="19"/>
                <w:szCs w:val="19"/>
                <w:lang w:eastAsia="pt-PT"/>
              </w:rPr>
              <w:t xml:space="preserve"> benefici</w:t>
            </w:r>
            <w:r w:rsidR="00E81BED">
              <w:rPr>
                <w:rFonts w:eastAsia="Times New Roman" w:cs="Tahoma"/>
                <w:b/>
                <w:sz w:val="19"/>
                <w:szCs w:val="19"/>
                <w:lang w:eastAsia="pt-PT"/>
              </w:rPr>
              <w:t>a, presentemente,</w:t>
            </w:r>
            <w:r>
              <w:rPr>
                <w:rFonts w:eastAsia="Times New Roman" w:cs="Tahoma"/>
                <w:b/>
                <w:sz w:val="19"/>
                <w:szCs w:val="19"/>
                <w:lang w:eastAsia="pt-PT"/>
              </w:rPr>
              <w:t xml:space="preserve"> </w:t>
            </w:r>
            <w:r w:rsidRPr="005341F0">
              <w:rPr>
                <w:rFonts w:eastAsia="Times New Roman" w:cs="Tahoma"/>
                <w:b/>
                <w:sz w:val="19"/>
                <w:szCs w:val="19"/>
                <w:lang w:eastAsia="pt-PT"/>
              </w:rPr>
              <w:t xml:space="preserve">de algum dos seguintes serviços? </w:t>
            </w:r>
            <w:r>
              <w:rPr>
                <w:rFonts w:eastAsia="Times New Roman" w:cs="Tahoma"/>
                <w:b/>
                <w:sz w:val="19"/>
                <w:szCs w:val="19"/>
                <w:lang w:eastAsia="pt-PT"/>
              </w:rPr>
              <w:t>(</w:t>
            </w:r>
            <w:r w:rsidRPr="005341F0">
              <w:rPr>
                <w:rFonts w:eastAsia="Times New Roman" w:cs="Tahoma"/>
                <w:sz w:val="18"/>
                <w:szCs w:val="18"/>
                <w:lang w:eastAsia="pt-PT"/>
              </w:rPr>
              <w:t>Assinalar quais,</w:t>
            </w:r>
            <w:r>
              <w:rPr>
                <w:rFonts w:eastAsia="Times New Roman" w:cs="Tahoma"/>
                <w:sz w:val="18"/>
                <w:szCs w:val="18"/>
                <w:lang w:eastAsia="pt-PT"/>
              </w:rPr>
              <w:t xml:space="preserve"> se aplicáveis)</w:t>
            </w:r>
          </w:p>
          <w:p w14:paraId="6066DCC8" w14:textId="77777777" w:rsidR="00E81BED" w:rsidRDefault="00E81BED" w:rsidP="00211817">
            <w:pPr>
              <w:spacing w:after="0" w:line="240" w:lineRule="auto"/>
              <w:ind w:left="-284" w:right="-568"/>
              <w:rPr>
                <w:rFonts w:eastAsia="Times New Roman" w:cs="Tahoma"/>
                <w:sz w:val="18"/>
                <w:szCs w:val="18"/>
                <w:lang w:eastAsia="pt-PT"/>
              </w:rPr>
            </w:pPr>
          </w:p>
          <w:tbl>
            <w:tblPr>
              <w:tblStyle w:val="TabelacomGrelha"/>
              <w:tblW w:w="0" w:type="auto"/>
              <w:tblInd w:w="2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5"/>
              <w:gridCol w:w="4267"/>
            </w:tblGrid>
            <w:tr w:rsidR="00E81BED" w14:paraId="1A9D0E7C" w14:textId="77777777" w:rsidTr="00E81BED">
              <w:tc>
                <w:tcPr>
                  <w:tcW w:w="4584" w:type="dxa"/>
                </w:tcPr>
                <w:p w14:paraId="345BAC1D" w14:textId="08B03294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Fisioterapia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551" w:type="dxa"/>
                </w:tcPr>
                <w:p w14:paraId="3BE6A6E2" w14:textId="0AFFD550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 xml:space="preserve">ELI </w:t>
                  </w:r>
                  <w:r w:rsidRPr="00785946">
                    <w:rPr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</w:rPr>
                  </w:r>
                  <w:r w:rsidR="00000000">
                    <w:rPr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81BED" w14:paraId="3181586C" w14:textId="77777777" w:rsidTr="00E81BED">
              <w:tc>
                <w:tcPr>
                  <w:tcW w:w="4584" w:type="dxa"/>
                </w:tcPr>
                <w:p w14:paraId="1641717B" w14:textId="76E177A4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Terapia Ocupacional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 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551" w:type="dxa"/>
                </w:tcPr>
                <w:p w14:paraId="67AB4BA1" w14:textId="68529CA6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 xml:space="preserve">Pedopsiquiatria </w:t>
                  </w:r>
                  <w:r w:rsidRPr="00785946">
                    <w:rPr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</w:rPr>
                  </w:r>
                  <w:r w:rsidR="00000000">
                    <w:rPr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81BED" w14:paraId="4B6EFE63" w14:textId="77777777" w:rsidTr="00E81BED">
              <w:tc>
                <w:tcPr>
                  <w:tcW w:w="4584" w:type="dxa"/>
                </w:tcPr>
                <w:p w14:paraId="4A2A0784" w14:textId="17F9485F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Terapia da fala 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551" w:type="dxa"/>
                </w:tcPr>
                <w:p w14:paraId="496F3C74" w14:textId="297B713D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 xml:space="preserve">Pediatria do Desenvolvimento </w:t>
                  </w:r>
                  <w:r w:rsidRPr="00785946">
                    <w:rPr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</w:rPr>
                  </w:r>
                  <w:r w:rsidR="00000000">
                    <w:rPr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81BED" w14:paraId="3A77B9E4" w14:textId="77777777" w:rsidTr="00E81BED">
              <w:tc>
                <w:tcPr>
                  <w:tcW w:w="4584" w:type="dxa"/>
                </w:tcPr>
                <w:p w14:paraId="0DC1273F" w14:textId="1E57F91A" w:rsidR="00E81BED" w:rsidRPr="00785946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 xml:space="preserve">Comissão de Proteção de Crianças e Jovens </w:t>
                  </w:r>
                  <w:r w:rsidRPr="00785946">
                    <w:rPr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</w:rPr>
                  </w:r>
                  <w:r w:rsidR="00000000">
                    <w:rPr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551" w:type="dxa"/>
                </w:tcPr>
                <w:p w14:paraId="460B4C37" w14:textId="5EE77E47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 xml:space="preserve">GASMI </w:t>
                  </w:r>
                  <w:r w:rsidRPr="00785946">
                    <w:rPr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</w:rPr>
                  </w:r>
                  <w:r w:rsidR="00000000">
                    <w:rPr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81BED" w14:paraId="3F4D61A0" w14:textId="77777777" w:rsidTr="00E81BED">
              <w:tc>
                <w:tcPr>
                  <w:tcW w:w="9135" w:type="dxa"/>
                  <w:gridSpan w:val="2"/>
                </w:tcPr>
                <w:p w14:paraId="40F62DF2" w14:textId="3115EC12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Psicologia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="00C1189B">
                    <w:rPr>
                      <w:rFonts w:cstheme="minorHAnsi"/>
                      <w:sz w:val="20"/>
                      <w:szCs w:val="20"/>
                    </w:rPr>
                    <w:t>: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Escola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="00C1189B">
                    <w:rPr>
                      <w:rFonts w:cstheme="minorHAnsi"/>
                      <w:sz w:val="20"/>
                      <w:szCs w:val="20"/>
                    </w:rPr>
                    <w:t>;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  NEIP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="00C1189B">
                    <w:rPr>
                      <w:rFonts w:cstheme="minorHAnsi"/>
                      <w:sz w:val="20"/>
                      <w:szCs w:val="20"/>
                    </w:rPr>
                    <w:t>;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 Outros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</w:r>
                  <w:r w:rsidR="00000000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________________________</w:t>
                  </w:r>
                </w:p>
              </w:tc>
            </w:tr>
            <w:tr w:rsidR="00E81BED" w14:paraId="6279FC30" w14:textId="77777777" w:rsidTr="00E81BED">
              <w:tc>
                <w:tcPr>
                  <w:tcW w:w="9135" w:type="dxa"/>
                  <w:gridSpan w:val="2"/>
                </w:tcPr>
                <w:p w14:paraId="1FC1A23F" w14:textId="7FA891A9" w:rsidR="00E81BED" w:rsidRDefault="00E81BED" w:rsidP="00E81BED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 xml:space="preserve">Outros </w:t>
                  </w:r>
                  <w:r w:rsidRPr="00785946">
                    <w:rPr>
                      <w:sz w:val="20"/>
                      <w:szCs w:val="20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85946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</w:rPr>
                  </w:r>
                  <w:r w:rsidR="00000000">
                    <w:rPr>
                      <w:sz w:val="20"/>
                      <w:szCs w:val="20"/>
                    </w:rPr>
                    <w:fldChar w:fldCharType="separate"/>
                  </w:r>
                  <w:r w:rsidRPr="00785946">
                    <w:rPr>
                      <w:sz w:val="20"/>
                      <w:szCs w:val="20"/>
                    </w:rPr>
                    <w:fldChar w:fldCharType="end"/>
                  </w:r>
                  <w:r>
                    <w:rPr>
                      <w:sz w:val="20"/>
                      <w:szCs w:val="20"/>
                    </w:rPr>
                    <w:t xml:space="preserve"> (especificar)_____________________________________________________________</w:t>
                  </w:r>
                </w:p>
              </w:tc>
            </w:tr>
          </w:tbl>
          <w:p w14:paraId="4B99056E" w14:textId="1EBCC3C1" w:rsidR="00A551F9" w:rsidRPr="00785946" w:rsidRDefault="00A551F9" w:rsidP="00A551F9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41593" w:rsidRPr="00785946" w14:paraId="16DE56CE" w14:textId="77777777" w:rsidTr="004204A2">
        <w:trPr>
          <w:trHeight w:val="360"/>
          <w:jc w:val="center"/>
        </w:trPr>
        <w:tc>
          <w:tcPr>
            <w:tcW w:w="9010" w:type="dxa"/>
            <w:shd w:val="clear" w:color="auto" w:fill="BFBFBF" w:themeFill="background1" w:themeFillShade="BF"/>
          </w:tcPr>
          <w:p w14:paraId="0D4E7B56" w14:textId="090A2596" w:rsidR="00041593" w:rsidRPr="00785946" w:rsidRDefault="00211817" w:rsidP="004204A2">
            <w:pPr>
              <w:spacing w:after="0"/>
              <w:ind w:left="57" w:right="57"/>
              <w:jc w:val="both"/>
              <w:rPr>
                <w:rFonts w:eastAsia="Trebuchet MS" w:cstheme="minorHAnsi"/>
                <w:b/>
                <w:spacing w:val="-14"/>
                <w:sz w:val="20"/>
                <w:szCs w:val="20"/>
              </w:rPr>
            </w:pPr>
            <w:r>
              <w:rPr>
                <w:rFonts w:eastAsia="Trebuchet MS" w:cstheme="minorHAnsi"/>
                <w:b/>
                <w:spacing w:val="-14"/>
                <w:sz w:val="20"/>
                <w:szCs w:val="20"/>
              </w:rPr>
              <w:t>4</w:t>
            </w:r>
            <w:r w:rsidR="00041593" w:rsidRPr="00785946">
              <w:rPr>
                <w:rFonts w:eastAsia="Trebuchet MS" w:cstheme="minorHAnsi"/>
                <w:b/>
                <w:spacing w:val="-14"/>
                <w:sz w:val="20"/>
                <w:szCs w:val="20"/>
              </w:rPr>
              <w:t>.</w:t>
            </w:r>
            <w:r w:rsidR="00041593">
              <w:rPr>
                <w:rFonts w:eastAsia="Trebuchet MS" w:cstheme="minorHAnsi"/>
                <w:b/>
                <w:spacing w:val="-14"/>
                <w:sz w:val="20"/>
                <w:szCs w:val="20"/>
              </w:rPr>
              <w:t>1</w:t>
            </w:r>
            <w:r w:rsidR="00041593" w:rsidRPr="00785946">
              <w:rPr>
                <w:rFonts w:eastAsia="Trebuchet MS" w:cstheme="minorHAnsi"/>
                <w:b/>
                <w:spacing w:val="-14"/>
                <w:sz w:val="20"/>
                <w:szCs w:val="20"/>
              </w:rPr>
              <w:t xml:space="preserve">. </w:t>
            </w:r>
            <w:r>
              <w:rPr>
                <w:rFonts w:eastAsia="Times New Roman" w:cs="Tahoma"/>
                <w:b/>
                <w:sz w:val="20"/>
                <w:szCs w:val="20"/>
                <w:lang w:eastAsia="pt-PT"/>
              </w:rPr>
              <w:t>Estratégias implemen</w:t>
            </w:r>
            <w:r w:rsidRPr="00A30BE4">
              <w:rPr>
                <w:rFonts w:eastAsia="Times New Roman" w:cs="Tahoma"/>
                <w:b/>
                <w:sz w:val="20"/>
                <w:szCs w:val="20"/>
                <w:lang w:eastAsia="pt-PT"/>
              </w:rPr>
              <w:t>tadas</w:t>
            </w:r>
            <w:r>
              <w:rPr>
                <w:rFonts w:eastAsia="Times New Roman" w:cs="Tahoma"/>
                <w:b/>
                <w:sz w:val="20"/>
                <w:szCs w:val="20"/>
                <w:lang w:eastAsia="pt-PT"/>
              </w:rPr>
              <w:t xml:space="preserve">, até ao </w:t>
            </w:r>
            <w:proofErr w:type="gramStart"/>
            <w:r>
              <w:rPr>
                <w:rFonts w:eastAsia="Times New Roman" w:cs="Tahoma"/>
                <w:b/>
                <w:sz w:val="20"/>
                <w:szCs w:val="20"/>
                <w:lang w:eastAsia="pt-PT"/>
              </w:rPr>
              <w:t xml:space="preserve">momento, </w:t>
            </w:r>
            <w:r w:rsidRPr="00A30BE4">
              <w:rPr>
                <w:rFonts w:eastAsia="Times New Roman" w:cs="Tahoma"/>
                <w:b/>
                <w:sz w:val="20"/>
                <w:szCs w:val="20"/>
                <w:lang w:eastAsia="pt-PT"/>
              </w:rPr>
              <w:t xml:space="preserve"> para</w:t>
            </w:r>
            <w:proofErr w:type="gramEnd"/>
            <w:r w:rsidRPr="00A30BE4">
              <w:rPr>
                <w:rFonts w:eastAsia="Times New Roman" w:cs="Tahoma"/>
                <w:b/>
                <w:sz w:val="20"/>
                <w:szCs w:val="20"/>
                <w:lang w:eastAsia="pt-PT"/>
              </w:rPr>
              <w:t xml:space="preserve"> a resolução do problema </w:t>
            </w:r>
            <w:r>
              <w:rPr>
                <w:rFonts w:eastAsia="Times New Roman" w:cs="Tahoma"/>
                <w:b/>
                <w:sz w:val="20"/>
                <w:szCs w:val="20"/>
                <w:lang w:eastAsia="pt-PT"/>
              </w:rPr>
              <w:t>identificado</w:t>
            </w:r>
            <w:r w:rsidR="00E81BED">
              <w:rPr>
                <w:rFonts w:eastAsia="Times New Roman" w:cs="Tahoma"/>
                <w:b/>
                <w:sz w:val="20"/>
                <w:szCs w:val="20"/>
                <w:lang w:eastAsia="pt-PT"/>
              </w:rPr>
              <w:t>.</w:t>
            </w:r>
          </w:p>
        </w:tc>
      </w:tr>
      <w:tr w:rsidR="00041593" w:rsidRPr="00785946" w14:paraId="44E8D853" w14:textId="77777777" w:rsidTr="000E2D56">
        <w:trPr>
          <w:trHeight w:val="4990"/>
          <w:jc w:val="center"/>
        </w:trPr>
        <w:tc>
          <w:tcPr>
            <w:tcW w:w="90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B4D807" w14:textId="32E28BFB" w:rsidR="00041593" w:rsidRDefault="00041593" w:rsidP="004204A2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Medidas Universais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 Quais? _______________________________________________________</w:t>
            </w:r>
          </w:p>
          <w:p w14:paraId="12EA3862" w14:textId="09DA8D1B" w:rsidR="00F91BB8" w:rsidRDefault="002E5952" w:rsidP="004204A2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Grau de eficácia das medidas</w:t>
            </w:r>
            <w:r w:rsidR="009E6E1C">
              <w:rPr>
                <w:rFonts w:cstheme="minorHAnsi"/>
                <w:sz w:val="20"/>
                <w:szCs w:val="20"/>
              </w:rPr>
              <w:t>: _______________________________________</w:t>
            </w:r>
            <w:r w:rsidR="00A53936">
              <w:rPr>
                <w:rFonts w:cstheme="minorHAnsi"/>
                <w:sz w:val="20"/>
                <w:szCs w:val="20"/>
              </w:rPr>
              <w:t>________________</w:t>
            </w:r>
          </w:p>
          <w:p w14:paraId="73DEDCA0" w14:textId="42FC4198" w:rsidR="001F4FF7" w:rsidRDefault="001F4FF7" w:rsidP="001F4FF7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Medidas Seletivas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 Quais? _______________________________________________________</w:t>
            </w:r>
          </w:p>
          <w:p w14:paraId="47C2D518" w14:textId="77777777" w:rsidR="001F4FF7" w:rsidRDefault="001F4FF7" w:rsidP="001F4FF7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Grau de eficácia das medidas: _______________________________________________________</w:t>
            </w:r>
          </w:p>
          <w:p w14:paraId="626D2C26" w14:textId="141CA6D0" w:rsidR="001F4FF7" w:rsidRDefault="001F4FF7" w:rsidP="001F4FF7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Medidas Adicionais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 Quais? _______________________________________________________</w:t>
            </w:r>
          </w:p>
          <w:p w14:paraId="11439608" w14:textId="77777777" w:rsidR="001F4FF7" w:rsidRDefault="001F4FF7" w:rsidP="001F4FF7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Grau de eficácia das medidas: _______________________________________________________</w:t>
            </w:r>
          </w:p>
          <w:p w14:paraId="36D0716A" w14:textId="77777777" w:rsidR="00041593" w:rsidRDefault="00041593" w:rsidP="004204A2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Adaptações no processo de avaliação (</w:t>
            </w:r>
            <w:proofErr w:type="spellStart"/>
            <w:r>
              <w:rPr>
                <w:rFonts w:cstheme="minorHAnsi"/>
                <w:sz w:val="20"/>
                <w:szCs w:val="20"/>
              </w:rPr>
              <w:t>art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º 28º)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>Quais? ____________________________________</w:t>
            </w:r>
          </w:p>
          <w:p w14:paraId="7418120B" w14:textId="77777777" w:rsidR="00041593" w:rsidRPr="00785946" w:rsidRDefault="00041593" w:rsidP="004204A2">
            <w:pPr>
              <w:spacing w:after="0" w:line="360" w:lineRule="auto"/>
              <w:ind w:left="254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Adequação de estratégias 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A793717" w14:textId="77777777" w:rsidR="00041593" w:rsidRPr="00785946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Apoio educativo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7435A60" w14:textId="77777777" w:rsidR="00041593" w:rsidRPr="00785946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Apoio ao estudo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  <w:r w:rsidRPr="00785946">
              <w:rPr>
                <w:rFonts w:cstheme="minorHAnsi"/>
                <w:sz w:val="20"/>
                <w:szCs w:val="20"/>
              </w:rPr>
              <w:t xml:space="preserve"> (especificar disciplinas): </w:t>
            </w:r>
            <w:r>
              <w:rPr>
                <w:rFonts w:cstheme="minorHAnsi"/>
                <w:sz w:val="20"/>
                <w:szCs w:val="20"/>
              </w:rPr>
              <w:t>_____________________________</w:t>
            </w:r>
          </w:p>
          <w:p w14:paraId="6DEEF9BA" w14:textId="77777777" w:rsidR="00041593" w:rsidRPr="00785946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Atividades de ensino específico de LP para alunos oriundos de países estrangeiros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3EF414C" w14:textId="77777777" w:rsidR="00041593" w:rsidRPr="00785946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Organização da sala de aula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CA8A34E" w14:textId="77777777" w:rsidR="00041593" w:rsidRPr="00785946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Pedagogia diferenciada na sala de aula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C8D9EA2" w14:textId="77777777" w:rsidR="00041593" w:rsidRPr="00785946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 xml:space="preserve">Programa de tutoria </w:t>
            </w:r>
            <w:r w:rsidRPr="0078594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785946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00B88A4" w14:textId="77777777" w:rsidR="00041593" w:rsidRPr="00785946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785946">
              <w:rPr>
                <w:rFonts w:cstheme="minorHAnsi"/>
                <w:sz w:val="20"/>
                <w:szCs w:val="20"/>
              </w:rPr>
              <w:t>Trabalho de pares</w:t>
            </w:r>
            <w:r w:rsidRPr="00785946">
              <w:rPr>
                <w:rFonts w:eastAsia="Verdana" w:cs="Verdana"/>
                <w:sz w:val="20"/>
                <w:szCs w:val="20"/>
              </w:rPr>
              <w:t xml:space="preserve"> </w:t>
            </w:r>
            <w:r w:rsidRPr="00785946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85946">
              <w:rPr>
                <w:sz w:val="20"/>
                <w:szCs w:val="20"/>
              </w:rPr>
              <w:fldChar w:fldCharType="end"/>
            </w:r>
          </w:p>
          <w:p w14:paraId="7585C29B" w14:textId="77777777" w:rsidR="00041593" w:rsidRDefault="00041593" w:rsidP="004204A2">
            <w:pPr>
              <w:spacing w:after="0" w:line="360" w:lineRule="auto"/>
              <w:ind w:left="821" w:right="57"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785946">
              <w:rPr>
                <w:rFonts w:eastAsia="Times New Roman" w:cstheme="minorHAnsi"/>
                <w:sz w:val="20"/>
                <w:szCs w:val="20"/>
              </w:rPr>
              <w:t xml:space="preserve">Outras adequações </w:t>
            </w:r>
            <w:r w:rsidRPr="00785946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85946">
              <w:rPr>
                <w:sz w:val="20"/>
                <w:szCs w:val="20"/>
              </w:rPr>
              <w:fldChar w:fldCharType="end"/>
            </w:r>
            <w:r w:rsidRPr="00785946">
              <w:rPr>
                <w:rFonts w:eastAsia="Times New Roman" w:cstheme="minorHAnsi"/>
                <w:sz w:val="20"/>
                <w:szCs w:val="20"/>
              </w:rPr>
              <w:t xml:space="preserve"> (especificar):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___________________________________________</w:t>
            </w:r>
          </w:p>
          <w:p w14:paraId="5502480D" w14:textId="77777777" w:rsidR="00041593" w:rsidRDefault="00041593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  <w:p w14:paraId="489D3FE6" w14:textId="77777777" w:rsidR="00EC63C2" w:rsidRDefault="00EC63C2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  <w:p w14:paraId="1B0CF23B" w14:textId="77777777" w:rsidR="00EC63C2" w:rsidRDefault="00EC63C2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  <w:p w14:paraId="010A8106" w14:textId="77777777" w:rsidR="00EC63C2" w:rsidRDefault="00EC63C2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  <w:p w14:paraId="453D5D39" w14:textId="77777777" w:rsidR="00EC63C2" w:rsidRDefault="00EC63C2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  <w:p w14:paraId="2AF6C842" w14:textId="77777777" w:rsidR="00EC63C2" w:rsidRDefault="00EC63C2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  <w:p w14:paraId="759D6EFA" w14:textId="77777777" w:rsidR="00EC63C2" w:rsidRDefault="00EC63C2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  <w:p w14:paraId="5FE73BAA" w14:textId="77777777" w:rsidR="00EC63C2" w:rsidRPr="00785946" w:rsidRDefault="00EC63C2" w:rsidP="004204A2">
            <w:pPr>
              <w:spacing w:after="0"/>
              <w:ind w:left="57" w:right="57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E2D56" w:rsidRPr="00785946" w14:paraId="7773EE25" w14:textId="77777777" w:rsidTr="000E2D56">
        <w:trPr>
          <w:trHeight w:val="211"/>
          <w:jc w:val="center"/>
        </w:trPr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0CDEFC4" w14:textId="424E5337" w:rsidR="000E2D56" w:rsidRPr="000E2D56" w:rsidRDefault="000E2D56" w:rsidP="000E2D56">
            <w:pPr>
              <w:spacing w:after="0" w:line="360" w:lineRule="auto"/>
              <w:ind w:right="57"/>
              <w:contextualSpacing/>
              <w:jc w:val="both"/>
              <w:rPr>
                <w:rFonts w:cstheme="minorHAnsi"/>
                <w:b/>
                <w:bCs/>
              </w:rPr>
            </w:pPr>
            <w:r w:rsidRPr="000E2D56">
              <w:rPr>
                <w:rFonts w:eastAsia="Times New Roman" w:cstheme="minorHAnsi"/>
                <w:b/>
                <w:bCs/>
                <w:sz w:val="20"/>
                <w:szCs w:val="20"/>
              </w:rPr>
              <w:lastRenderedPageBreak/>
              <w:t xml:space="preserve">    4.2. Percurso escolar do aluno</w:t>
            </w:r>
          </w:p>
        </w:tc>
      </w:tr>
      <w:tr w:rsidR="000E2D56" w:rsidRPr="00785946" w14:paraId="5F129CA7" w14:textId="77777777" w:rsidTr="000E2D56">
        <w:trPr>
          <w:trHeight w:val="2470"/>
          <w:jc w:val="center"/>
        </w:trPr>
        <w:tc>
          <w:tcPr>
            <w:tcW w:w="90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BF3149" w14:textId="7FA3E985" w:rsidR="000E2D56" w:rsidRPr="00D100E1" w:rsidRDefault="000E2D56" w:rsidP="000E2D56">
            <w:pPr>
              <w:spacing w:after="120"/>
              <w:jc w:val="both"/>
              <w:rPr>
                <w:rFonts w:eastAsia="Calibri" w:cs="Microsoft Sans Serif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 xml:space="preserve">  </w:t>
            </w:r>
            <w:r w:rsidRPr="00D100E1">
              <w:rPr>
                <w:rFonts w:cstheme="minorHAnsi"/>
                <w:b/>
                <w:sz w:val="20"/>
                <w:szCs w:val="20"/>
              </w:rPr>
              <w:t>Retenç</w:t>
            </w:r>
            <w:r w:rsidR="003208CD">
              <w:rPr>
                <w:rFonts w:cstheme="minorHAnsi"/>
                <w:b/>
                <w:sz w:val="20"/>
                <w:szCs w:val="20"/>
              </w:rPr>
              <w:t>ões</w:t>
            </w:r>
            <w:r w:rsidRPr="00D100E1">
              <w:rPr>
                <w:rFonts w:cstheme="minorHAnsi"/>
                <w:b/>
                <w:sz w:val="20"/>
                <w:szCs w:val="20"/>
              </w:rPr>
              <w:t xml:space="preserve"> ao longo do percurso escolar</w:t>
            </w:r>
            <w:r w:rsidRPr="00D100E1">
              <w:rPr>
                <w:rFonts w:cstheme="minorHAnsi"/>
                <w:sz w:val="20"/>
                <w:szCs w:val="20"/>
              </w:rPr>
              <w:t xml:space="preserve"> - </w:t>
            </w:r>
            <w:r w:rsidRPr="00D100E1">
              <w:rPr>
                <w:rFonts w:cstheme="minorHAnsi"/>
                <w:i/>
                <w:sz w:val="20"/>
                <w:szCs w:val="20"/>
              </w:rPr>
              <w:t xml:space="preserve">coloque 1, 2,3… de acordo com o número de retenções em cada </w:t>
            </w:r>
            <w:r w:rsidR="003208CD">
              <w:rPr>
                <w:rFonts w:cstheme="minorHAnsi"/>
                <w:i/>
                <w:sz w:val="20"/>
                <w:szCs w:val="20"/>
              </w:rPr>
              <w:t xml:space="preserve">   </w:t>
            </w:r>
            <w:r w:rsidRPr="00D100E1">
              <w:rPr>
                <w:rFonts w:cstheme="minorHAnsi"/>
                <w:i/>
                <w:sz w:val="20"/>
                <w:szCs w:val="20"/>
              </w:rPr>
              <w:t>ano</w:t>
            </w:r>
            <w:r>
              <w:rPr>
                <w:rFonts w:cstheme="minorHAnsi"/>
                <w:i/>
                <w:sz w:val="20"/>
                <w:szCs w:val="20"/>
              </w:rPr>
              <w:t>.</w:t>
            </w:r>
          </w:p>
          <w:tbl>
            <w:tblPr>
              <w:tblStyle w:val="TabelacomGrelha"/>
              <w:tblW w:w="0" w:type="auto"/>
              <w:tblInd w:w="127" w:type="dxa"/>
              <w:tblLook w:val="04A0" w:firstRow="1" w:lastRow="0" w:firstColumn="1" w:lastColumn="0" w:noHBand="0" w:noVBand="1"/>
            </w:tblPr>
            <w:tblGrid>
              <w:gridCol w:w="1404"/>
              <w:gridCol w:w="565"/>
              <w:gridCol w:w="566"/>
              <w:gridCol w:w="566"/>
              <w:gridCol w:w="566"/>
              <w:gridCol w:w="586"/>
              <w:gridCol w:w="540"/>
              <w:gridCol w:w="576"/>
              <w:gridCol w:w="576"/>
              <w:gridCol w:w="576"/>
              <w:gridCol w:w="614"/>
              <w:gridCol w:w="614"/>
              <w:gridCol w:w="614"/>
            </w:tblGrid>
            <w:tr w:rsidR="000E2D56" w14:paraId="25FC4715" w14:textId="77777777" w:rsidTr="000E2D56">
              <w:tc>
                <w:tcPr>
                  <w:tcW w:w="1404" w:type="dxa"/>
                  <w:tcBorders>
                    <w:top w:val="nil"/>
                    <w:left w:val="nil"/>
                  </w:tcBorders>
                </w:tcPr>
                <w:p w14:paraId="5BD2B5EE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2263" w:type="dxa"/>
                  <w:gridSpan w:val="4"/>
                </w:tcPr>
                <w:p w14:paraId="3D9A4154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1º ciclo</w:t>
                  </w:r>
                </w:p>
              </w:tc>
              <w:tc>
                <w:tcPr>
                  <w:tcW w:w="1126" w:type="dxa"/>
                  <w:gridSpan w:val="2"/>
                </w:tcPr>
                <w:p w14:paraId="61C9137F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2º ciclo</w:t>
                  </w:r>
                </w:p>
              </w:tc>
              <w:tc>
                <w:tcPr>
                  <w:tcW w:w="1728" w:type="dxa"/>
                  <w:gridSpan w:val="3"/>
                </w:tcPr>
                <w:p w14:paraId="79FDE31F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3º ciclo</w:t>
                  </w:r>
                </w:p>
              </w:tc>
              <w:tc>
                <w:tcPr>
                  <w:tcW w:w="1842" w:type="dxa"/>
                  <w:gridSpan w:val="3"/>
                </w:tcPr>
                <w:p w14:paraId="1BFF235C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Secundário</w:t>
                  </w:r>
                </w:p>
              </w:tc>
            </w:tr>
            <w:tr w:rsidR="000E2D56" w14:paraId="72ED38E9" w14:textId="77777777" w:rsidTr="000E2D56">
              <w:tc>
                <w:tcPr>
                  <w:tcW w:w="1404" w:type="dxa"/>
                </w:tcPr>
                <w:p w14:paraId="5A3FAF1E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Ano</w:t>
                  </w:r>
                </w:p>
              </w:tc>
              <w:tc>
                <w:tcPr>
                  <w:tcW w:w="565" w:type="dxa"/>
                </w:tcPr>
                <w:p w14:paraId="582DFE78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1º</w:t>
                  </w:r>
                </w:p>
              </w:tc>
              <w:tc>
                <w:tcPr>
                  <w:tcW w:w="566" w:type="dxa"/>
                </w:tcPr>
                <w:p w14:paraId="778822FF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2º</w:t>
                  </w:r>
                </w:p>
              </w:tc>
              <w:tc>
                <w:tcPr>
                  <w:tcW w:w="566" w:type="dxa"/>
                </w:tcPr>
                <w:p w14:paraId="3CB395EF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3º</w:t>
                  </w:r>
                </w:p>
              </w:tc>
              <w:tc>
                <w:tcPr>
                  <w:tcW w:w="566" w:type="dxa"/>
                </w:tcPr>
                <w:p w14:paraId="508BD10F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4º</w:t>
                  </w:r>
                </w:p>
              </w:tc>
              <w:tc>
                <w:tcPr>
                  <w:tcW w:w="586" w:type="dxa"/>
                </w:tcPr>
                <w:p w14:paraId="1EE0011F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5º</w:t>
                  </w:r>
                </w:p>
              </w:tc>
              <w:tc>
                <w:tcPr>
                  <w:tcW w:w="540" w:type="dxa"/>
                </w:tcPr>
                <w:p w14:paraId="1297BF7B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6º</w:t>
                  </w:r>
                </w:p>
              </w:tc>
              <w:tc>
                <w:tcPr>
                  <w:tcW w:w="576" w:type="dxa"/>
                </w:tcPr>
                <w:p w14:paraId="62999485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7º</w:t>
                  </w:r>
                </w:p>
              </w:tc>
              <w:tc>
                <w:tcPr>
                  <w:tcW w:w="576" w:type="dxa"/>
                </w:tcPr>
                <w:p w14:paraId="38E38D0E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8º</w:t>
                  </w:r>
                </w:p>
              </w:tc>
              <w:tc>
                <w:tcPr>
                  <w:tcW w:w="576" w:type="dxa"/>
                </w:tcPr>
                <w:p w14:paraId="0CA72AA8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9º</w:t>
                  </w:r>
                </w:p>
              </w:tc>
              <w:tc>
                <w:tcPr>
                  <w:tcW w:w="614" w:type="dxa"/>
                </w:tcPr>
                <w:p w14:paraId="041C16F9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10º</w:t>
                  </w:r>
                </w:p>
              </w:tc>
              <w:tc>
                <w:tcPr>
                  <w:tcW w:w="614" w:type="dxa"/>
                </w:tcPr>
                <w:p w14:paraId="44A9FAD1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11º</w:t>
                  </w:r>
                </w:p>
              </w:tc>
              <w:tc>
                <w:tcPr>
                  <w:tcW w:w="614" w:type="dxa"/>
                </w:tcPr>
                <w:p w14:paraId="4807EBC8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12º</w:t>
                  </w:r>
                </w:p>
              </w:tc>
            </w:tr>
            <w:tr w:rsidR="000E2D56" w14:paraId="216DF823" w14:textId="77777777" w:rsidTr="000E2D56">
              <w:tc>
                <w:tcPr>
                  <w:tcW w:w="1404" w:type="dxa"/>
                </w:tcPr>
                <w:p w14:paraId="11AD3A02" w14:textId="77777777" w:rsidR="000E2D56" w:rsidRP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</w:pPr>
                  <w:r w:rsidRPr="000E2D56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Nº retenções</w:t>
                  </w:r>
                </w:p>
              </w:tc>
              <w:tc>
                <w:tcPr>
                  <w:tcW w:w="565" w:type="dxa"/>
                </w:tcPr>
                <w:p w14:paraId="3D971FD7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69AD4F06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38BD83CE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59763B85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86" w:type="dxa"/>
                </w:tcPr>
                <w:p w14:paraId="27D6344F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40" w:type="dxa"/>
                </w:tcPr>
                <w:p w14:paraId="5FA1901E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76" w:type="dxa"/>
                </w:tcPr>
                <w:p w14:paraId="5422AB6F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76" w:type="dxa"/>
                </w:tcPr>
                <w:p w14:paraId="5117A7AD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76" w:type="dxa"/>
                </w:tcPr>
                <w:p w14:paraId="13887656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614" w:type="dxa"/>
                </w:tcPr>
                <w:p w14:paraId="75307697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614" w:type="dxa"/>
                </w:tcPr>
                <w:p w14:paraId="5F426548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614" w:type="dxa"/>
                </w:tcPr>
                <w:p w14:paraId="113460B0" w14:textId="77777777" w:rsidR="000E2D56" w:rsidRDefault="000E2D56" w:rsidP="00D100E1">
                  <w:pPr>
                    <w:spacing w:after="0" w:line="360" w:lineRule="auto"/>
                    <w:ind w:right="57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</w:rPr>
                  </w:pPr>
                </w:p>
              </w:tc>
            </w:tr>
          </w:tbl>
          <w:p w14:paraId="12D51309" w14:textId="77777777" w:rsidR="000E2D56" w:rsidRPr="00785946" w:rsidRDefault="000E2D56" w:rsidP="000E2D56">
            <w:pPr>
              <w:spacing w:after="0" w:line="360" w:lineRule="auto"/>
              <w:ind w:right="57"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  <w:p w14:paraId="4A27F74D" w14:textId="77777777" w:rsidR="000E2D56" w:rsidRDefault="000E2D56" w:rsidP="000E2D56">
            <w:pPr>
              <w:spacing w:after="120"/>
              <w:jc w:val="both"/>
              <w:rPr>
                <w:rFonts w:cs="Microsoft Sans Serif"/>
                <w:b/>
              </w:rPr>
            </w:pPr>
            <w:r w:rsidRPr="000E2D56">
              <w:rPr>
                <w:rFonts w:cstheme="minorHAnsi"/>
                <w:b/>
                <w:bCs/>
              </w:rPr>
              <w:t xml:space="preserve">     </w:t>
            </w:r>
            <w:r w:rsidRPr="000E2D56">
              <w:rPr>
                <w:rFonts w:cstheme="minorHAnsi"/>
                <w:b/>
                <w:bCs/>
                <w:sz w:val="20"/>
                <w:szCs w:val="20"/>
              </w:rPr>
              <w:t>Beneficiou de adiamento de matrícula?</w:t>
            </w: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="Microsoft Sans Serif"/>
                  <w:b/>
                </w:rPr>
                <w:id w:val="-961339223"/>
                <w:placeholder>
                  <w:docPart w:val="3281051E06864F71BCF3768DCDDC0C9D"/>
                </w:placeholder>
                <w:showingPlcHdr/>
                <w:dropDownList>
                  <w:listItem w:value="Escolha um item."/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TextodoMarcadordePosio"/>
                    <w:sz w:val="20"/>
                  </w:rPr>
                  <w:t>Escolha um item.</w:t>
                </w:r>
              </w:sdtContent>
            </w:sdt>
          </w:p>
          <w:p w14:paraId="44CF4839" w14:textId="77777777" w:rsidR="000E2D56" w:rsidRDefault="000E2D56" w:rsidP="004204A2">
            <w:pPr>
              <w:spacing w:after="0"/>
              <w:ind w:left="57" w:right="57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3FE9F23F" w14:textId="77777777" w:rsidR="00A551F9" w:rsidRPr="00785946" w:rsidRDefault="00A551F9" w:rsidP="00A551F9">
      <w:pPr>
        <w:spacing w:after="0" w:line="259" w:lineRule="auto"/>
        <w:ind w:left="991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0"/>
        <w:tblW w:w="99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95"/>
        <w:gridCol w:w="536"/>
        <w:gridCol w:w="866"/>
        <w:gridCol w:w="1156"/>
        <w:gridCol w:w="1300"/>
        <w:gridCol w:w="4624"/>
        <w:gridCol w:w="894"/>
      </w:tblGrid>
      <w:tr w:rsidR="00A551F9" w:rsidRPr="00785946" w14:paraId="6B83299F" w14:textId="77777777" w:rsidTr="000E2D56">
        <w:trPr>
          <w:trHeight w:val="373"/>
          <w:jc w:val="center"/>
        </w:trPr>
        <w:tc>
          <w:tcPr>
            <w:tcW w:w="9971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DF95B3" w14:textId="46225C36" w:rsidR="00A551F9" w:rsidRPr="00785946" w:rsidRDefault="00E81BED" w:rsidP="00A551F9">
            <w:pPr>
              <w:spacing w:before="6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</w:t>
            </w:r>
            <w:r w:rsidR="00A551F9" w:rsidRPr="00785946">
              <w:rPr>
                <w:rFonts w:eastAsia="Times New Roman" w:cstheme="minorHAnsi"/>
                <w:b/>
                <w:sz w:val="20"/>
                <w:szCs w:val="20"/>
              </w:rPr>
              <w:t>. Autorização do(a) Encarregado(a) de Educação</w:t>
            </w:r>
          </w:p>
        </w:tc>
      </w:tr>
      <w:tr w:rsidR="00A551F9" w:rsidRPr="00785946" w14:paraId="39A6077D" w14:textId="77777777" w:rsidTr="000E2D56">
        <w:trPr>
          <w:trHeight w:val="301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4C1507" w14:textId="77777777" w:rsidR="00A551F9" w:rsidRPr="00785946" w:rsidRDefault="00A551F9" w:rsidP="00A551F9">
            <w:pPr>
              <w:spacing w:after="0" w:line="259" w:lineRule="auto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85946">
              <w:rPr>
                <w:sz w:val="20"/>
                <w:szCs w:val="20"/>
              </w:rPr>
              <w:fldChar w:fldCharType="end"/>
            </w:r>
          </w:p>
        </w:tc>
        <w:tc>
          <w:tcPr>
            <w:tcW w:w="937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ED71F" w14:textId="77777777" w:rsidR="00A551F9" w:rsidRPr="00785946" w:rsidRDefault="00A551F9" w:rsidP="00A551F9">
            <w:pPr>
              <w:spacing w:after="0" w:line="259" w:lineRule="auto"/>
              <w:jc w:val="both"/>
              <w:rPr>
                <w:sz w:val="20"/>
                <w:szCs w:val="20"/>
              </w:rPr>
            </w:pPr>
            <w:r w:rsidRPr="00785946">
              <w:rPr>
                <w:b/>
                <w:sz w:val="20"/>
                <w:szCs w:val="20"/>
              </w:rPr>
              <w:t>Autorizo</w:t>
            </w:r>
            <w:r w:rsidRPr="00785946">
              <w:rPr>
                <w:sz w:val="20"/>
                <w:szCs w:val="20"/>
              </w:rPr>
              <w:t xml:space="preserve"> que o meu educando seja monitorizado pela Equipa Multidisciplinar de Apoio à Educação Inclusiva.</w:t>
            </w:r>
          </w:p>
        </w:tc>
      </w:tr>
      <w:tr w:rsidR="00A551F9" w:rsidRPr="00785946" w14:paraId="4196AF15" w14:textId="77777777" w:rsidTr="000E2D56">
        <w:trPr>
          <w:trHeight w:val="301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4412B4" w14:textId="77777777" w:rsidR="00A551F9" w:rsidRPr="00785946" w:rsidRDefault="00A551F9" w:rsidP="00A551F9">
            <w:pPr>
              <w:spacing w:after="0" w:line="259" w:lineRule="auto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85946">
              <w:rPr>
                <w:sz w:val="20"/>
                <w:szCs w:val="20"/>
              </w:rPr>
              <w:fldChar w:fldCharType="end"/>
            </w:r>
          </w:p>
        </w:tc>
        <w:tc>
          <w:tcPr>
            <w:tcW w:w="937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04B86" w14:textId="77777777" w:rsidR="00A551F9" w:rsidRPr="00785946" w:rsidRDefault="00A551F9" w:rsidP="00A551F9">
            <w:pPr>
              <w:spacing w:after="0" w:line="259" w:lineRule="auto"/>
              <w:jc w:val="both"/>
              <w:rPr>
                <w:sz w:val="20"/>
                <w:szCs w:val="20"/>
              </w:rPr>
            </w:pPr>
            <w:r w:rsidRPr="00785946">
              <w:rPr>
                <w:b/>
                <w:sz w:val="20"/>
                <w:szCs w:val="20"/>
              </w:rPr>
              <w:t>Não autorizo</w:t>
            </w:r>
            <w:r w:rsidRPr="00785946">
              <w:rPr>
                <w:sz w:val="20"/>
                <w:szCs w:val="20"/>
              </w:rPr>
              <w:t xml:space="preserve"> que o meu educando seja monitorizado pela Equipa Multidisciplinar de Apoio à Educação Inclusiva.</w:t>
            </w:r>
          </w:p>
        </w:tc>
      </w:tr>
      <w:tr w:rsidR="00A551F9" w:rsidRPr="00785946" w14:paraId="4A33BD5D" w14:textId="77777777" w:rsidTr="000E2D56">
        <w:trPr>
          <w:trHeight w:val="301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72F646" w14:textId="77777777" w:rsidR="00A551F9" w:rsidRPr="00785946" w:rsidRDefault="00A551F9" w:rsidP="00A551F9">
            <w:pPr>
              <w:spacing w:after="0" w:line="259" w:lineRule="auto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20E6F3" w14:textId="77777777" w:rsidR="00A551F9" w:rsidRPr="00785946" w:rsidRDefault="00A551F9" w:rsidP="00A551F9">
            <w:pPr>
              <w:spacing w:after="0"/>
              <w:contextualSpacing/>
              <w:rPr>
                <w:b/>
                <w:sz w:val="20"/>
                <w:szCs w:val="20"/>
              </w:rPr>
            </w:pPr>
            <w:r w:rsidRPr="00785946">
              <w:rPr>
                <w:b/>
                <w:sz w:val="20"/>
                <w:szCs w:val="20"/>
              </w:rPr>
              <w:t xml:space="preserve">   Justificação:</w:t>
            </w:r>
          </w:p>
        </w:tc>
        <w:tc>
          <w:tcPr>
            <w:tcW w:w="7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CE6F91" w14:textId="77777777" w:rsidR="00A551F9" w:rsidRPr="00785946" w:rsidRDefault="00A551F9" w:rsidP="00A551F9">
            <w:pPr>
              <w:spacing w:after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DCEAD" w14:textId="77777777" w:rsidR="00A551F9" w:rsidRPr="00785946" w:rsidRDefault="00A551F9" w:rsidP="00A551F9">
            <w:pPr>
              <w:spacing w:after="0" w:line="259" w:lineRule="auto"/>
              <w:rPr>
                <w:b/>
                <w:sz w:val="20"/>
                <w:szCs w:val="20"/>
              </w:rPr>
            </w:pPr>
          </w:p>
        </w:tc>
      </w:tr>
      <w:tr w:rsidR="00A551F9" w:rsidRPr="00785946" w14:paraId="144A5D23" w14:textId="77777777" w:rsidTr="000E2D56">
        <w:trPr>
          <w:trHeight w:hRule="exact" w:val="240"/>
          <w:jc w:val="center"/>
        </w:trPr>
        <w:tc>
          <w:tcPr>
            <w:tcW w:w="99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610EB" w14:textId="77777777" w:rsidR="00A551F9" w:rsidRPr="00785946" w:rsidRDefault="00A551F9" w:rsidP="00A551F9">
            <w:pPr>
              <w:spacing w:after="0" w:line="259" w:lineRule="auto"/>
              <w:rPr>
                <w:sz w:val="20"/>
                <w:szCs w:val="20"/>
              </w:rPr>
            </w:pPr>
          </w:p>
        </w:tc>
      </w:tr>
      <w:tr w:rsidR="00A551F9" w:rsidRPr="00785946" w14:paraId="472DFE0A" w14:textId="77777777" w:rsidTr="000E2D56">
        <w:trPr>
          <w:trHeight w:val="373"/>
          <w:jc w:val="center"/>
        </w:trPr>
        <w:tc>
          <w:tcPr>
            <w:tcW w:w="1131" w:type="dxa"/>
            <w:gridSpan w:val="2"/>
            <w:shd w:val="clear" w:color="auto" w:fill="F2F2F2" w:themeFill="background1" w:themeFillShade="F2"/>
          </w:tcPr>
          <w:p w14:paraId="0DC1F0B9" w14:textId="77777777" w:rsidR="00A551F9" w:rsidRPr="00785946" w:rsidRDefault="00A551F9" w:rsidP="00A551F9">
            <w:pPr>
              <w:spacing w:before="60" w:after="0"/>
              <w:rPr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>Data:</w:t>
            </w:r>
            <w:r w:rsidRPr="007859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22" w:type="dxa"/>
            <w:gridSpan w:val="2"/>
            <w:vAlign w:val="center"/>
          </w:tcPr>
          <w:p w14:paraId="10146664" w14:textId="77777777" w:rsidR="00A551F9" w:rsidRPr="00785946" w:rsidRDefault="00A551F9" w:rsidP="00A551F9">
            <w:pPr>
              <w:spacing w:after="0"/>
              <w:ind w:left="40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shd w:val="clear" w:color="auto" w:fill="F2F2F2" w:themeFill="background1" w:themeFillShade="F2"/>
          </w:tcPr>
          <w:p w14:paraId="1BE9142B" w14:textId="77777777" w:rsidR="00A551F9" w:rsidRPr="00785946" w:rsidRDefault="00A551F9" w:rsidP="00A551F9">
            <w:pPr>
              <w:spacing w:before="60" w:after="0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Assinatura: </w:t>
            </w:r>
          </w:p>
        </w:tc>
        <w:tc>
          <w:tcPr>
            <w:tcW w:w="5516" w:type="dxa"/>
            <w:gridSpan w:val="2"/>
            <w:vAlign w:val="center"/>
          </w:tcPr>
          <w:p w14:paraId="5B68B9CD" w14:textId="77777777" w:rsidR="00A551F9" w:rsidRPr="00785946" w:rsidRDefault="00A551F9" w:rsidP="00A551F9">
            <w:pPr>
              <w:spacing w:after="0"/>
              <w:ind w:left="40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t xml:space="preserve"> </w:t>
            </w:r>
          </w:p>
        </w:tc>
      </w:tr>
    </w:tbl>
    <w:p w14:paraId="50BCCE59" w14:textId="77777777" w:rsidR="00975833" w:rsidRPr="00785946" w:rsidRDefault="00975833" w:rsidP="00A551F9">
      <w:pPr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Style w:val="TableGrid"/>
        <w:tblW w:w="10019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446"/>
        <w:gridCol w:w="526"/>
        <w:gridCol w:w="1984"/>
        <w:gridCol w:w="1276"/>
        <w:gridCol w:w="4787"/>
      </w:tblGrid>
      <w:tr w:rsidR="00975833" w:rsidRPr="00EA2CFF" w14:paraId="53777BB9" w14:textId="77777777" w:rsidTr="00975833">
        <w:trPr>
          <w:trHeight w:val="352"/>
        </w:trPr>
        <w:tc>
          <w:tcPr>
            <w:tcW w:w="10019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645165A" w14:textId="5E7B3339" w:rsidR="00975833" w:rsidRPr="00EA2CFF" w:rsidRDefault="00975833" w:rsidP="00E919A4">
            <w:pPr>
              <w:spacing w:line="259" w:lineRule="auto"/>
              <w:ind w:left="1"/>
              <w:rPr>
                <w:sz w:val="20"/>
                <w:szCs w:val="20"/>
              </w:rPr>
            </w:pPr>
            <w:r>
              <w:rPr>
                <w:rFonts w:eastAsia="Trebuchet MS" w:cstheme="minorHAnsi"/>
                <w:b/>
                <w:sz w:val="20"/>
                <w:szCs w:val="20"/>
              </w:rPr>
              <w:t>6</w:t>
            </w:r>
            <w:r w:rsidRPr="00873B16">
              <w:rPr>
                <w:rFonts w:eastAsia="Times New Roman" w:cstheme="minorHAnsi"/>
                <w:b/>
                <w:sz w:val="20"/>
                <w:szCs w:val="20"/>
              </w:rPr>
              <w:t>. Tomada de decisão pela EMAEI:</w:t>
            </w:r>
          </w:p>
        </w:tc>
      </w:tr>
      <w:tr w:rsidR="00975833" w:rsidRPr="00EA2CFF" w14:paraId="01062601" w14:textId="77777777" w:rsidTr="00975833">
        <w:trPr>
          <w:trHeight w:val="284"/>
        </w:trPr>
        <w:tc>
          <w:tcPr>
            <w:tcW w:w="100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239F5" w14:textId="77777777" w:rsidR="00975833" w:rsidRPr="006F1035" w:rsidRDefault="00975833" w:rsidP="00E919A4">
            <w:pPr>
              <w:spacing w:after="60"/>
              <w:jc w:val="both"/>
              <w:rPr>
                <w:sz w:val="20"/>
                <w:szCs w:val="20"/>
              </w:rPr>
            </w:pPr>
            <w:r w:rsidRPr="006F1035">
              <w:rPr>
                <w:sz w:val="20"/>
                <w:szCs w:val="20"/>
              </w:rPr>
              <w:t xml:space="preserve">O/A aluno/a deve ser abrangido e mobilizado por medidas de suporte à aprendizagem e à inclusão, a saber: </w:t>
            </w:r>
            <w:r w:rsidRPr="006F1035">
              <w:rPr>
                <w:rFonts w:eastAsia="Trebuchet MS" w:cstheme="minorHAnsi"/>
                <w:i/>
                <w:sz w:val="20"/>
                <w:szCs w:val="20"/>
              </w:rPr>
              <w:t>(assinalar com X a opção que mais se adequa):</w:t>
            </w:r>
          </w:p>
        </w:tc>
      </w:tr>
      <w:tr w:rsidR="00975833" w:rsidRPr="00EA2CFF" w14:paraId="79343E1B" w14:textId="77777777" w:rsidTr="00975833">
        <w:trPr>
          <w:trHeight w:val="454"/>
        </w:trPr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EC981A" w14:textId="77777777" w:rsidR="00975833" w:rsidRPr="00EA2CFF" w:rsidRDefault="00975833" w:rsidP="00E919A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EA2CFF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CFF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EA2CFF">
              <w:rPr>
                <w:sz w:val="20"/>
                <w:szCs w:val="20"/>
              </w:rPr>
              <w:fldChar w:fldCharType="end"/>
            </w:r>
          </w:p>
        </w:tc>
        <w:tc>
          <w:tcPr>
            <w:tcW w:w="857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40FF1" w14:textId="77777777" w:rsidR="00975833" w:rsidRPr="006F1035" w:rsidRDefault="00975833" w:rsidP="00E919A4">
            <w:pPr>
              <w:spacing w:line="259" w:lineRule="auto"/>
              <w:jc w:val="both"/>
              <w:rPr>
                <w:sz w:val="20"/>
                <w:szCs w:val="20"/>
              </w:rPr>
            </w:pPr>
            <w:r w:rsidRPr="006F1035">
              <w:rPr>
                <w:b/>
                <w:sz w:val="20"/>
                <w:szCs w:val="20"/>
              </w:rPr>
              <w:t>Medidas universais</w:t>
            </w:r>
            <w:r w:rsidRPr="006F1035">
              <w:rPr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(o processo é devolvido ao Diretor</w:t>
            </w:r>
            <w:r w:rsidRPr="006F1035">
              <w:rPr>
                <w:spacing w:val="-12"/>
                <w:sz w:val="20"/>
                <w:szCs w:val="20"/>
              </w:rPr>
              <w:t>, no prazo de 10 dias, caso sejam apenas medidas universais);</w:t>
            </w:r>
          </w:p>
        </w:tc>
      </w:tr>
      <w:tr w:rsidR="00975833" w:rsidRPr="00EA2CFF" w14:paraId="6A932796" w14:textId="77777777" w:rsidTr="00975833">
        <w:trPr>
          <w:trHeight w:val="454"/>
        </w:trPr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3F7C6E" w14:textId="77777777" w:rsidR="00975833" w:rsidRPr="00EA2CFF" w:rsidRDefault="00975833" w:rsidP="00E919A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EA2CFF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CFF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EA2CFF">
              <w:rPr>
                <w:sz w:val="20"/>
                <w:szCs w:val="20"/>
              </w:rPr>
              <w:fldChar w:fldCharType="end"/>
            </w:r>
          </w:p>
        </w:tc>
        <w:tc>
          <w:tcPr>
            <w:tcW w:w="857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57414" w14:textId="77777777" w:rsidR="00975833" w:rsidRPr="006F1035" w:rsidRDefault="00975833" w:rsidP="00E919A4">
            <w:pPr>
              <w:spacing w:line="259" w:lineRule="auto"/>
              <w:jc w:val="both"/>
              <w:rPr>
                <w:sz w:val="20"/>
                <w:szCs w:val="20"/>
              </w:rPr>
            </w:pPr>
            <w:r w:rsidRPr="006F1035">
              <w:rPr>
                <w:b/>
                <w:sz w:val="20"/>
                <w:szCs w:val="20"/>
              </w:rPr>
              <w:t>Medidas seletivas</w:t>
            </w:r>
            <w:r w:rsidRPr="006F1035">
              <w:rPr>
                <w:sz w:val="20"/>
                <w:szCs w:val="20"/>
              </w:rPr>
              <w:t xml:space="preserve"> </w:t>
            </w:r>
            <w:r w:rsidRPr="006F1035">
              <w:rPr>
                <w:spacing w:val="-12"/>
                <w:sz w:val="20"/>
                <w:szCs w:val="20"/>
              </w:rPr>
              <w:t>(procede-se à elaboração do RTP);</w:t>
            </w:r>
          </w:p>
        </w:tc>
      </w:tr>
      <w:tr w:rsidR="00975833" w:rsidRPr="00EA2CFF" w14:paraId="4C9CBBE0" w14:textId="77777777" w:rsidTr="00975833">
        <w:trPr>
          <w:trHeight w:val="454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629D4E" w14:textId="77777777" w:rsidR="00975833" w:rsidRPr="00EA2CFF" w:rsidRDefault="00975833" w:rsidP="00E919A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EA2CFF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CFF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EA2CFF">
              <w:rPr>
                <w:sz w:val="20"/>
                <w:szCs w:val="20"/>
              </w:rPr>
              <w:fldChar w:fldCharType="end"/>
            </w:r>
          </w:p>
        </w:tc>
        <w:tc>
          <w:tcPr>
            <w:tcW w:w="85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97DD3" w14:textId="77777777" w:rsidR="00975833" w:rsidRPr="006F1035" w:rsidRDefault="00975833" w:rsidP="00E919A4">
            <w:pPr>
              <w:spacing w:line="259" w:lineRule="auto"/>
              <w:jc w:val="both"/>
              <w:rPr>
                <w:sz w:val="20"/>
                <w:szCs w:val="20"/>
              </w:rPr>
            </w:pPr>
            <w:r w:rsidRPr="006F1035">
              <w:rPr>
                <w:b/>
                <w:sz w:val="20"/>
                <w:szCs w:val="20"/>
              </w:rPr>
              <w:t>Medidas adicionais</w:t>
            </w:r>
            <w:r w:rsidRPr="006F1035">
              <w:rPr>
                <w:sz w:val="20"/>
                <w:szCs w:val="20"/>
              </w:rPr>
              <w:t xml:space="preserve"> </w:t>
            </w:r>
            <w:r w:rsidRPr="006F1035">
              <w:rPr>
                <w:spacing w:val="-12"/>
                <w:sz w:val="20"/>
                <w:szCs w:val="20"/>
              </w:rPr>
              <w:t>(procede-se à elaboração de RTP, PEI e</w:t>
            </w:r>
            <w:r>
              <w:rPr>
                <w:spacing w:val="-12"/>
                <w:sz w:val="20"/>
                <w:szCs w:val="20"/>
              </w:rPr>
              <w:t>,</w:t>
            </w:r>
            <w:r w:rsidRPr="006F1035">
              <w:rPr>
                <w:spacing w:val="-12"/>
                <w:sz w:val="20"/>
                <w:szCs w:val="20"/>
              </w:rPr>
              <w:t xml:space="preserve"> quando se justifique</w:t>
            </w:r>
            <w:r>
              <w:rPr>
                <w:spacing w:val="-12"/>
                <w:sz w:val="20"/>
                <w:szCs w:val="20"/>
              </w:rPr>
              <w:t>,</w:t>
            </w:r>
            <w:r w:rsidRPr="006F1035">
              <w:rPr>
                <w:spacing w:val="-12"/>
                <w:sz w:val="20"/>
                <w:szCs w:val="20"/>
              </w:rPr>
              <w:t xml:space="preserve"> PIT).</w:t>
            </w:r>
          </w:p>
        </w:tc>
      </w:tr>
      <w:tr w:rsidR="00975833" w:rsidRPr="00EA2CFF" w14:paraId="4469F9B1" w14:textId="77777777" w:rsidTr="00975833">
        <w:trPr>
          <w:trHeight w:val="454"/>
        </w:trPr>
        <w:tc>
          <w:tcPr>
            <w:tcW w:w="100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0715E" w14:textId="77777777" w:rsidR="00975833" w:rsidRPr="00EA2CFF" w:rsidRDefault="00975833" w:rsidP="00E919A4">
            <w:pPr>
              <w:spacing w:line="259" w:lineRule="auto"/>
              <w:jc w:val="both"/>
              <w:rPr>
                <w:b/>
                <w:sz w:val="20"/>
                <w:szCs w:val="20"/>
              </w:rPr>
            </w:pPr>
            <w:r w:rsidRPr="00EA2CFF">
              <w:rPr>
                <w:b/>
                <w:sz w:val="20"/>
                <w:szCs w:val="20"/>
              </w:rPr>
              <w:t>Operacionalização das medidas:</w:t>
            </w:r>
          </w:p>
        </w:tc>
      </w:tr>
      <w:tr w:rsidR="00975833" w:rsidRPr="00EA2CFF" w14:paraId="5B9A4628" w14:textId="77777777" w:rsidTr="00975833">
        <w:trPr>
          <w:trHeight w:val="454"/>
        </w:trPr>
        <w:tc>
          <w:tcPr>
            <w:tcW w:w="100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CCD46" w14:textId="77777777" w:rsidR="00975833" w:rsidRPr="00EA2CFF" w:rsidRDefault="00975833" w:rsidP="00E919A4">
            <w:pPr>
              <w:jc w:val="both"/>
              <w:rPr>
                <w:rFonts w:eastAsia="Trebuchet MS" w:cstheme="minorHAnsi"/>
                <w:sz w:val="20"/>
                <w:szCs w:val="20"/>
              </w:rPr>
            </w:pPr>
          </w:p>
          <w:p w14:paraId="0A7BC555" w14:textId="77777777" w:rsidR="00975833" w:rsidRDefault="00975833" w:rsidP="00E919A4">
            <w:pPr>
              <w:spacing w:after="60"/>
              <w:jc w:val="both"/>
              <w:rPr>
                <w:sz w:val="20"/>
                <w:szCs w:val="20"/>
              </w:rPr>
            </w:pPr>
          </w:p>
          <w:p w14:paraId="494E0B9F" w14:textId="77777777" w:rsidR="00975833" w:rsidRDefault="00975833" w:rsidP="00E919A4">
            <w:pPr>
              <w:spacing w:after="60"/>
              <w:jc w:val="both"/>
              <w:rPr>
                <w:sz w:val="20"/>
                <w:szCs w:val="20"/>
              </w:rPr>
            </w:pPr>
          </w:p>
          <w:p w14:paraId="5220A003" w14:textId="77777777" w:rsidR="00975833" w:rsidRDefault="00975833" w:rsidP="00E919A4">
            <w:pPr>
              <w:spacing w:after="60"/>
              <w:jc w:val="both"/>
              <w:rPr>
                <w:sz w:val="20"/>
                <w:szCs w:val="20"/>
              </w:rPr>
            </w:pPr>
          </w:p>
          <w:p w14:paraId="48A77758" w14:textId="77777777" w:rsidR="00975833" w:rsidRPr="00EA2CFF" w:rsidRDefault="00975833" w:rsidP="00E919A4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975833" w:rsidRPr="00EA2CFF" w14:paraId="609860F5" w14:textId="77777777" w:rsidTr="00975833">
        <w:trPr>
          <w:trHeight w:val="352"/>
        </w:trPr>
        <w:tc>
          <w:tcPr>
            <w:tcW w:w="1972" w:type="dxa"/>
            <w:gridSpan w:val="2"/>
            <w:shd w:val="clear" w:color="auto" w:fill="F2F2F2" w:themeFill="background1" w:themeFillShade="F2"/>
          </w:tcPr>
          <w:p w14:paraId="4882488B" w14:textId="77777777" w:rsidR="00975833" w:rsidRPr="00EA2CFF" w:rsidRDefault="00975833" w:rsidP="00E919A4">
            <w:pPr>
              <w:spacing w:before="60" w:after="60"/>
              <w:rPr>
                <w:sz w:val="20"/>
                <w:szCs w:val="20"/>
              </w:rPr>
            </w:pPr>
            <w:r w:rsidRPr="00EA2CFF">
              <w:rPr>
                <w:rFonts w:eastAsia="Trebuchet MS" w:cstheme="minorHAnsi"/>
                <w:b/>
                <w:sz w:val="20"/>
                <w:szCs w:val="20"/>
              </w:rPr>
              <w:t>Data:</w:t>
            </w:r>
            <w:r w:rsidRPr="00EA2C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4925D86F" w14:textId="77777777" w:rsidR="00975833" w:rsidRPr="00EA2CFF" w:rsidRDefault="00975833" w:rsidP="00E919A4">
            <w:pPr>
              <w:ind w:left="40"/>
              <w:rPr>
                <w:rFonts w:eastAsia="Trebuchet MS" w:cstheme="minorHAnsi"/>
                <w:b/>
                <w:sz w:val="20"/>
                <w:szCs w:val="20"/>
              </w:rPr>
            </w:pPr>
            <w:r w:rsidRPr="00EA2CFF">
              <w:rPr>
                <w:rFonts w:eastAsia="Trebuchet MS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BECEF4B" w14:textId="77777777" w:rsidR="00975833" w:rsidRPr="00EA2CFF" w:rsidRDefault="00975833" w:rsidP="00E919A4">
            <w:pPr>
              <w:spacing w:before="60" w:after="60"/>
              <w:rPr>
                <w:rFonts w:eastAsia="Trebuchet MS" w:cstheme="minorHAnsi"/>
                <w:b/>
                <w:sz w:val="20"/>
                <w:szCs w:val="20"/>
              </w:rPr>
            </w:pPr>
            <w:r w:rsidRPr="00EA2CFF">
              <w:rPr>
                <w:rFonts w:eastAsia="Trebuchet MS" w:cstheme="minorHAnsi"/>
                <w:b/>
                <w:sz w:val="20"/>
                <w:szCs w:val="20"/>
              </w:rPr>
              <w:t xml:space="preserve">Assinatura: </w:t>
            </w:r>
          </w:p>
        </w:tc>
        <w:tc>
          <w:tcPr>
            <w:tcW w:w="4787" w:type="dxa"/>
            <w:vAlign w:val="center"/>
          </w:tcPr>
          <w:p w14:paraId="5BA4E956" w14:textId="77777777" w:rsidR="00975833" w:rsidRPr="00EA2CFF" w:rsidRDefault="00975833" w:rsidP="00E919A4">
            <w:pPr>
              <w:ind w:left="40"/>
              <w:rPr>
                <w:sz w:val="20"/>
                <w:szCs w:val="20"/>
              </w:rPr>
            </w:pPr>
            <w:r w:rsidRPr="00EA2CFF">
              <w:rPr>
                <w:sz w:val="20"/>
                <w:szCs w:val="20"/>
              </w:rPr>
              <w:t xml:space="preserve"> </w:t>
            </w:r>
          </w:p>
        </w:tc>
      </w:tr>
    </w:tbl>
    <w:p w14:paraId="61829076" w14:textId="4CAE2B38" w:rsidR="00A551F9" w:rsidRPr="00785946" w:rsidRDefault="00A551F9" w:rsidP="00A551F9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0"/>
        <w:tblpPr w:leftFromText="141" w:rightFromText="141" w:vertAnchor="text" w:horzAnchor="margin" w:tblpX="137" w:tblpY="88"/>
        <w:tblW w:w="1006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0"/>
        <w:gridCol w:w="526"/>
        <w:gridCol w:w="850"/>
        <w:gridCol w:w="1134"/>
        <w:gridCol w:w="1276"/>
        <w:gridCol w:w="4536"/>
        <w:gridCol w:w="1442"/>
      </w:tblGrid>
      <w:tr w:rsidR="00975833" w:rsidRPr="00785946" w14:paraId="41D7F11E" w14:textId="77777777" w:rsidTr="00975833">
        <w:trPr>
          <w:trHeight w:val="352"/>
        </w:trPr>
        <w:tc>
          <w:tcPr>
            <w:tcW w:w="10064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CFED86" w14:textId="77777777" w:rsidR="00975833" w:rsidRPr="00785946" w:rsidRDefault="00975833" w:rsidP="00975833">
            <w:pPr>
              <w:spacing w:before="60" w:after="0"/>
              <w:jc w:val="both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</w:t>
            </w:r>
            <w:r w:rsidRPr="00785946">
              <w:rPr>
                <w:rFonts w:cs="Arial"/>
                <w:b/>
                <w:sz w:val="20"/>
                <w:szCs w:val="20"/>
              </w:rPr>
              <w:t>. Anuência do Encarregado de Educação</w:t>
            </w:r>
          </w:p>
        </w:tc>
      </w:tr>
      <w:tr w:rsidR="00975833" w:rsidRPr="00785946" w14:paraId="79C29C91" w14:textId="77777777" w:rsidTr="00975833">
        <w:trPr>
          <w:trHeight w:val="284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49D1A9" w14:textId="77777777" w:rsidR="00975833" w:rsidRPr="00785946" w:rsidRDefault="00975833" w:rsidP="00975833">
            <w:pPr>
              <w:spacing w:after="0" w:line="259" w:lineRule="auto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85946">
              <w:rPr>
                <w:sz w:val="20"/>
                <w:szCs w:val="20"/>
              </w:rPr>
              <w:fldChar w:fldCharType="end"/>
            </w:r>
          </w:p>
        </w:tc>
        <w:tc>
          <w:tcPr>
            <w:tcW w:w="9764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CF7FD" w14:textId="77777777" w:rsidR="00975833" w:rsidRPr="00785946" w:rsidRDefault="00975833" w:rsidP="00975833">
            <w:pPr>
              <w:spacing w:after="0" w:line="259" w:lineRule="auto"/>
              <w:jc w:val="both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t xml:space="preserve">Tomei conhecimento do parecer constante e </w:t>
            </w:r>
            <w:r w:rsidRPr="00785946">
              <w:rPr>
                <w:b/>
                <w:sz w:val="20"/>
                <w:szCs w:val="20"/>
              </w:rPr>
              <w:t>concordo</w:t>
            </w:r>
            <w:r w:rsidRPr="00785946">
              <w:rPr>
                <w:sz w:val="20"/>
                <w:szCs w:val="20"/>
              </w:rPr>
              <w:t xml:space="preserve"> com as medidas mobilizadas para o/a meu/minha educando/a</w:t>
            </w:r>
            <w:r>
              <w:rPr>
                <w:sz w:val="20"/>
                <w:szCs w:val="20"/>
              </w:rPr>
              <w:t>.</w:t>
            </w:r>
          </w:p>
        </w:tc>
      </w:tr>
      <w:tr w:rsidR="00975833" w:rsidRPr="00785946" w14:paraId="312DAFD0" w14:textId="77777777" w:rsidTr="00975833">
        <w:trPr>
          <w:trHeight w:val="284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FD6A07" w14:textId="77777777" w:rsidR="00975833" w:rsidRPr="00785946" w:rsidRDefault="00975833" w:rsidP="00975833">
            <w:pPr>
              <w:spacing w:after="0" w:line="259" w:lineRule="auto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946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785946">
              <w:rPr>
                <w:sz w:val="20"/>
                <w:szCs w:val="20"/>
              </w:rPr>
              <w:fldChar w:fldCharType="end"/>
            </w:r>
          </w:p>
        </w:tc>
        <w:tc>
          <w:tcPr>
            <w:tcW w:w="976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9520E" w14:textId="77777777" w:rsidR="00975833" w:rsidRPr="00785946" w:rsidRDefault="00975833" w:rsidP="00975833">
            <w:pPr>
              <w:spacing w:after="0" w:line="259" w:lineRule="auto"/>
              <w:jc w:val="both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t xml:space="preserve">Tomei conhecimento do parecer constante e </w:t>
            </w:r>
            <w:r w:rsidRPr="00785946">
              <w:rPr>
                <w:b/>
                <w:sz w:val="20"/>
                <w:szCs w:val="20"/>
              </w:rPr>
              <w:t>não concordo</w:t>
            </w:r>
            <w:r w:rsidRPr="00785946">
              <w:rPr>
                <w:sz w:val="20"/>
                <w:szCs w:val="20"/>
              </w:rPr>
              <w:t xml:space="preserve"> com as medidas mobilizadas para o/a meu/minha educando/a.</w:t>
            </w:r>
          </w:p>
        </w:tc>
      </w:tr>
      <w:tr w:rsidR="00975833" w:rsidRPr="00785946" w14:paraId="13A30BA9" w14:textId="77777777" w:rsidTr="00975833">
        <w:trPr>
          <w:trHeight w:val="284"/>
        </w:trPr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BE9867" w14:textId="77777777" w:rsidR="00975833" w:rsidRPr="00785946" w:rsidRDefault="00975833" w:rsidP="00975833">
            <w:pPr>
              <w:spacing w:after="0" w:line="259" w:lineRule="auto"/>
              <w:rPr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E97916" w14:textId="77777777" w:rsidR="00975833" w:rsidRPr="00785946" w:rsidRDefault="00975833" w:rsidP="00975833">
            <w:pPr>
              <w:spacing w:after="0" w:line="259" w:lineRule="auto"/>
              <w:rPr>
                <w:b/>
                <w:sz w:val="20"/>
                <w:szCs w:val="20"/>
              </w:rPr>
            </w:pPr>
            <w:r w:rsidRPr="00785946">
              <w:rPr>
                <w:b/>
                <w:sz w:val="20"/>
                <w:szCs w:val="20"/>
              </w:rPr>
              <w:t xml:space="preserve">   Justificação: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D740BF" w14:textId="77777777" w:rsidR="00975833" w:rsidRPr="00785946" w:rsidRDefault="00975833" w:rsidP="00975833">
            <w:pPr>
              <w:spacing w:after="0" w:line="259" w:lineRule="auto"/>
              <w:rPr>
                <w:b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BADAF" w14:textId="77777777" w:rsidR="00975833" w:rsidRPr="00785946" w:rsidRDefault="00975833" w:rsidP="00975833">
            <w:pPr>
              <w:spacing w:after="0" w:line="259" w:lineRule="auto"/>
              <w:rPr>
                <w:b/>
                <w:sz w:val="20"/>
                <w:szCs w:val="20"/>
              </w:rPr>
            </w:pPr>
          </w:p>
        </w:tc>
      </w:tr>
      <w:tr w:rsidR="00975833" w:rsidRPr="00785946" w14:paraId="1F12EA82" w14:textId="77777777" w:rsidTr="00975833">
        <w:trPr>
          <w:trHeight w:hRule="exact" w:val="352"/>
        </w:trPr>
        <w:tc>
          <w:tcPr>
            <w:tcW w:w="100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1A40" w14:textId="77777777" w:rsidR="00975833" w:rsidRPr="00785946" w:rsidRDefault="00975833" w:rsidP="00975833">
            <w:pPr>
              <w:spacing w:after="0" w:line="259" w:lineRule="auto"/>
              <w:rPr>
                <w:sz w:val="20"/>
                <w:szCs w:val="20"/>
              </w:rPr>
            </w:pPr>
          </w:p>
        </w:tc>
      </w:tr>
      <w:tr w:rsidR="00975833" w:rsidRPr="00785946" w14:paraId="3E0CA3C6" w14:textId="77777777" w:rsidTr="00975833">
        <w:trPr>
          <w:trHeight w:val="352"/>
        </w:trPr>
        <w:tc>
          <w:tcPr>
            <w:tcW w:w="826" w:type="dxa"/>
            <w:gridSpan w:val="2"/>
            <w:shd w:val="clear" w:color="auto" w:fill="F2F2F2" w:themeFill="background1" w:themeFillShade="F2"/>
          </w:tcPr>
          <w:p w14:paraId="33BB4E60" w14:textId="77777777" w:rsidR="00975833" w:rsidRPr="00785946" w:rsidRDefault="00975833" w:rsidP="00975833">
            <w:pPr>
              <w:spacing w:before="60" w:after="0"/>
              <w:rPr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>Data:</w:t>
            </w:r>
            <w:r w:rsidRPr="007859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2"/>
            <w:vAlign w:val="center"/>
          </w:tcPr>
          <w:p w14:paraId="33BA87DA" w14:textId="77777777" w:rsidR="00975833" w:rsidRPr="00785946" w:rsidRDefault="00975833" w:rsidP="00975833">
            <w:pPr>
              <w:spacing w:after="0"/>
              <w:ind w:left="40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5FA7AE8" w14:textId="77777777" w:rsidR="00975833" w:rsidRPr="00785946" w:rsidRDefault="00975833" w:rsidP="00975833">
            <w:pPr>
              <w:spacing w:before="60" w:after="0"/>
              <w:rPr>
                <w:rFonts w:eastAsia="Trebuchet MS" w:cstheme="minorHAnsi"/>
                <w:b/>
                <w:sz w:val="20"/>
                <w:szCs w:val="20"/>
              </w:rPr>
            </w:pPr>
            <w:r w:rsidRPr="00785946">
              <w:rPr>
                <w:rFonts w:eastAsia="Trebuchet MS" w:cstheme="minorHAnsi"/>
                <w:b/>
                <w:sz w:val="20"/>
                <w:szCs w:val="20"/>
              </w:rPr>
              <w:t xml:space="preserve">Assinatura: </w:t>
            </w:r>
          </w:p>
        </w:tc>
        <w:tc>
          <w:tcPr>
            <w:tcW w:w="5978" w:type="dxa"/>
            <w:gridSpan w:val="2"/>
            <w:vAlign w:val="center"/>
          </w:tcPr>
          <w:p w14:paraId="4549DF69" w14:textId="77777777" w:rsidR="00975833" w:rsidRPr="00785946" w:rsidRDefault="00975833" w:rsidP="00975833">
            <w:pPr>
              <w:spacing w:after="0"/>
              <w:ind w:left="40"/>
              <w:rPr>
                <w:sz w:val="20"/>
                <w:szCs w:val="20"/>
              </w:rPr>
            </w:pPr>
            <w:r w:rsidRPr="00785946">
              <w:rPr>
                <w:sz w:val="20"/>
                <w:szCs w:val="20"/>
              </w:rPr>
              <w:t xml:space="preserve"> </w:t>
            </w:r>
          </w:p>
        </w:tc>
      </w:tr>
    </w:tbl>
    <w:p w14:paraId="6BD18F9B" w14:textId="77777777" w:rsidR="00A551F9" w:rsidRPr="00785946" w:rsidRDefault="00A551F9" w:rsidP="00027EF6">
      <w:pPr>
        <w:spacing w:after="0"/>
        <w:rPr>
          <w:rFonts w:asciiTheme="minorHAnsi" w:hAnsiTheme="minorHAnsi"/>
          <w:sz w:val="20"/>
          <w:szCs w:val="20"/>
        </w:rPr>
      </w:pPr>
    </w:p>
    <w:p w14:paraId="65F9C3DC" w14:textId="77777777" w:rsidR="00A551F9" w:rsidRPr="00785946" w:rsidRDefault="00A551F9" w:rsidP="00A551F9">
      <w:pPr>
        <w:spacing w:after="0" w:line="259" w:lineRule="auto"/>
        <w:rPr>
          <w:rFonts w:asciiTheme="minorHAnsi" w:hAnsiTheme="minorHAnsi" w:cstheme="minorHAnsi"/>
          <w:sz w:val="20"/>
          <w:szCs w:val="20"/>
        </w:rPr>
      </w:pPr>
    </w:p>
    <w:p w14:paraId="1DA6542E" w14:textId="77777777" w:rsidR="00A551F9" w:rsidRPr="00785946" w:rsidRDefault="00A551F9" w:rsidP="00A551F9">
      <w:pPr>
        <w:spacing w:after="0" w:line="259" w:lineRule="auto"/>
        <w:ind w:left="991"/>
        <w:rPr>
          <w:rFonts w:asciiTheme="minorHAnsi" w:hAnsiTheme="minorHAnsi" w:cstheme="minorHAnsi"/>
          <w:sz w:val="20"/>
          <w:szCs w:val="20"/>
        </w:rPr>
      </w:pPr>
    </w:p>
    <w:p w14:paraId="06971CD3" w14:textId="77777777" w:rsidR="00A551F9" w:rsidRPr="00785946" w:rsidRDefault="00A551F9" w:rsidP="00A551F9">
      <w:pPr>
        <w:spacing w:after="0" w:line="259" w:lineRule="auto"/>
        <w:ind w:left="991"/>
        <w:jc w:val="both"/>
        <w:rPr>
          <w:rFonts w:asciiTheme="minorHAnsi" w:hAnsiTheme="minorHAnsi" w:cstheme="minorHAnsi"/>
          <w:sz w:val="20"/>
          <w:szCs w:val="20"/>
        </w:rPr>
      </w:pPr>
    </w:p>
    <w:p w14:paraId="2A1F701D" w14:textId="77777777" w:rsidR="00A551F9" w:rsidRPr="00785946" w:rsidRDefault="00A551F9" w:rsidP="00A551F9">
      <w:pPr>
        <w:spacing w:after="0" w:line="259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3EFCA41" w14:textId="77777777" w:rsidR="00BB76E8" w:rsidRPr="00785946" w:rsidRDefault="00BB76E8" w:rsidP="00A551F9">
      <w:pPr>
        <w:spacing w:after="0" w:line="240" w:lineRule="auto"/>
        <w:rPr>
          <w:rFonts w:asciiTheme="minorHAnsi" w:eastAsia="Times New Roman" w:hAnsiTheme="minorHAnsi"/>
          <w:color w:val="000000"/>
          <w:sz w:val="20"/>
          <w:szCs w:val="20"/>
          <w:lang w:eastAsia="pt-PT"/>
        </w:rPr>
      </w:pPr>
    </w:p>
    <w:sectPr w:rsidR="00BB76E8" w:rsidRPr="00785946" w:rsidSect="00BF4B2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284" w:left="993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854871" w14:textId="77777777" w:rsidR="00BC1BCB" w:rsidRDefault="00BC1BCB" w:rsidP="00D600F8">
      <w:pPr>
        <w:spacing w:after="0" w:line="240" w:lineRule="auto"/>
      </w:pPr>
      <w:r>
        <w:separator/>
      </w:r>
    </w:p>
  </w:endnote>
  <w:endnote w:type="continuationSeparator" w:id="0">
    <w:p w14:paraId="2CA12D7B" w14:textId="77777777" w:rsidR="00BC1BCB" w:rsidRDefault="00BC1BCB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F8671" w14:textId="77777777" w:rsidR="006709ED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6709ED" w:rsidRPr="00C32A0F">
          <w:rPr>
            <w:sz w:val="18"/>
            <w:szCs w:val="18"/>
          </w:rPr>
          <w:t xml:space="preserve">Página </w:t>
        </w:r>
        <w:r w:rsidR="006709ED" w:rsidRPr="00C32A0F">
          <w:rPr>
            <w:sz w:val="18"/>
            <w:szCs w:val="18"/>
          </w:rPr>
          <w:fldChar w:fldCharType="begin"/>
        </w:r>
        <w:r w:rsidR="006709ED" w:rsidRPr="00C32A0F">
          <w:rPr>
            <w:sz w:val="18"/>
            <w:szCs w:val="18"/>
          </w:rPr>
          <w:instrText xml:space="preserve"> PAGE </w:instrText>
        </w:r>
        <w:r w:rsidR="006709ED" w:rsidRPr="00C32A0F">
          <w:rPr>
            <w:sz w:val="18"/>
            <w:szCs w:val="18"/>
          </w:rPr>
          <w:fldChar w:fldCharType="separate"/>
        </w:r>
        <w:r w:rsidR="006709ED">
          <w:rPr>
            <w:noProof/>
            <w:sz w:val="18"/>
            <w:szCs w:val="18"/>
          </w:rPr>
          <w:t>5</w:t>
        </w:r>
        <w:r w:rsidR="006709ED" w:rsidRPr="00C32A0F">
          <w:rPr>
            <w:sz w:val="18"/>
            <w:szCs w:val="18"/>
          </w:rPr>
          <w:fldChar w:fldCharType="end"/>
        </w:r>
        <w:r w:rsidR="006709ED" w:rsidRPr="00C32A0F">
          <w:rPr>
            <w:sz w:val="18"/>
            <w:szCs w:val="18"/>
          </w:rPr>
          <w:t xml:space="preserve"> de </w:t>
        </w:r>
        <w:r w:rsidR="006709ED" w:rsidRPr="00C32A0F">
          <w:rPr>
            <w:sz w:val="18"/>
            <w:szCs w:val="18"/>
          </w:rPr>
          <w:fldChar w:fldCharType="begin"/>
        </w:r>
        <w:r w:rsidR="006709ED" w:rsidRPr="00C32A0F">
          <w:rPr>
            <w:sz w:val="18"/>
            <w:szCs w:val="18"/>
          </w:rPr>
          <w:instrText xml:space="preserve"> NUMPAGES  </w:instrText>
        </w:r>
        <w:r w:rsidR="006709ED" w:rsidRPr="00C32A0F">
          <w:rPr>
            <w:sz w:val="18"/>
            <w:szCs w:val="18"/>
          </w:rPr>
          <w:fldChar w:fldCharType="separate"/>
        </w:r>
        <w:r w:rsidR="006709ED">
          <w:rPr>
            <w:noProof/>
            <w:sz w:val="18"/>
            <w:szCs w:val="18"/>
          </w:rPr>
          <w:t>5</w:t>
        </w:r>
        <w:r w:rsidR="006709ED" w:rsidRPr="00C32A0F">
          <w:rPr>
            <w:sz w:val="18"/>
            <w:szCs w:val="18"/>
          </w:rPr>
          <w:fldChar w:fldCharType="end"/>
        </w:r>
      </w:sdtContent>
    </w:sdt>
  </w:p>
  <w:p w14:paraId="121FD38A" w14:textId="77777777" w:rsidR="006709ED" w:rsidRPr="007D46D4" w:rsidRDefault="006709ED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6709ED" w14:paraId="67573734" w14:textId="77777777" w:rsidTr="00785946">
      <w:trPr>
        <w:cantSplit/>
        <w:trHeight w:val="500"/>
        <w:jc w:val="center"/>
      </w:trPr>
      <w:tc>
        <w:tcPr>
          <w:tcW w:w="2657" w:type="dxa"/>
          <w:vAlign w:val="center"/>
        </w:tcPr>
        <w:p w14:paraId="06248B90" w14:textId="77777777" w:rsidR="006709ED" w:rsidRPr="009013AB" w:rsidRDefault="006709ED" w:rsidP="00785946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5220BBB2" w14:textId="77777777" w:rsidR="006709ED" w:rsidRPr="009013AB" w:rsidRDefault="006709ED" w:rsidP="00785946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60151268" w14:textId="77777777" w:rsidR="006709ED" w:rsidRPr="009013AB" w:rsidRDefault="006709ED" w:rsidP="00785946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3CB595B" w14:textId="77777777" w:rsidR="006709ED" w:rsidRPr="009013AB" w:rsidRDefault="006709ED" w:rsidP="00785946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391E4EF4" w14:textId="77777777" w:rsidR="006709ED" w:rsidRPr="009013AB" w:rsidRDefault="006709ED" w:rsidP="00785946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9013AB">
            <w:rPr>
              <w:rFonts w:ascii="Wingdings 2" w:eastAsia="Wingdings 2" w:hAnsi="Wingdings 2" w:cs="Wingdings 2"/>
              <w:b/>
              <w:color w:val="008000"/>
              <w:sz w:val="14"/>
              <w:szCs w:val="14"/>
            </w:rPr>
            <w:t>'</w:t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</w:t>
          </w:r>
          <w:proofErr w:type="gramEnd"/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     </w:t>
          </w:r>
          <w:r w:rsidRPr="009013AB">
            <w:rPr>
              <w:rFonts w:ascii="Wingdings 2" w:eastAsia="Wingdings 2" w:hAnsi="Wingdings 2" w:cs="Wingdings 2"/>
              <w:b/>
              <w:color w:val="008000"/>
              <w:sz w:val="14"/>
              <w:szCs w:val="14"/>
            </w:rPr>
            <w:t>7</w:t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6D9C8D39" w14:textId="77777777" w:rsidR="006709ED" w:rsidRPr="009013AB" w:rsidRDefault="006709ED" w:rsidP="00785946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73F3156A" w14:textId="77777777" w:rsidR="006709ED" w:rsidRPr="009013AB" w:rsidRDefault="006709ED" w:rsidP="00785946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675E05EE" w14:textId="77777777" w:rsidR="006709ED" w:rsidRPr="009013AB" w:rsidRDefault="006709ED" w:rsidP="00785946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2FC17F8B" w14:textId="77777777" w:rsidR="006709ED" w:rsidRPr="007D46D4" w:rsidRDefault="006709ED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7B7743" w14:textId="77777777" w:rsidR="00BC1BCB" w:rsidRDefault="00BC1BCB" w:rsidP="00D600F8">
      <w:pPr>
        <w:spacing w:after="0" w:line="240" w:lineRule="auto"/>
      </w:pPr>
      <w:r>
        <w:separator/>
      </w:r>
    </w:p>
  </w:footnote>
  <w:footnote w:type="continuationSeparator" w:id="0">
    <w:p w14:paraId="1F49115A" w14:textId="77777777" w:rsidR="00BC1BCB" w:rsidRDefault="00BC1BCB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2DD96" w14:textId="77777777" w:rsidR="006709ED" w:rsidRDefault="006709ED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D093B" w14:textId="232348F2" w:rsidR="003870A4" w:rsidRDefault="00BF4B2B" w:rsidP="00BF4B2B">
    <w:pPr>
      <w:pStyle w:val="Cabealho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9264" behindDoc="1" locked="0" layoutInCell="1" allowOverlap="1" wp14:anchorId="2743C7A3" wp14:editId="5A7E9541">
          <wp:simplePos x="0" y="0"/>
          <wp:positionH relativeFrom="column">
            <wp:posOffset>-90805</wp:posOffset>
          </wp:positionH>
          <wp:positionV relativeFrom="paragraph">
            <wp:posOffset>114300</wp:posOffset>
          </wp:positionV>
          <wp:extent cx="1189355" cy="209550"/>
          <wp:effectExtent l="0" t="0" r="0" b="0"/>
          <wp:wrapTight wrapText="bothSides">
            <wp:wrapPolygon edited="0">
              <wp:start x="0" y="0"/>
              <wp:lineTo x="0" y="19636"/>
              <wp:lineTo x="14531" y="19636"/>
              <wp:lineTo x="21104" y="13745"/>
              <wp:lineTo x="21104" y="3927"/>
              <wp:lineTo x="14531" y="0"/>
              <wp:lineTo x="0" y="0"/>
            </wp:wrapPolygon>
          </wp:wrapTight>
          <wp:docPr id="1687813481" name="Imagem 2" descr="Uma imagem com texto, Gráficos, design gráfico, Tipo de letr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2" descr="Uma imagem com texto, Gráficos, design gráfico, Tipo de letr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C67A45A" wp14:editId="6A91CFF4">
          <wp:simplePos x="0" y="0"/>
          <wp:positionH relativeFrom="column">
            <wp:posOffset>5579745</wp:posOffset>
          </wp:positionH>
          <wp:positionV relativeFrom="paragraph">
            <wp:posOffset>6350</wp:posOffset>
          </wp:positionV>
          <wp:extent cx="717550" cy="431165"/>
          <wp:effectExtent l="0" t="0" r="6350" b="6985"/>
          <wp:wrapTight wrapText="bothSides">
            <wp:wrapPolygon edited="0">
              <wp:start x="0" y="0"/>
              <wp:lineTo x="0" y="20996"/>
              <wp:lineTo x="21218" y="20996"/>
              <wp:lineTo x="21218" y="0"/>
              <wp:lineTo x="0" y="0"/>
            </wp:wrapPolygon>
          </wp:wrapTight>
          <wp:docPr id="1829560027" name="Imagem 3" descr="Uma imagem com texto, círculo, logótipo, desenh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ma imagem com texto, círculo, logótipo, desenh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</w:t>
    </w:r>
  </w:p>
  <w:p w14:paraId="7BDBF476" w14:textId="09313106" w:rsidR="00BF4B2B" w:rsidRPr="00BF4B2B" w:rsidRDefault="00BF4B2B" w:rsidP="00BF4B2B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16"/>
        <w:szCs w:val="16"/>
        <w:shd w:val="clear" w:color="auto" w:fill="FFFFFF"/>
      </w:rPr>
    </w:pPr>
    <w:r>
      <w:rPr>
        <w:rFonts w:ascii="Arial Narrow" w:hAnsi="Arial Narrow" w:cs="Comic Sans MS"/>
        <w:b/>
        <w:i/>
        <w:sz w:val="20"/>
        <w:szCs w:val="20"/>
        <w:shd w:val="clear" w:color="auto" w:fill="FFFFFF"/>
      </w:rPr>
      <w:t xml:space="preserve">                            </w:t>
    </w:r>
    <w:r w:rsidRPr="00BF4B2B">
      <w:rPr>
        <w:rFonts w:ascii="Arial Narrow" w:hAnsi="Arial Narrow" w:cs="Comic Sans MS"/>
        <w:b/>
        <w:i/>
        <w:sz w:val="16"/>
        <w:szCs w:val="16"/>
        <w:shd w:val="clear" w:color="auto" w:fill="FFFFFF"/>
      </w:rPr>
      <w:t>DIREÇÃO-GERAL DOS ESTABELECIMENTOS ESCOLARES</w:t>
    </w:r>
  </w:p>
  <w:p w14:paraId="403E5FCF" w14:textId="77777777" w:rsidR="00BF4B2B" w:rsidRPr="00BF4B2B" w:rsidRDefault="00BF4B2B" w:rsidP="00BF4B2B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16"/>
        <w:szCs w:val="16"/>
        <w:shd w:val="clear" w:color="auto" w:fill="FFFFFF"/>
      </w:rPr>
    </w:pPr>
    <w:r w:rsidRPr="00BF4B2B">
      <w:rPr>
        <w:rFonts w:ascii="Arial Narrow" w:hAnsi="Arial Narrow" w:cs="Comic Sans MS"/>
        <w:b/>
        <w:i/>
        <w:sz w:val="16"/>
        <w:szCs w:val="16"/>
        <w:shd w:val="clear" w:color="auto" w:fill="FFFFFF"/>
      </w:rPr>
      <w:t>DIREÇÃO DE SERVIÇOS REGIÃO ALGARVE</w:t>
    </w:r>
  </w:p>
  <w:p w14:paraId="33EE554D" w14:textId="77777777" w:rsidR="00BF4B2B" w:rsidRPr="00BF4B2B" w:rsidRDefault="00BF4B2B" w:rsidP="00BF4B2B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16"/>
        <w:szCs w:val="16"/>
        <w:shd w:val="clear" w:color="auto" w:fill="FFFFFF"/>
      </w:rPr>
    </w:pPr>
    <w:r w:rsidRPr="00BF4B2B">
      <w:rPr>
        <w:rFonts w:ascii="Arial Narrow" w:hAnsi="Arial Narrow" w:cs="Comic Sans MS"/>
        <w:b/>
        <w:sz w:val="16"/>
        <w:szCs w:val="16"/>
        <w:shd w:val="clear" w:color="auto" w:fill="FFFFFF"/>
      </w:rPr>
      <w:t>AGRUPAMENTO DE ESCOLAS DE VILA REAL DE SANTO ANTÓNIO - CÓD. 145348</w:t>
    </w:r>
  </w:p>
  <w:p w14:paraId="416B57E0" w14:textId="3F3262FC" w:rsidR="00BF4B2B" w:rsidRPr="00BF4B2B" w:rsidRDefault="00BF4B2B" w:rsidP="00BF4B2B">
    <w:pPr>
      <w:pStyle w:val="Corpodetexto"/>
      <w:widowControl/>
      <w:spacing w:after="0" w:line="240" w:lineRule="atLeast"/>
      <w:jc w:val="center"/>
      <w:outlineLvl w:val="0"/>
    </w:pPr>
    <w:r w:rsidRPr="00BF4B2B">
      <w:rPr>
        <w:rFonts w:ascii="Arial Narrow" w:hAnsi="Arial Narrow" w:cs="Comic Sans MS"/>
        <w:b/>
        <w:sz w:val="16"/>
        <w:szCs w:val="16"/>
        <w:shd w:val="clear" w:color="auto" w:fill="FFFFFF"/>
      </w:rPr>
      <w:t>E</w:t>
    </w:r>
    <w:r w:rsidRPr="00BF4B2B">
      <w:rPr>
        <w:rFonts w:ascii="Arial Narrow" w:hAnsi="Arial Narrow" w:cs="Comic Sans MS"/>
        <w:b/>
        <w:smallCaps/>
        <w:sz w:val="16"/>
        <w:szCs w:val="16"/>
        <w:shd w:val="clear" w:color="auto" w:fill="FFFFFF"/>
      </w:rPr>
      <w:t>SCOLA SECUNDÁRIA C/3.º CICLO DE VILA REAL DE SANTO ANTÓNIO </w:t>
    </w:r>
    <w:r w:rsidRPr="00BF4B2B">
      <w:rPr>
        <w:rFonts w:ascii="Arial Narrow" w:hAnsi="Arial Narrow" w:cs="Comic Sans MS"/>
        <w:smallCaps/>
        <w:sz w:val="16"/>
        <w:szCs w:val="16"/>
        <w:shd w:val="clear" w:color="auto" w:fill="FFFFFF"/>
      </w:rPr>
      <w:t>(Sede cód. </w:t>
    </w:r>
    <w:r w:rsidRPr="00BF4B2B">
      <w:rPr>
        <w:rFonts w:ascii="Arial Narrow" w:hAnsi="Arial Narrow" w:cs="Comic Sans MS"/>
        <w:sz w:val="16"/>
        <w:szCs w:val="16"/>
        <w:shd w:val="clear" w:color="auto" w:fill="FFFFFF"/>
      </w:rPr>
      <w:t>403726) – EB 2,3 Infante D. Fernando – EB1/JI Manuel Cabanas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87832"/>
    <w:multiLevelType w:val="hybridMultilevel"/>
    <w:tmpl w:val="FB7435C0"/>
    <w:lvl w:ilvl="0" w:tplc="0409000F">
      <w:start w:val="1"/>
      <w:numFmt w:val="decimal"/>
      <w:lvlText w:val="%1."/>
      <w:lvlJc w:val="left"/>
      <w:pPr>
        <w:ind w:left="1711" w:hanging="360"/>
      </w:pPr>
    </w:lvl>
    <w:lvl w:ilvl="1" w:tplc="04090019" w:tentative="1">
      <w:start w:val="1"/>
      <w:numFmt w:val="lowerLetter"/>
      <w:lvlText w:val="%2."/>
      <w:lvlJc w:val="left"/>
      <w:pPr>
        <w:ind w:left="2431" w:hanging="360"/>
      </w:pPr>
    </w:lvl>
    <w:lvl w:ilvl="2" w:tplc="0409001B" w:tentative="1">
      <w:start w:val="1"/>
      <w:numFmt w:val="lowerRoman"/>
      <w:lvlText w:val="%3."/>
      <w:lvlJc w:val="right"/>
      <w:pPr>
        <w:ind w:left="3151" w:hanging="180"/>
      </w:pPr>
    </w:lvl>
    <w:lvl w:ilvl="3" w:tplc="0409000F" w:tentative="1">
      <w:start w:val="1"/>
      <w:numFmt w:val="decimal"/>
      <w:lvlText w:val="%4."/>
      <w:lvlJc w:val="left"/>
      <w:pPr>
        <w:ind w:left="3871" w:hanging="360"/>
      </w:pPr>
    </w:lvl>
    <w:lvl w:ilvl="4" w:tplc="04090019" w:tentative="1">
      <w:start w:val="1"/>
      <w:numFmt w:val="lowerLetter"/>
      <w:lvlText w:val="%5."/>
      <w:lvlJc w:val="left"/>
      <w:pPr>
        <w:ind w:left="4591" w:hanging="360"/>
      </w:pPr>
    </w:lvl>
    <w:lvl w:ilvl="5" w:tplc="0409001B" w:tentative="1">
      <w:start w:val="1"/>
      <w:numFmt w:val="lowerRoman"/>
      <w:lvlText w:val="%6."/>
      <w:lvlJc w:val="right"/>
      <w:pPr>
        <w:ind w:left="5311" w:hanging="180"/>
      </w:pPr>
    </w:lvl>
    <w:lvl w:ilvl="6" w:tplc="0409000F" w:tentative="1">
      <w:start w:val="1"/>
      <w:numFmt w:val="decimal"/>
      <w:lvlText w:val="%7."/>
      <w:lvlJc w:val="left"/>
      <w:pPr>
        <w:ind w:left="6031" w:hanging="360"/>
      </w:pPr>
    </w:lvl>
    <w:lvl w:ilvl="7" w:tplc="04090019" w:tentative="1">
      <w:start w:val="1"/>
      <w:numFmt w:val="lowerLetter"/>
      <w:lvlText w:val="%8."/>
      <w:lvlJc w:val="left"/>
      <w:pPr>
        <w:ind w:left="6751" w:hanging="360"/>
      </w:pPr>
    </w:lvl>
    <w:lvl w:ilvl="8" w:tplc="0409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3" w15:restartNumberingAfterBreak="0">
    <w:nsid w:val="724F0051"/>
    <w:multiLevelType w:val="hybridMultilevel"/>
    <w:tmpl w:val="E318D00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C4432"/>
    <w:multiLevelType w:val="hybridMultilevel"/>
    <w:tmpl w:val="AF1EB0B2"/>
    <w:lvl w:ilvl="0" w:tplc="6F56C5EE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89" w:hanging="360"/>
      </w:pPr>
    </w:lvl>
    <w:lvl w:ilvl="2" w:tplc="0816001B" w:tentative="1">
      <w:start w:val="1"/>
      <w:numFmt w:val="lowerRoman"/>
      <w:lvlText w:val="%3."/>
      <w:lvlJc w:val="right"/>
      <w:pPr>
        <w:ind w:left="1909" w:hanging="180"/>
      </w:pPr>
    </w:lvl>
    <w:lvl w:ilvl="3" w:tplc="0816000F" w:tentative="1">
      <w:start w:val="1"/>
      <w:numFmt w:val="decimal"/>
      <w:lvlText w:val="%4."/>
      <w:lvlJc w:val="left"/>
      <w:pPr>
        <w:ind w:left="2629" w:hanging="360"/>
      </w:pPr>
    </w:lvl>
    <w:lvl w:ilvl="4" w:tplc="08160019" w:tentative="1">
      <w:start w:val="1"/>
      <w:numFmt w:val="lowerLetter"/>
      <w:lvlText w:val="%5."/>
      <w:lvlJc w:val="left"/>
      <w:pPr>
        <w:ind w:left="3349" w:hanging="360"/>
      </w:pPr>
    </w:lvl>
    <w:lvl w:ilvl="5" w:tplc="0816001B" w:tentative="1">
      <w:start w:val="1"/>
      <w:numFmt w:val="lowerRoman"/>
      <w:lvlText w:val="%6."/>
      <w:lvlJc w:val="right"/>
      <w:pPr>
        <w:ind w:left="4069" w:hanging="180"/>
      </w:pPr>
    </w:lvl>
    <w:lvl w:ilvl="6" w:tplc="0816000F" w:tentative="1">
      <w:start w:val="1"/>
      <w:numFmt w:val="decimal"/>
      <w:lvlText w:val="%7."/>
      <w:lvlJc w:val="left"/>
      <w:pPr>
        <w:ind w:left="4789" w:hanging="360"/>
      </w:pPr>
    </w:lvl>
    <w:lvl w:ilvl="7" w:tplc="08160019" w:tentative="1">
      <w:start w:val="1"/>
      <w:numFmt w:val="lowerLetter"/>
      <w:lvlText w:val="%8."/>
      <w:lvlJc w:val="left"/>
      <w:pPr>
        <w:ind w:left="5509" w:hanging="360"/>
      </w:pPr>
    </w:lvl>
    <w:lvl w:ilvl="8" w:tplc="08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5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349479087">
    <w:abstractNumId w:val="0"/>
  </w:num>
  <w:num w:numId="2" w16cid:durableId="442463816">
    <w:abstractNumId w:val="1"/>
  </w:num>
  <w:num w:numId="3" w16cid:durableId="2064597924">
    <w:abstractNumId w:val="5"/>
  </w:num>
  <w:num w:numId="4" w16cid:durableId="1195773345">
    <w:abstractNumId w:val="2"/>
  </w:num>
  <w:num w:numId="5" w16cid:durableId="2129472796">
    <w:abstractNumId w:val="4"/>
  </w:num>
  <w:num w:numId="6" w16cid:durableId="1073090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F9"/>
    <w:rsid w:val="000062A7"/>
    <w:rsid w:val="000239D8"/>
    <w:rsid w:val="00027EF6"/>
    <w:rsid w:val="00036A6B"/>
    <w:rsid w:val="00041593"/>
    <w:rsid w:val="000508CB"/>
    <w:rsid w:val="0006206A"/>
    <w:rsid w:val="00070D7C"/>
    <w:rsid w:val="00072AF5"/>
    <w:rsid w:val="00094073"/>
    <w:rsid w:val="000E2D56"/>
    <w:rsid w:val="000E6768"/>
    <w:rsid w:val="00106FA8"/>
    <w:rsid w:val="0011551E"/>
    <w:rsid w:val="001212F4"/>
    <w:rsid w:val="00122DCD"/>
    <w:rsid w:val="00185649"/>
    <w:rsid w:val="00194DCB"/>
    <w:rsid w:val="001B245D"/>
    <w:rsid w:val="001E4725"/>
    <w:rsid w:val="001E7ED0"/>
    <w:rsid w:val="001F4FF7"/>
    <w:rsid w:val="001F7408"/>
    <w:rsid w:val="00211817"/>
    <w:rsid w:val="00214D9E"/>
    <w:rsid w:val="002151DF"/>
    <w:rsid w:val="00225C3C"/>
    <w:rsid w:val="00240A11"/>
    <w:rsid w:val="002471FB"/>
    <w:rsid w:val="00272425"/>
    <w:rsid w:val="00286E0E"/>
    <w:rsid w:val="002872BE"/>
    <w:rsid w:val="002A0BC1"/>
    <w:rsid w:val="002B5B95"/>
    <w:rsid w:val="002D1CFD"/>
    <w:rsid w:val="002E5952"/>
    <w:rsid w:val="002F3476"/>
    <w:rsid w:val="00306E3C"/>
    <w:rsid w:val="00312B6F"/>
    <w:rsid w:val="00312EDD"/>
    <w:rsid w:val="00313B81"/>
    <w:rsid w:val="00315E37"/>
    <w:rsid w:val="003208CD"/>
    <w:rsid w:val="00335762"/>
    <w:rsid w:val="00350BFD"/>
    <w:rsid w:val="00352468"/>
    <w:rsid w:val="00381C7B"/>
    <w:rsid w:val="003870A4"/>
    <w:rsid w:val="00397359"/>
    <w:rsid w:val="003A3EBC"/>
    <w:rsid w:val="003B11B2"/>
    <w:rsid w:val="003B4981"/>
    <w:rsid w:val="003C7534"/>
    <w:rsid w:val="003D7716"/>
    <w:rsid w:val="003E5806"/>
    <w:rsid w:val="003E7A2D"/>
    <w:rsid w:val="00401A5F"/>
    <w:rsid w:val="0041641F"/>
    <w:rsid w:val="004231B3"/>
    <w:rsid w:val="00433DF2"/>
    <w:rsid w:val="00462545"/>
    <w:rsid w:val="0046418D"/>
    <w:rsid w:val="00465BFF"/>
    <w:rsid w:val="00474144"/>
    <w:rsid w:val="004A3DA4"/>
    <w:rsid w:val="004D4CA8"/>
    <w:rsid w:val="004F05FF"/>
    <w:rsid w:val="004F35E9"/>
    <w:rsid w:val="00500159"/>
    <w:rsid w:val="00514B90"/>
    <w:rsid w:val="00526AA6"/>
    <w:rsid w:val="00533EAE"/>
    <w:rsid w:val="005634B3"/>
    <w:rsid w:val="00567DFC"/>
    <w:rsid w:val="00571E7D"/>
    <w:rsid w:val="005A001D"/>
    <w:rsid w:val="005A65DA"/>
    <w:rsid w:val="005A7BC1"/>
    <w:rsid w:val="005B4C11"/>
    <w:rsid w:val="005C279C"/>
    <w:rsid w:val="005D0DD5"/>
    <w:rsid w:val="005E4EEA"/>
    <w:rsid w:val="005E7197"/>
    <w:rsid w:val="005F0095"/>
    <w:rsid w:val="005F1E51"/>
    <w:rsid w:val="005F4806"/>
    <w:rsid w:val="00601EEE"/>
    <w:rsid w:val="00610B50"/>
    <w:rsid w:val="0063084D"/>
    <w:rsid w:val="0063529C"/>
    <w:rsid w:val="00666985"/>
    <w:rsid w:val="006709ED"/>
    <w:rsid w:val="00681CA8"/>
    <w:rsid w:val="00687223"/>
    <w:rsid w:val="00697108"/>
    <w:rsid w:val="006A1EBA"/>
    <w:rsid w:val="006B073F"/>
    <w:rsid w:val="006B34D1"/>
    <w:rsid w:val="006B7AD7"/>
    <w:rsid w:val="006C7D42"/>
    <w:rsid w:val="006D2320"/>
    <w:rsid w:val="006D38CA"/>
    <w:rsid w:val="006E0F76"/>
    <w:rsid w:val="006E36FF"/>
    <w:rsid w:val="0070023E"/>
    <w:rsid w:val="0070543E"/>
    <w:rsid w:val="007061C0"/>
    <w:rsid w:val="007069DF"/>
    <w:rsid w:val="00710A92"/>
    <w:rsid w:val="0072699E"/>
    <w:rsid w:val="00737F20"/>
    <w:rsid w:val="00750679"/>
    <w:rsid w:val="00763E4D"/>
    <w:rsid w:val="00785946"/>
    <w:rsid w:val="0079435D"/>
    <w:rsid w:val="007A6068"/>
    <w:rsid w:val="007A73C6"/>
    <w:rsid w:val="007B0F49"/>
    <w:rsid w:val="007C31B3"/>
    <w:rsid w:val="007D46D4"/>
    <w:rsid w:val="007D46D5"/>
    <w:rsid w:val="007D4BED"/>
    <w:rsid w:val="007E3EEC"/>
    <w:rsid w:val="008021B4"/>
    <w:rsid w:val="00804D18"/>
    <w:rsid w:val="008231BC"/>
    <w:rsid w:val="00824189"/>
    <w:rsid w:val="00830285"/>
    <w:rsid w:val="008363F0"/>
    <w:rsid w:val="0084272F"/>
    <w:rsid w:val="00844642"/>
    <w:rsid w:val="00852FB2"/>
    <w:rsid w:val="008839EB"/>
    <w:rsid w:val="00890B2B"/>
    <w:rsid w:val="00891BC8"/>
    <w:rsid w:val="008937BC"/>
    <w:rsid w:val="008A16AA"/>
    <w:rsid w:val="008A34AB"/>
    <w:rsid w:val="008E44CF"/>
    <w:rsid w:val="008E54BA"/>
    <w:rsid w:val="008F0209"/>
    <w:rsid w:val="009013AB"/>
    <w:rsid w:val="009021D3"/>
    <w:rsid w:val="00904AA9"/>
    <w:rsid w:val="00916238"/>
    <w:rsid w:val="00937816"/>
    <w:rsid w:val="009406A6"/>
    <w:rsid w:val="00946152"/>
    <w:rsid w:val="0096354F"/>
    <w:rsid w:val="00972917"/>
    <w:rsid w:val="00972D0B"/>
    <w:rsid w:val="00975833"/>
    <w:rsid w:val="0099342A"/>
    <w:rsid w:val="009A475C"/>
    <w:rsid w:val="009C7F78"/>
    <w:rsid w:val="009E4551"/>
    <w:rsid w:val="009E4E1C"/>
    <w:rsid w:val="009E6E1C"/>
    <w:rsid w:val="009F5E52"/>
    <w:rsid w:val="00A00036"/>
    <w:rsid w:val="00A062CF"/>
    <w:rsid w:val="00A0680E"/>
    <w:rsid w:val="00A22312"/>
    <w:rsid w:val="00A320ED"/>
    <w:rsid w:val="00A43847"/>
    <w:rsid w:val="00A53936"/>
    <w:rsid w:val="00A551F9"/>
    <w:rsid w:val="00A62E53"/>
    <w:rsid w:val="00A810ED"/>
    <w:rsid w:val="00A90B82"/>
    <w:rsid w:val="00A92376"/>
    <w:rsid w:val="00A971B4"/>
    <w:rsid w:val="00AA3CB3"/>
    <w:rsid w:val="00AE6B83"/>
    <w:rsid w:val="00B020D2"/>
    <w:rsid w:val="00B16882"/>
    <w:rsid w:val="00B20729"/>
    <w:rsid w:val="00B325A0"/>
    <w:rsid w:val="00B437E7"/>
    <w:rsid w:val="00B44606"/>
    <w:rsid w:val="00B51CA2"/>
    <w:rsid w:val="00B74B81"/>
    <w:rsid w:val="00B768FE"/>
    <w:rsid w:val="00B878AE"/>
    <w:rsid w:val="00BB76E8"/>
    <w:rsid w:val="00BC1BCB"/>
    <w:rsid w:val="00BC2729"/>
    <w:rsid w:val="00BD7D8A"/>
    <w:rsid w:val="00BE10B8"/>
    <w:rsid w:val="00BF4B2B"/>
    <w:rsid w:val="00C1189B"/>
    <w:rsid w:val="00C25780"/>
    <w:rsid w:val="00C304F2"/>
    <w:rsid w:val="00C32A0F"/>
    <w:rsid w:val="00C42251"/>
    <w:rsid w:val="00C51C48"/>
    <w:rsid w:val="00C541B1"/>
    <w:rsid w:val="00C6302D"/>
    <w:rsid w:val="00C72DF0"/>
    <w:rsid w:val="00C74CA6"/>
    <w:rsid w:val="00C85162"/>
    <w:rsid w:val="00C93314"/>
    <w:rsid w:val="00C977C7"/>
    <w:rsid w:val="00CA0929"/>
    <w:rsid w:val="00CA6D54"/>
    <w:rsid w:val="00CB1211"/>
    <w:rsid w:val="00CF24C0"/>
    <w:rsid w:val="00D0548F"/>
    <w:rsid w:val="00D100E1"/>
    <w:rsid w:val="00D13928"/>
    <w:rsid w:val="00D20EA7"/>
    <w:rsid w:val="00D37BC1"/>
    <w:rsid w:val="00D41E06"/>
    <w:rsid w:val="00D44388"/>
    <w:rsid w:val="00D600F8"/>
    <w:rsid w:val="00D61541"/>
    <w:rsid w:val="00D62236"/>
    <w:rsid w:val="00D635C1"/>
    <w:rsid w:val="00D665FC"/>
    <w:rsid w:val="00D72471"/>
    <w:rsid w:val="00D75396"/>
    <w:rsid w:val="00D76DA6"/>
    <w:rsid w:val="00D82AA4"/>
    <w:rsid w:val="00D85823"/>
    <w:rsid w:val="00D870E0"/>
    <w:rsid w:val="00D939A3"/>
    <w:rsid w:val="00D95B8B"/>
    <w:rsid w:val="00DA58D5"/>
    <w:rsid w:val="00DB03E3"/>
    <w:rsid w:val="00DB4640"/>
    <w:rsid w:val="00DB76A8"/>
    <w:rsid w:val="00DD3852"/>
    <w:rsid w:val="00DD5E86"/>
    <w:rsid w:val="00DF140E"/>
    <w:rsid w:val="00E01C12"/>
    <w:rsid w:val="00E02F38"/>
    <w:rsid w:val="00E270A9"/>
    <w:rsid w:val="00E74918"/>
    <w:rsid w:val="00E74BFD"/>
    <w:rsid w:val="00E81BED"/>
    <w:rsid w:val="00E90CF1"/>
    <w:rsid w:val="00EA2D7D"/>
    <w:rsid w:val="00EB1B71"/>
    <w:rsid w:val="00EB55B7"/>
    <w:rsid w:val="00EC63C2"/>
    <w:rsid w:val="00ED1A75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558"/>
    <w:rsid w:val="00F63F6E"/>
    <w:rsid w:val="00F67D62"/>
    <w:rsid w:val="00F91BB8"/>
    <w:rsid w:val="00FA17F4"/>
    <w:rsid w:val="00FE3307"/>
    <w:rsid w:val="00FE4B91"/>
    <w:rsid w:val="00FE51F3"/>
    <w:rsid w:val="00FF4030"/>
    <w:rsid w:val="50A6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00011"/>
  <w15:docId w15:val="{F0F50E62-4271-48B1-8181-29B6E1FB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387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9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table" w:customStyle="1" w:styleId="TableGrid0">
    <w:name w:val="Table Grid0"/>
    <w:rsid w:val="00A551F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9331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C93314"/>
    <w:rPr>
      <w:lang w:eastAsia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93314"/>
    <w:rPr>
      <w:vertAlign w:val="superscri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3870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acimagecontainer">
    <w:name w:val="wacimagecontainer"/>
    <w:basedOn w:val="Tipodeletrapredefinidodopargrafo"/>
    <w:rsid w:val="00BF4B2B"/>
  </w:style>
  <w:style w:type="table" w:customStyle="1" w:styleId="TableGrid">
    <w:name w:val="TableGrid"/>
    <w:rsid w:val="0097583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9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713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a%20Santos\Downloads\Modelo_vertical%20(4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281051E06864F71BCF3768DCDDC0C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D0647C-D75C-428A-A146-3349868F8A1D}"/>
      </w:docPartPr>
      <w:docPartBody>
        <w:p w:rsidR="00974ECA" w:rsidRDefault="00974ECA" w:rsidP="00974ECA">
          <w:pPr>
            <w:pStyle w:val="3281051E06864F71BCF3768DCDDC0C9D"/>
          </w:pPr>
          <w:r>
            <w:rPr>
              <w:rStyle w:val="TextodoMarcadordePosio"/>
              <w:sz w:val="20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CA"/>
    <w:rsid w:val="004C3361"/>
    <w:rsid w:val="0063529C"/>
    <w:rsid w:val="0096354F"/>
    <w:rsid w:val="0097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974ECA"/>
  </w:style>
  <w:style w:type="paragraph" w:customStyle="1" w:styleId="3281051E06864F71BCF3768DCDDC0C9D">
    <w:name w:val="3281051E06864F71BCF3768DCDDC0C9D"/>
    <w:rsid w:val="00974E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4F97B-5A61-4452-A68B-40D83B8A7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 (4)</Template>
  <TotalTime>1</TotalTime>
  <Pages>4</Pages>
  <Words>779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Santos</dc:creator>
  <cp:lastModifiedBy>Celina Revez</cp:lastModifiedBy>
  <cp:revision>2</cp:revision>
  <cp:lastPrinted>2018-10-31T17:05:00Z</cp:lastPrinted>
  <dcterms:created xsi:type="dcterms:W3CDTF">2025-05-08T11:00:00Z</dcterms:created>
  <dcterms:modified xsi:type="dcterms:W3CDTF">2025-05-08T11:00:00Z</dcterms:modified>
</cp:coreProperties>
</file>