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AA77F3" w14:textId="77777777" w:rsidR="001A3556" w:rsidRPr="00C75BB5" w:rsidRDefault="001A3556" w:rsidP="001A3556">
      <w:pPr>
        <w:jc w:val="center"/>
        <w:rPr>
          <w:b/>
          <w:sz w:val="48"/>
          <w:szCs w:val="48"/>
        </w:rPr>
      </w:pPr>
      <w:r w:rsidRPr="00C75BB5">
        <w:rPr>
          <w:b/>
          <w:sz w:val="48"/>
          <w:szCs w:val="48"/>
        </w:rPr>
        <w:t>CURSOS PROFISSIONAIS</w:t>
      </w:r>
    </w:p>
    <w:p w14:paraId="6BC8626B" w14:textId="77777777" w:rsidR="001A3556" w:rsidRDefault="001A3556" w:rsidP="001A3556">
      <w:pPr>
        <w:jc w:val="center"/>
        <w:rPr>
          <w:rFonts w:cs="Aharoni"/>
          <w:b/>
          <w:sz w:val="32"/>
          <w:szCs w:val="32"/>
          <w:lang w:bidi="he-IL"/>
        </w:rPr>
      </w:pPr>
      <w:r w:rsidRPr="00C75BB5">
        <w:rPr>
          <w:rFonts w:cs="Aharoni"/>
          <w:b/>
          <w:sz w:val="32"/>
          <w:szCs w:val="32"/>
          <w:lang w:bidi="he-IL"/>
        </w:rPr>
        <w:t>EXCLUSÃO POR EXCESSO DE FALTAS</w:t>
      </w:r>
    </w:p>
    <w:p w14:paraId="0174851B" w14:textId="77777777" w:rsidR="001A3556" w:rsidRPr="004E3DB6" w:rsidRDefault="001A3556" w:rsidP="001A3556">
      <w:pPr>
        <w:jc w:val="both"/>
        <w:rPr>
          <w:rFonts w:ascii="Times New Roman" w:hAnsi="Times New Roman"/>
          <w:sz w:val="28"/>
          <w:szCs w:val="28"/>
        </w:rPr>
      </w:pPr>
      <w:r w:rsidRPr="004E3DB6">
        <w:rPr>
          <w:rFonts w:ascii="Times New Roman" w:hAnsi="Times New Roman"/>
          <w:sz w:val="28"/>
          <w:szCs w:val="28"/>
        </w:rPr>
        <w:t>O/A aluno(a) _____________________________, da turma _____________ com o nº de processo ____________, encontra-se excluído por excesso de faltas nas seguintes disciplinas/módulos: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40"/>
        <w:gridCol w:w="1250"/>
        <w:gridCol w:w="1987"/>
        <w:gridCol w:w="1852"/>
      </w:tblGrid>
      <w:tr w:rsidR="001A3556" w:rsidRPr="003C7407" w14:paraId="4536E18D" w14:textId="77777777" w:rsidTr="001A3556">
        <w:trPr>
          <w:trHeight w:val="488"/>
        </w:trPr>
        <w:tc>
          <w:tcPr>
            <w:tcW w:w="4696" w:type="dxa"/>
            <w:vAlign w:val="center"/>
          </w:tcPr>
          <w:p w14:paraId="6E231561" w14:textId="77777777" w:rsidR="001A3556" w:rsidRPr="003C7407" w:rsidRDefault="001A3556" w:rsidP="001A355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7407">
              <w:rPr>
                <w:rFonts w:ascii="Times New Roman" w:hAnsi="Times New Roman"/>
                <w:b/>
                <w:sz w:val="28"/>
                <w:szCs w:val="28"/>
              </w:rPr>
              <w:t>Disciplina</w:t>
            </w:r>
          </w:p>
        </w:tc>
        <w:tc>
          <w:tcPr>
            <w:tcW w:w="1255" w:type="dxa"/>
            <w:vAlign w:val="center"/>
          </w:tcPr>
          <w:p w14:paraId="52F80966" w14:textId="77777777" w:rsidR="001A3556" w:rsidRPr="003C7407" w:rsidRDefault="001A3556" w:rsidP="001A355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M</w:t>
            </w:r>
            <w:r w:rsidRPr="003C7407">
              <w:rPr>
                <w:rFonts w:ascii="Times New Roman" w:hAnsi="Times New Roman"/>
                <w:b/>
                <w:sz w:val="28"/>
                <w:szCs w:val="28"/>
              </w:rPr>
              <w:t>ódulo</w:t>
            </w:r>
          </w:p>
        </w:tc>
        <w:tc>
          <w:tcPr>
            <w:tcW w:w="2019" w:type="dxa"/>
            <w:vAlign w:val="center"/>
          </w:tcPr>
          <w:p w14:paraId="108D674C" w14:textId="77777777" w:rsidR="001A3556" w:rsidRPr="003C7407" w:rsidRDefault="001A3556" w:rsidP="001A355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7407">
              <w:rPr>
                <w:rFonts w:ascii="Times New Roman" w:hAnsi="Times New Roman"/>
                <w:b/>
                <w:sz w:val="28"/>
                <w:szCs w:val="28"/>
              </w:rPr>
              <w:t>Data de aplicação do PRA</w:t>
            </w:r>
          </w:p>
        </w:tc>
        <w:tc>
          <w:tcPr>
            <w:tcW w:w="1885" w:type="dxa"/>
            <w:vAlign w:val="center"/>
          </w:tcPr>
          <w:p w14:paraId="1BC08EE6" w14:textId="77777777" w:rsidR="001A3556" w:rsidRPr="003C7407" w:rsidRDefault="001A3556" w:rsidP="001A355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7407">
              <w:rPr>
                <w:rFonts w:ascii="Times New Roman" w:hAnsi="Times New Roman"/>
                <w:b/>
                <w:sz w:val="28"/>
                <w:szCs w:val="28"/>
              </w:rPr>
              <w:t>Data da situação</w:t>
            </w:r>
          </w:p>
        </w:tc>
      </w:tr>
      <w:tr w:rsidR="001A3556" w:rsidRPr="003C7407" w14:paraId="1F9BF6CF" w14:textId="77777777" w:rsidTr="001A3556">
        <w:tc>
          <w:tcPr>
            <w:tcW w:w="4696" w:type="dxa"/>
          </w:tcPr>
          <w:p w14:paraId="6577A973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14:paraId="3AAC88B4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9" w:type="dxa"/>
          </w:tcPr>
          <w:p w14:paraId="080538C3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5" w:type="dxa"/>
          </w:tcPr>
          <w:p w14:paraId="4B5F3C5F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556" w:rsidRPr="003C7407" w14:paraId="0322D3A8" w14:textId="77777777" w:rsidTr="001A3556">
        <w:tc>
          <w:tcPr>
            <w:tcW w:w="4696" w:type="dxa"/>
          </w:tcPr>
          <w:p w14:paraId="3D582510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14:paraId="7992A3B0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9" w:type="dxa"/>
          </w:tcPr>
          <w:p w14:paraId="099E7EB8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5" w:type="dxa"/>
          </w:tcPr>
          <w:p w14:paraId="206FFBFD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556" w:rsidRPr="003C7407" w14:paraId="0E263718" w14:textId="77777777" w:rsidTr="001A3556">
        <w:tc>
          <w:tcPr>
            <w:tcW w:w="4696" w:type="dxa"/>
          </w:tcPr>
          <w:p w14:paraId="6A1E9717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14:paraId="32973D01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9" w:type="dxa"/>
          </w:tcPr>
          <w:p w14:paraId="6F0C0C34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5" w:type="dxa"/>
          </w:tcPr>
          <w:p w14:paraId="3C3D139D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556" w:rsidRPr="003C7407" w14:paraId="62A0DE3A" w14:textId="77777777" w:rsidTr="001A3556">
        <w:tc>
          <w:tcPr>
            <w:tcW w:w="4696" w:type="dxa"/>
          </w:tcPr>
          <w:p w14:paraId="6B1C4B03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14:paraId="3776B43E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9" w:type="dxa"/>
          </w:tcPr>
          <w:p w14:paraId="5FED75A1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5" w:type="dxa"/>
          </w:tcPr>
          <w:p w14:paraId="33C689CA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556" w:rsidRPr="003C7407" w14:paraId="4BB23142" w14:textId="77777777" w:rsidTr="001A3556">
        <w:tc>
          <w:tcPr>
            <w:tcW w:w="4696" w:type="dxa"/>
          </w:tcPr>
          <w:p w14:paraId="507A3AB9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14:paraId="7C2BBB5F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9" w:type="dxa"/>
          </w:tcPr>
          <w:p w14:paraId="34C0287E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5" w:type="dxa"/>
          </w:tcPr>
          <w:p w14:paraId="4ADE42B7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556" w:rsidRPr="003C7407" w14:paraId="0A0F30BA" w14:textId="77777777" w:rsidTr="001A3556">
        <w:tc>
          <w:tcPr>
            <w:tcW w:w="4696" w:type="dxa"/>
          </w:tcPr>
          <w:p w14:paraId="0E189575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14:paraId="602A733B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9" w:type="dxa"/>
          </w:tcPr>
          <w:p w14:paraId="57939472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5" w:type="dxa"/>
          </w:tcPr>
          <w:p w14:paraId="53B2B679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556" w:rsidRPr="003C7407" w14:paraId="23325FFA" w14:textId="77777777" w:rsidTr="001A3556">
        <w:tc>
          <w:tcPr>
            <w:tcW w:w="4696" w:type="dxa"/>
          </w:tcPr>
          <w:p w14:paraId="03CD1136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14:paraId="6D19FC96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9" w:type="dxa"/>
          </w:tcPr>
          <w:p w14:paraId="18FBFAA2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5" w:type="dxa"/>
          </w:tcPr>
          <w:p w14:paraId="15CAE14F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556" w:rsidRPr="003C7407" w14:paraId="48FB67B2" w14:textId="77777777" w:rsidTr="001A3556">
        <w:tc>
          <w:tcPr>
            <w:tcW w:w="4696" w:type="dxa"/>
          </w:tcPr>
          <w:p w14:paraId="5E98D036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14:paraId="27789204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9" w:type="dxa"/>
          </w:tcPr>
          <w:p w14:paraId="57867A98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5" w:type="dxa"/>
          </w:tcPr>
          <w:p w14:paraId="5D19FC92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556" w:rsidRPr="003C7407" w14:paraId="1134B238" w14:textId="77777777" w:rsidTr="001A3556">
        <w:tc>
          <w:tcPr>
            <w:tcW w:w="4696" w:type="dxa"/>
          </w:tcPr>
          <w:p w14:paraId="6FC5FEC3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14:paraId="19CB7CA6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9" w:type="dxa"/>
          </w:tcPr>
          <w:p w14:paraId="2E799EE2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5" w:type="dxa"/>
          </w:tcPr>
          <w:p w14:paraId="0AD10EE2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E5F208D" w14:textId="77777777" w:rsidR="001A3556" w:rsidRPr="004E3DB6" w:rsidRDefault="001A3556" w:rsidP="001A3556">
      <w:pPr>
        <w:jc w:val="both"/>
        <w:rPr>
          <w:rFonts w:ascii="Times New Roman" w:hAnsi="Times New Roman"/>
          <w:sz w:val="28"/>
          <w:szCs w:val="28"/>
        </w:rPr>
      </w:pPr>
      <w:r w:rsidRPr="004E3DB6">
        <w:rPr>
          <w:rFonts w:ascii="Times New Roman" w:hAnsi="Times New Roman"/>
          <w:sz w:val="28"/>
          <w:szCs w:val="28"/>
        </w:rPr>
        <w:tab/>
        <w:t>Esta proposta surgiu depois do Coordenador de Curso ter verificado que todo o processo de desenvolveu de acordo com a legislação em vigor.</w:t>
      </w:r>
    </w:p>
    <w:p w14:paraId="32709E49" w14:textId="77777777" w:rsidR="001A3556" w:rsidRPr="004E3DB6" w:rsidRDefault="001A3556" w:rsidP="001A3556">
      <w:pPr>
        <w:jc w:val="right"/>
        <w:rPr>
          <w:rFonts w:ascii="Times New Roman" w:hAnsi="Times New Roman"/>
          <w:sz w:val="28"/>
          <w:szCs w:val="28"/>
        </w:rPr>
      </w:pPr>
      <w:r w:rsidRPr="004E3DB6">
        <w:rPr>
          <w:rFonts w:ascii="Times New Roman" w:hAnsi="Times New Roman"/>
          <w:sz w:val="28"/>
          <w:szCs w:val="28"/>
        </w:rPr>
        <w:t xml:space="preserve">Vila Real de Santo António, ___ de ___________ </w:t>
      </w:r>
      <w:proofErr w:type="spellStart"/>
      <w:r w:rsidRPr="004E3DB6">
        <w:rPr>
          <w:rFonts w:ascii="Times New Roman" w:hAnsi="Times New Roman"/>
          <w:sz w:val="28"/>
          <w:szCs w:val="28"/>
        </w:rPr>
        <w:t>de</w:t>
      </w:r>
      <w:proofErr w:type="spellEnd"/>
      <w:r w:rsidRPr="004E3DB6">
        <w:rPr>
          <w:rFonts w:ascii="Times New Roman" w:hAnsi="Times New Roman"/>
          <w:sz w:val="28"/>
          <w:szCs w:val="28"/>
        </w:rPr>
        <w:t xml:space="preserve"> 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26"/>
        <w:gridCol w:w="2836"/>
        <w:gridCol w:w="3367"/>
      </w:tblGrid>
      <w:tr w:rsidR="001A3556" w:rsidRPr="003C7407" w14:paraId="19DC62CC" w14:textId="77777777" w:rsidTr="001A3556">
        <w:trPr>
          <w:trHeight w:val="1492"/>
          <w:jc w:val="center"/>
        </w:trPr>
        <w:tc>
          <w:tcPr>
            <w:tcW w:w="3451" w:type="dxa"/>
          </w:tcPr>
          <w:p w14:paraId="257520ED" w14:textId="77777777" w:rsidR="001A3556" w:rsidRPr="003C7407" w:rsidRDefault="001A3556" w:rsidP="00182B5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 C</w:t>
            </w:r>
            <w:r w:rsidRPr="003C7407">
              <w:rPr>
                <w:rFonts w:ascii="Times New Roman" w:hAnsi="Times New Roman"/>
                <w:sz w:val="28"/>
                <w:szCs w:val="28"/>
              </w:rPr>
              <w:t>oordenador do Curso</w:t>
            </w:r>
          </w:p>
          <w:p w14:paraId="197CE5BD" w14:textId="77777777" w:rsidR="001A3556" w:rsidRPr="003C7407" w:rsidRDefault="001A3556" w:rsidP="00182B5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7863BA1" w14:textId="77777777" w:rsidR="001A3556" w:rsidRPr="003C7407" w:rsidRDefault="001A3556" w:rsidP="00182B5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7407">
              <w:rPr>
                <w:rFonts w:ascii="Times New Roman" w:hAnsi="Times New Roman"/>
                <w:sz w:val="28"/>
                <w:szCs w:val="28"/>
              </w:rPr>
              <w:t>____________________</w:t>
            </w:r>
          </w:p>
        </w:tc>
        <w:tc>
          <w:tcPr>
            <w:tcW w:w="2998" w:type="dxa"/>
          </w:tcPr>
          <w:p w14:paraId="23AA83A1" w14:textId="77777777" w:rsidR="001A3556" w:rsidRPr="003C7407" w:rsidRDefault="001A3556" w:rsidP="00182B5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6" w:type="dxa"/>
          </w:tcPr>
          <w:p w14:paraId="5F887FCB" w14:textId="77777777" w:rsidR="001A3556" w:rsidRPr="003C7407" w:rsidRDefault="001A3556" w:rsidP="00182B5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7407">
              <w:rPr>
                <w:rFonts w:ascii="Times New Roman" w:hAnsi="Times New Roman"/>
                <w:sz w:val="28"/>
                <w:szCs w:val="28"/>
              </w:rPr>
              <w:t>O Gestor da turma</w:t>
            </w:r>
          </w:p>
          <w:p w14:paraId="129B7374" w14:textId="77777777" w:rsidR="001A3556" w:rsidRPr="003C7407" w:rsidRDefault="001A3556" w:rsidP="00182B5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0A8E169" w14:textId="77777777" w:rsidR="001A3556" w:rsidRPr="003C7407" w:rsidRDefault="001A3556" w:rsidP="00182B5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7407">
              <w:rPr>
                <w:rFonts w:ascii="Times New Roman" w:hAnsi="Times New Roman"/>
                <w:sz w:val="28"/>
                <w:szCs w:val="28"/>
              </w:rPr>
              <w:t>__________________</w:t>
            </w:r>
          </w:p>
        </w:tc>
      </w:tr>
    </w:tbl>
    <w:p w14:paraId="36C6E415" w14:textId="77777777" w:rsidR="001A3556" w:rsidRDefault="001A3556" w:rsidP="001A3556">
      <w:pPr>
        <w:pBdr>
          <w:bottom w:val="single" w:sz="12" w:space="1" w:color="auto"/>
        </w:pBdr>
        <w:jc w:val="both"/>
      </w:pPr>
    </w:p>
    <w:p w14:paraId="0728C769" w14:textId="77777777" w:rsidR="001A3556" w:rsidRDefault="001A3556" w:rsidP="001A3556">
      <w:pPr>
        <w:jc w:val="both"/>
      </w:pPr>
      <w:r>
        <w:t>* O Coordenador de curso ficará com uma cópia deste documento, devidamente assinada, que anexará ao Plano de Turma.</w:t>
      </w:r>
    </w:p>
    <w:p w14:paraId="4276A916" w14:textId="77777777" w:rsidR="00BB76E8" w:rsidRPr="001A3556" w:rsidRDefault="001A3556" w:rsidP="001A3556">
      <w:pPr>
        <w:spacing w:line="360" w:lineRule="auto"/>
        <w:jc w:val="right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(Mod.43-AEVRSA)</w:t>
      </w:r>
    </w:p>
    <w:sectPr w:rsidR="00BB76E8" w:rsidRPr="001A3556" w:rsidSect="007D46D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98A3B8" w14:textId="77777777" w:rsidR="0051636F" w:rsidRDefault="0051636F" w:rsidP="00D600F8">
      <w:pPr>
        <w:spacing w:after="0" w:line="240" w:lineRule="auto"/>
      </w:pPr>
      <w:r>
        <w:separator/>
      </w:r>
    </w:p>
  </w:endnote>
  <w:endnote w:type="continuationSeparator" w:id="0">
    <w:p w14:paraId="27CE5C1D" w14:textId="77777777" w:rsidR="0051636F" w:rsidRDefault="0051636F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9E77A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1A3556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1A3556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0C4233D3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5CEBCF4C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1DEF7685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06A297EC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26AAF6C7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07C9F30F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697E33DB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2998353F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4F3F7FD0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521724CE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5D7C75FE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1EB49D" w14:textId="77777777" w:rsidR="0051636F" w:rsidRDefault="0051636F" w:rsidP="00D600F8">
      <w:pPr>
        <w:spacing w:after="0" w:line="240" w:lineRule="auto"/>
      </w:pPr>
      <w:r>
        <w:separator/>
      </w:r>
    </w:p>
  </w:footnote>
  <w:footnote w:type="continuationSeparator" w:id="0">
    <w:p w14:paraId="182E0E50" w14:textId="77777777" w:rsidR="0051636F" w:rsidRDefault="0051636F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193B2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AE531C" w:rsidRPr="00AE531C" w14:paraId="3E4FBA98" w14:textId="77777777" w:rsidTr="00C62D7A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35CD8CAB" w14:textId="2219F666" w:rsidR="00AE531C" w:rsidRPr="00AE531C" w:rsidRDefault="00AE531C" w:rsidP="00AE531C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AE531C">
            <w:rPr>
              <w:noProof/>
              <w:lang w:val="x-none"/>
            </w:rPr>
            <w:drawing>
              <wp:inline distT="0" distB="0" distL="0" distR="0" wp14:anchorId="2F490574" wp14:editId="18FE4AB3">
                <wp:extent cx="977900" cy="457200"/>
                <wp:effectExtent l="0" t="0" r="0" b="0"/>
                <wp:docPr id="1968508030" name="Imagem 2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8508030" name="Imagem 2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299A427B" w14:textId="77777777" w:rsidR="00AE531C" w:rsidRPr="00AE531C" w:rsidRDefault="00AE531C" w:rsidP="00AE531C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AE531C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1DF531AB" w14:textId="77777777" w:rsidR="00AE531C" w:rsidRPr="00AE531C" w:rsidRDefault="00AE531C" w:rsidP="00AE531C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AE531C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627F1D73" w14:textId="77777777" w:rsidR="00AE531C" w:rsidRPr="00AE531C" w:rsidRDefault="00AE531C" w:rsidP="00AE531C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AE531C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4199A4B0" w14:textId="7F6EF9EF" w:rsidR="00AE531C" w:rsidRPr="00AE531C" w:rsidRDefault="00AE531C" w:rsidP="00AE531C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AE531C">
            <w:rPr>
              <w:noProof/>
              <w:lang w:val="x-none"/>
            </w:rPr>
            <w:drawing>
              <wp:inline distT="0" distB="0" distL="0" distR="0" wp14:anchorId="1F630BEF" wp14:editId="590E69D1">
                <wp:extent cx="901700" cy="558800"/>
                <wp:effectExtent l="0" t="0" r="0" b="0"/>
                <wp:docPr id="1163256649" name="Imagem 1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3256649" name="Imagem 1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E531C" w:rsidRPr="00AE531C" w14:paraId="3ECF00B3" w14:textId="77777777" w:rsidTr="00C62D7A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13B63E13" w14:textId="77777777" w:rsidR="00AE531C" w:rsidRPr="00AE531C" w:rsidRDefault="00AE531C" w:rsidP="00AE531C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5178251C" w14:textId="77777777" w:rsidR="00AE531C" w:rsidRPr="00AE531C" w:rsidRDefault="00AE531C" w:rsidP="00AE531C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AE531C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AE531C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AE531C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09348495" w14:textId="77777777" w:rsidR="00AE531C" w:rsidRPr="00AE531C" w:rsidRDefault="00AE531C" w:rsidP="00AE531C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29F1B717" w14:textId="77777777" w:rsidR="00AE531C" w:rsidRDefault="00AE531C" w:rsidP="00AE531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99232751">
    <w:abstractNumId w:val="0"/>
  </w:num>
  <w:num w:numId="2" w16cid:durableId="1023826718">
    <w:abstractNumId w:val="1"/>
  </w:num>
  <w:num w:numId="3" w16cid:durableId="920337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556"/>
    <w:rsid w:val="000239D8"/>
    <w:rsid w:val="000508CB"/>
    <w:rsid w:val="0006206A"/>
    <w:rsid w:val="00070D7C"/>
    <w:rsid w:val="00072AF5"/>
    <w:rsid w:val="00094073"/>
    <w:rsid w:val="000E4A54"/>
    <w:rsid w:val="000E6768"/>
    <w:rsid w:val="00106FA8"/>
    <w:rsid w:val="0011551E"/>
    <w:rsid w:val="00122DCD"/>
    <w:rsid w:val="001A3556"/>
    <w:rsid w:val="001F7408"/>
    <w:rsid w:val="00240A11"/>
    <w:rsid w:val="002471FB"/>
    <w:rsid w:val="00272425"/>
    <w:rsid w:val="00286E0E"/>
    <w:rsid w:val="002872BE"/>
    <w:rsid w:val="002B5B95"/>
    <w:rsid w:val="002D1CFD"/>
    <w:rsid w:val="002F3476"/>
    <w:rsid w:val="00312B6F"/>
    <w:rsid w:val="00312EDD"/>
    <w:rsid w:val="00315E37"/>
    <w:rsid w:val="00335762"/>
    <w:rsid w:val="00350BFD"/>
    <w:rsid w:val="00352468"/>
    <w:rsid w:val="00397359"/>
    <w:rsid w:val="003B11B2"/>
    <w:rsid w:val="003E5806"/>
    <w:rsid w:val="0041641F"/>
    <w:rsid w:val="004231B3"/>
    <w:rsid w:val="00465BFF"/>
    <w:rsid w:val="00474144"/>
    <w:rsid w:val="004D4CA8"/>
    <w:rsid w:val="004F35E9"/>
    <w:rsid w:val="00514B90"/>
    <w:rsid w:val="0051636F"/>
    <w:rsid w:val="00526AA6"/>
    <w:rsid w:val="005634B3"/>
    <w:rsid w:val="00567DFC"/>
    <w:rsid w:val="00571E7D"/>
    <w:rsid w:val="005A001D"/>
    <w:rsid w:val="005A65DA"/>
    <w:rsid w:val="005B4C11"/>
    <w:rsid w:val="005E4EEA"/>
    <w:rsid w:val="005E7197"/>
    <w:rsid w:val="005F0095"/>
    <w:rsid w:val="005F1E51"/>
    <w:rsid w:val="005F4806"/>
    <w:rsid w:val="00601EEE"/>
    <w:rsid w:val="00610B50"/>
    <w:rsid w:val="00666985"/>
    <w:rsid w:val="00687223"/>
    <w:rsid w:val="00697108"/>
    <w:rsid w:val="006A1EBA"/>
    <w:rsid w:val="006B073F"/>
    <w:rsid w:val="006C7D42"/>
    <w:rsid w:val="006D2320"/>
    <w:rsid w:val="006E0F76"/>
    <w:rsid w:val="0070543E"/>
    <w:rsid w:val="007061C0"/>
    <w:rsid w:val="007069DF"/>
    <w:rsid w:val="00710A92"/>
    <w:rsid w:val="00763E4D"/>
    <w:rsid w:val="007A6068"/>
    <w:rsid w:val="007A73C6"/>
    <w:rsid w:val="007B0F49"/>
    <w:rsid w:val="007C31B3"/>
    <w:rsid w:val="007D46D4"/>
    <w:rsid w:val="007D46D5"/>
    <w:rsid w:val="008231BC"/>
    <w:rsid w:val="008363F0"/>
    <w:rsid w:val="0084272F"/>
    <w:rsid w:val="008937BC"/>
    <w:rsid w:val="008A16AA"/>
    <w:rsid w:val="008A34AB"/>
    <w:rsid w:val="008E54BA"/>
    <w:rsid w:val="009013AB"/>
    <w:rsid w:val="009021D3"/>
    <w:rsid w:val="00904AA9"/>
    <w:rsid w:val="009406A6"/>
    <w:rsid w:val="00946152"/>
    <w:rsid w:val="00972917"/>
    <w:rsid w:val="00972D0B"/>
    <w:rsid w:val="0099342A"/>
    <w:rsid w:val="009A475C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E531C"/>
    <w:rsid w:val="00AE6B83"/>
    <w:rsid w:val="00B20729"/>
    <w:rsid w:val="00B437E7"/>
    <w:rsid w:val="00B74B81"/>
    <w:rsid w:val="00B768FE"/>
    <w:rsid w:val="00B878AE"/>
    <w:rsid w:val="00BB76E8"/>
    <w:rsid w:val="00BC2729"/>
    <w:rsid w:val="00BD7D8A"/>
    <w:rsid w:val="00BE10B8"/>
    <w:rsid w:val="00C25780"/>
    <w:rsid w:val="00C304F2"/>
    <w:rsid w:val="00C32A0F"/>
    <w:rsid w:val="00C42251"/>
    <w:rsid w:val="00C541B1"/>
    <w:rsid w:val="00C6302D"/>
    <w:rsid w:val="00C72DF0"/>
    <w:rsid w:val="00C74CA6"/>
    <w:rsid w:val="00C977C7"/>
    <w:rsid w:val="00CA6D54"/>
    <w:rsid w:val="00CB1211"/>
    <w:rsid w:val="00CF24C0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B03E3"/>
    <w:rsid w:val="00DB4640"/>
    <w:rsid w:val="00DB76A8"/>
    <w:rsid w:val="00DD3852"/>
    <w:rsid w:val="00E270A9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F0126D"/>
    <w:rsid w:val="00F37D83"/>
    <w:rsid w:val="00F62A47"/>
    <w:rsid w:val="00F63F6E"/>
    <w:rsid w:val="00FA17F4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8A2E3"/>
  <w15:docId w15:val="{FE15F4CC-A54F-4B25-A973-B7EF02B1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AE53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AE531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alda\Desktop\Escola\Diversos\Modelo_vertical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68F87C-F85F-4560-8FAD-C02A36F7B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Modelo_vertical.dotx</Template>
  <TotalTime>3</TotalTime>
  <Pages>1</Pages>
  <Words>117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Mafalda</dc:creator>
  <cp:lastModifiedBy>Justino Correia</cp:lastModifiedBy>
  <cp:revision>2</cp:revision>
  <dcterms:created xsi:type="dcterms:W3CDTF">2016-11-07T12:49:00Z</dcterms:created>
  <dcterms:modified xsi:type="dcterms:W3CDTF">2024-11-27T15:58:00Z</dcterms:modified>
</cp:coreProperties>
</file>