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6E8B" w14:textId="71DB7C52" w:rsidR="00240A11" w:rsidRPr="00D600F8" w:rsidRDefault="005E3C80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bCs/>
          <w:i/>
          <w:iCs/>
          <w:noProof/>
          <w:sz w:val="20"/>
          <w:szCs w:val="20"/>
          <w:lang w:eastAsia="pt-PT"/>
        </w:rPr>
        <w:drawing>
          <wp:anchor distT="0" distB="0" distL="114300" distR="114300" simplePos="0" relativeHeight="251664896" behindDoc="0" locked="0" layoutInCell="1" allowOverlap="1" wp14:anchorId="3D467F99" wp14:editId="07AD3DE7">
            <wp:simplePos x="0" y="0"/>
            <wp:positionH relativeFrom="margin">
              <wp:posOffset>5105400</wp:posOffset>
            </wp:positionH>
            <wp:positionV relativeFrom="paragraph">
              <wp:posOffset>-231140</wp:posOffset>
            </wp:positionV>
            <wp:extent cx="921385" cy="554200"/>
            <wp:effectExtent l="0" t="0" r="0" b="0"/>
            <wp:wrapNone/>
            <wp:docPr id="2112414127" name="Imagem 1" descr="Uma imagem com texto, círculo, logótip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Uma imagem com texto, círculo, logótipo, desenh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5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Comic Sans MS"/>
          <w:b/>
          <w:bCs/>
          <w:i/>
          <w:iCs/>
          <w:noProof/>
          <w:sz w:val="20"/>
          <w:szCs w:val="20"/>
          <w:lang w:eastAsia="pt-PT"/>
        </w:rPr>
        <w:drawing>
          <wp:anchor distT="0" distB="0" distL="114300" distR="114300" simplePos="0" relativeHeight="251657728" behindDoc="0" locked="0" layoutInCell="1" allowOverlap="1" wp14:anchorId="4F422F35" wp14:editId="2ADDCC59">
            <wp:simplePos x="0" y="0"/>
            <wp:positionH relativeFrom="margin">
              <wp:posOffset>-476250</wp:posOffset>
            </wp:positionH>
            <wp:positionV relativeFrom="paragraph">
              <wp:posOffset>-69850</wp:posOffset>
            </wp:positionV>
            <wp:extent cx="1835719" cy="314325"/>
            <wp:effectExtent l="0" t="0" r="0" b="0"/>
            <wp:wrapNone/>
            <wp:docPr id="378425148" name="Imagem 378425148" descr="Uma imagem com texto, Gráficos, design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25148" name="Imagem 378425148" descr="Uma imagem com texto, Gráficos, design gráfico, captura de ecrã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19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A11"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67B3D795" w14:textId="77777777" w:rsidR="00240A11" w:rsidRPr="00D600F8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79627087" w14:textId="77777777" w:rsidR="00240A11" w:rsidRPr="00D600F8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5083DF7B" w14:textId="0995E750" w:rsidR="00240A11" w:rsidRPr="00F12971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6E215603" w14:textId="6557B7F4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137A6D3C" w14:textId="77777777" w:rsidR="00607590" w:rsidRDefault="00607590" w:rsidP="00607590">
      <w:pPr>
        <w:spacing w:after="0" w:line="240" w:lineRule="auto"/>
        <w:jc w:val="right"/>
        <w:rPr>
          <w:rFonts w:eastAsia="Times New Roman"/>
          <w:color w:val="000000"/>
          <w:lang w:eastAsia="pt-PT"/>
        </w:rPr>
      </w:pPr>
    </w:p>
    <w:p w14:paraId="7D314395" w14:textId="77777777" w:rsidR="00607590" w:rsidRDefault="00607590" w:rsidP="00BA7D72">
      <w:pPr>
        <w:spacing w:after="0" w:line="240" w:lineRule="auto"/>
        <w:jc w:val="center"/>
        <w:rPr>
          <w:rFonts w:eastAsia="Times New Roman"/>
          <w:color w:val="000000"/>
          <w:lang w:eastAsia="pt-PT"/>
        </w:rPr>
      </w:pPr>
    </w:p>
    <w:p w14:paraId="5D97B157" w14:textId="30ED6F74" w:rsidR="00A87C16" w:rsidRPr="00607590" w:rsidRDefault="00A87C16" w:rsidP="005F62F7">
      <w:pPr>
        <w:spacing w:after="120" w:line="480" w:lineRule="auto"/>
        <w:jc w:val="center"/>
        <w:rPr>
          <w:b/>
          <w:bCs/>
          <w:sz w:val="24"/>
          <w:szCs w:val="24"/>
        </w:rPr>
      </w:pPr>
      <w:r w:rsidRPr="00607590">
        <w:rPr>
          <w:b/>
          <w:bCs/>
          <w:sz w:val="24"/>
          <w:szCs w:val="24"/>
        </w:rPr>
        <w:t>Refeições Escolares Gratuitas</w:t>
      </w:r>
    </w:p>
    <w:p w14:paraId="1F7B3A56" w14:textId="77777777" w:rsidR="00A87C16" w:rsidRPr="00607590" w:rsidRDefault="00A87C16" w:rsidP="005F62F7">
      <w:pPr>
        <w:spacing w:after="120" w:line="480" w:lineRule="auto"/>
        <w:jc w:val="center"/>
        <w:rPr>
          <w:sz w:val="24"/>
          <w:szCs w:val="24"/>
        </w:rPr>
      </w:pPr>
      <w:r w:rsidRPr="00607590">
        <w:rPr>
          <w:b/>
          <w:bCs/>
          <w:sz w:val="24"/>
          <w:szCs w:val="24"/>
        </w:rPr>
        <w:t>Declaração de responsabilidade do Encarregado de Educação</w:t>
      </w:r>
    </w:p>
    <w:p w14:paraId="4D2DA650" w14:textId="446344EA" w:rsidR="005F62F7" w:rsidRPr="005F62F7" w:rsidRDefault="005F62F7" w:rsidP="005F62F7">
      <w:pPr>
        <w:spacing w:after="120" w:line="480" w:lineRule="auto"/>
        <w:jc w:val="both"/>
      </w:pPr>
      <w:r w:rsidRPr="005F62F7">
        <w:t>Eu, ___________________________</w:t>
      </w:r>
      <w:r>
        <w:t>___________________</w:t>
      </w:r>
      <w:r w:rsidRPr="005F62F7">
        <w:t>________________, encarregado(a) de educação do(a) aluno(a) ________</w:t>
      </w:r>
      <w:r>
        <w:t>____________</w:t>
      </w:r>
      <w:r w:rsidRPr="005F62F7">
        <w:t>__________________________, do ano/turma ______, declaro estar ciente de que o(a) meu(minha) educando(a) pode perder o direito às refeições escolares gratuitas caso não cumpra as regras de marcação e consumo.</w:t>
      </w:r>
    </w:p>
    <w:p w14:paraId="6B5235E8" w14:textId="77777777" w:rsidR="005F62F7" w:rsidRPr="005F62F7" w:rsidRDefault="005F62F7" w:rsidP="005F62F7">
      <w:pPr>
        <w:spacing w:after="120" w:line="480" w:lineRule="auto"/>
        <w:jc w:val="both"/>
      </w:pPr>
      <w:r w:rsidRPr="005F62F7">
        <w:t>Esta situação ocorre quando as refeições são marcadas e não consumidas ou quando o(a) aluno(a) comparece para comer sem ter feito a marcação.</w:t>
      </w:r>
    </w:p>
    <w:p w14:paraId="4BEB063C" w14:textId="77777777" w:rsidR="005F62F7" w:rsidRPr="005F62F7" w:rsidRDefault="005F62F7" w:rsidP="005F62F7">
      <w:pPr>
        <w:spacing w:after="120" w:line="480" w:lineRule="auto"/>
        <w:jc w:val="both"/>
      </w:pPr>
      <w:r w:rsidRPr="005F62F7">
        <w:t>Confirmo também que fui informado(a) pelo(a) Diretor(a) de Turma sobre esta regra e que, se o(a) meu(minha) educando(a) ultrapassar o limite de cinco refeições não consumidas, perderá este benefício.</w:t>
      </w:r>
    </w:p>
    <w:p w14:paraId="3C7878B9" w14:textId="77777777" w:rsidR="005F62F7" w:rsidRDefault="005F62F7" w:rsidP="005F62F7">
      <w:pPr>
        <w:spacing w:after="120" w:line="480" w:lineRule="auto"/>
        <w:jc w:val="right"/>
      </w:pPr>
    </w:p>
    <w:p w14:paraId="4693C67A" w14:textId="53213844" w:rsidR="00A87C16" w:rsidRDefault="00A87C16" w:rsidP="005F62F7">
      <w:pPr>
        <w:spacing w:after="120" w:line="480" w:lineRule="auto"/>
        <w:jc w:val="center"/>
      </w:pPr>
      <w:r w:rsidRPr="008B1929">
        <w:t xml:space="preserve">Data: </w:t>
      </w:r>
      <w:r w:rsidRPr="00ED0F27">
        <w:t>______</w:t>
      </w:r>
      <w:r w:rsidRPr="00ED0F27">
        <w:rPr>
          <w:b/>
          <w:bCs/>
        </w:rPr>
        <w:t xml:space="preserve"> </w:t>
      </w:r>
      <w:r w:rsidRPr="00ED0F27">
        <w:t>/ _______ / _______</w:t>
      </w:r>
    </w:p>
    <w:p w14:paraId="6F39FAA5" w14:textId="77777777" w:rsidR="005F62F7" w:rsidRPr="00ED0F27" w:rsidRDefault="005F62F7" w:rsidP="005F62F7">
      <w:pPr>
        <w:spacing w:after="120" w:line="480" w:lineRule="auto"/>
        <w:jc w:val="center"/>
      </w:pPr>
    </w:p>
    <w:p w14:paraId="2E320632" w14:textId="0F0975F6" w:rsidR="00A87C16" w:rsidRPr="00C6308B" w:rsidRDefault="00A87C16" w:rsidP="005F62F7">
      <w:pPr>
        <w:spacing w:after="120" w:line="480" w:lineRule="auto"/>
        <w:jc w:val="both"/>
      </w:pPr>
      <w:r w:rsidRPr="00C6308B">
        <w:t>Assinatura do</w:t>
      </w:r>
      <w:r w:rsidRPr="00ED0F27">
        <w:t>(a)</w:t>
      </w:r>
      <w:r w:rsidRPr="00C6308B">
        <w:t xml:space="preserve"> Encarregado</w:t>
      </w:r>
      <w:r w:rsidRPr="00ED0F27">
        <w:t>(a)</w:t>
      </w:r>
      <w:r w:rsidRPr="00C6308B">
        <w:t xml:space="preserve"> de Educação: ____________</w:t>
      </w:r>
      <w:r w:rsidR="005F62F7">
        <w:t>_________________________</w:t>
      </w:r>
      <w:r w:rsidRPr="00C6308B">
        <w:t>_____________</w:t>
      </w:r>
    </w:p>
    <w:p w14:paraId="502477C4" w14:textId="77777777" w:rsidR="00A87C16" w:rsidRDefault="00A87C16" w:rsidP="005F62F7">
      <w:pPr>
        <w:spacing w:after="120" w:line="480" w:lineRule="auto"/>
        <w:jc w:val="right"/>
      </w:pPr>
    </w:p>
    <w:p w14:paraId="723B3769" w14:textId="77777777" w:rsidR="00607590" w:rsidRPr="00ED0F27" w:rsidRDefault="00607590" w:rsidP="005F62F7">
      <w:pPr>
        <w:spacing w:after="120" w:line="480" w:lineRule="auto"/>
        <w:jc w:val="right"/>
      </w:pPr>
    </w:p>
    <w:p w14:paraId="22137E9C" w14:textId="77777777" w:rsidR="00A87C16" w:rsidRDefault="00A87C16" w:rsidP="005F62F7">
      <w:pPr>
        <w:spacing w:after="120" w:line="480" w:lineRule="auto"/>
        <w:jc w:val="center"/>
      </w:pPr>
      <w:r w:rsidRPr="008B1929">
        <w:t xml:space="preserve">Data: </w:t>
      </w:r>
      <w:r w:rsidRPr="00ED0F27">
        <w:t>______ / _______ / _______</w:t>
      </w:r>
    </w:p>
    <w:p w14:paraId="371E9459" w14:textId="77777777" w:rsidR="005F62F7" w:rsidRPr="00ED0F27" w:rsidRDefault="005F62F7" w:rsidP="005F62F7">
      <w:pPr>
        <w:spacing w:after="120" w:line="480" w:lineRule="auto"/>
        <w:jc w:val="right"/>
      </w:pPr>
    </w:p>
    <w:p w14:paraId="60ECE96E" w14:textId="70C702B5" w:rsidR="00A87C16" w:rsidRDefault="00A87C16" w:rsidP="005F62F7">
      <w:pPr>
        <w:spacing w:after="120" w:line="480" w:lineRule="auto"/>
        <w:jc w:val="both"/>
      </w:pPr>
      <w:r>
        <w:t>Assinatura do(a) Diretor(a) de Turma</w:t>
      </w:r>
      <w:r w:rsidRPr="00C6308B">
        <w:t>: _________________</w:t>
      </w:r>
      <w:r w:rsidR="005F62F7">
        <w:t>________________________________</w:t>
      </w:r>
      <w:r w:rsidRPr="00C6308B">
        <w:t>________</w:t>
      </w:r>
    </w:p>
    <w:p w14:paraId="6DC96BEC" w14:textId="77777777" w:rsidR="00235F4A" w:rsidRDefault="00235F4A" w:rsidP="005F62F7">
      <w:pPr>
        <w:spacing w:after="120" w:line="480" w:lineRule="auto"/>
        <w:jc w:val="center"/>
        <w:rPr>
          <w:rFonts w:eastAsia="Times New Roman"/>
          <w:color w:val="000000"/>
          <w:lang w:eastAsia="pt-PT"/>
        </w:rPr>
      </w:pPr>
    </w:p>
    <w:p w14:paraId="649521DD" w14:textId="77777777" w:rsidR="00235F4A" w:rsidRDefault="00235F4A" w:rsidP="005F62F7">
      <w:pPr>
        <w:spacing w:after="120" w:line="480" w:lineRule="auto"/>
        <w:jc w:val="both"/>
        <w:rPr>
          <w:rFonts w:eastAsia="Times New Roman"/>
          <w:color w:val="000000"/>
          <w:lang w:eastAsia="pt-PT"/>
        </w:rPr>
      </w:pPr>
    </w:p>
    <w:sectPr w:rsidR="00235F4A" w:rsidSect="007D46D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99CC" w14:textId="77777777" w:rsidR="005C27D8" w:rsidRDefault="005C27D8" w:rsidP="00D600F8">
      <w:pPr>
        <w:spacing w:after="0" w:line="240" w:lineRule="auto"/>
      </w:pPr>
      <w:r>
        <w:separator/>
      </w:r>
    </w:p>
  </w:endnote>
  <w:endnote w:type="continuationSeparator" w:id="0">
    <w:p w14:paraId="159A2E94" w14:textId="77777777" w:rsidR="005C27D8" w:rsidRDefault="005C27D8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9AE7" w14:textId="77777777" w:rsidR="00D42D97" w:rsidRDefault="00D42D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6B8D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24C0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4949C947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3E76DD1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299F531B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D42D97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60440AC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D5E313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192B1F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43C155C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B0463F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227D0A0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1F660A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706CC1C4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A81D" w14:textId="77777777" w:rsidR="005C27D8" w:rsidRDefault="005C27D8" w:rsidP="00D600F8">
      <w:pPr>
        <w:spacing w:after="0" w:line="240" w:lineRule="auto"/>
      </w:pPr>
      <w:r>
        <w:separator/>
      </w:r>
    </w:p>
  </w:footnote>
  <w:footnote w:type="continuationSeparator" w:id="0">
    <w:p w14:paraId="0C44CA2C" w14:textId="77777777" w:rsidR="005C27D8" w:rsidRDefault="005C27D8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7A6E" w14:textId="77777777" w:rsidR="00D42D97" w:rsidRDefault="00D42D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C03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EBED" w14:textId="77777777" w:rsidR="00D42D97" w:rsidRDefault="00D42D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38832100">
    <w:abstractNumId w:val="0"/>
  </w:num>
  <w:num w:numId="2" w16cid:durableId="1947619148">
    <w:abstractNumId w:val="1"/>
  </w:num>
  <w:num w:numId="3" w16cid:durableId="1559901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80"/>
    <w:rsid w:val="00022ADF"/>
    <w:rsid w:val="000239D8"/>
    <w:rsid w:val="000508CB"/>
    <w:rsid w:val="0006206A"/>
    <w:rsid w:val="00070D7C"/>
    <w:rsid w:val="00072AF5"/>
    <w:rsid w:val="0008656F"/>
    <w:rsid w:val="00094073"/>
    <w:rsid w:val="000D501B"/>
    <w:rsid w:val="000E4569"/>
    <w:rsid w:val="000E6768"/>
    <w:rsid w:val="000F2326"/>
    <w:rsid w:val="00106FA8"/>
    <w:rsid w:val="0011551E"/>
    <w:rsid w:val="00123591"/>
    <w:rsid w:val="00182D9D"/>
    <w:rsid w:val="001B421E"/>
    <w:rsid w:val="001F7408"/>
    <w:rsid w:val="00235F4A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17C7A"/>
    <w:rsid w:val="00321764"/>
    <w:rsid w:val="00335762"/>
    <w:rsid w:val="00350BFD"/>
    <w:rsid w:val="00351194"/>
    <w:rsid w:val="00352468"/>
    <w:rsid w:val="00385913"/>
    <w:rsid w:val="00397359"/>
    <w:rsid w:val="003B11B2"/>
    <w:rsid w:val="003E5806"/>
    <w:rsid w:val="0041641F"/>
    <w:rsid w:val="004231B3"/>
    <w:rsid w:val="00432B81"/>
    <w:rsid w:val="00465BFF"/>
    <w:rsid w:val="00474144"/>
    <w:rsid w:val="004B0A91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A7F0D"/>
    <w:rsid w:val="005B1D53"/>
    <w:rsid w:val="005B4C11"/>
    <w:rsid w:val="005C27D8"/>
    <w:rsid w:val="005C6520"/>
    <w:rsid w:val="005E3C80"/>
    <w:rsid w:val="005E4EEA"/>
    <w:rsid w:val="005E7197"/>
    <w:rsid w:val="005F0095"/>
    <w:rsid w:val="005F1E51"/>
    <w:rsid w:val="005F4806"/>
    <w:rsid w:val="005F62F7"/>
    <w:rsid w:val="00601EEE"/>
    <w:rsid w:val="00607590"/>
    <w:rsid w:val="00610B50"/>
    <w:rsid w:val="00633302"/>
    <w:rsid w:val="00666985"/>
    <w:rsid w:val="00680456"/>
    <w:rsid w:val="00687223"/>
    <w:rsid w:val="00697108"/>
    <w:rsid w:val="006A1EBA"/>
    <w:rsid w:val="006A681F"/>
    <w:rsid w:val="006B073F"/>
    <w:rsid w:val="006C7D42"/>
    <w:rsid w:val="006D2320"/>
    <w:rsid w:val="006E0F76"/>
    <w:rsid w:val="0070543E"/>
    <w:rsid w:val="007061C0"/>
    <w:rsid w:val="007069DF"/>
    <w:rsid w:val="00710A92"/>
    <w:rsid w:val="00712ED4"/>
    <w:rsid w:val="00763E4D"/>
    <w:rsid w:val="007A6068"/>
    <w:rsid w:val="007A73C6"/>
    <w:rsid w:val="007B0F49"/>
    <w:rsid w:val="007C31B3"/>
    <w:rsid w:val="007D46D4"/>
    <w:rsid w:val="007D46D5"/>
    <w:rsid w:val="00804AF1"/>
    <w:rsid w:val="008231BC"/>
    <w:rsid w:val="008363F0"/>
    <w:rsid w:val="0084272F"/>
    <w:rsid w:val="008937BC"/>
    <w:rsid w:val="008A16AA"/>
    <w:rsid w:val="008A34AB"/>
    <w:rsid w:val="008B34E5"/>
    <w:rsid w:val="008D6C8B"/>
    <w:rsid w:val="008E54BA"/>
    <w:rsid w:val="008E7C2F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0C7B"/>
    <w:rsid w:val="009F5E52"/>
    <w:rsid w:val="00A00036"/>
    <w:rsid w:val="00A062CF"/>
    <w:rsid w:val="00A0680E"/>
    <w:rsid w:val="00A22312"/>
    <w:rsid w:val="00A22D3B"/>
    <w:rsid w:val="00A320ED"/>
    <w:rsid w:val="00A42FED"/>
    <w:rsid w:val="00A43847"/>
    <w:rsid w:val="00A8022D"/>
    <w:rsid w:val="00A810ED"/>
    <w:rsid w:val="00A87C16"/>
    <w:rsid w:val="00A90B82"/>
    <w:rsid w:val="00AE6B83"/>
    <w:rsid w:val="00B20729"/>
    <w:rsid w:val="00B437E7"/>
    <w:rsid w:val="00B74B81"/>
    <w:rsid w:val="00B768FE"/>
    <w:rsid w:val="00B8465E"/>
    <w:rsid w:val="00B875DE"/>
    <w:rsid w:val="00B878AE"/>
    <w:rsid w:val="00B93D9C"/>
    <w:rsid w:val="00BA7D72"/>
    <w:rsid w:val="00BB76E8"/>
    <w:rsid w:val="00BC2729"/>
    <w:rsid w:val="00BD7D8A"/>
    <w:rsid w:val="00BE10B8"/>
    <w:rsid w:val="00BE64DA"/>
    <w:rsid w:val="00C2540E"/>
    <w:rsid w:val="00C25780"/>
    <w:rsid w:val="00C304F2"/>
    <w:rsid w:val="00C32A0F"/>
    <w:rsid w:val="00C40BCA"/>
    <w:rsid w:val="00C42251"/>
    <w:rsid w:val="00C541B1"/>
    <w:rsid w:val="00C6302D"/>
    <w:rsid w:val="00C72DF0"/>
    <w:rsid w:val="00C737DD"/>
    <w:rsid w:val="00C74CA6"/>
    <w:rsid w:val="00C977C7"/>
    <w:rsid w:val="00CA6D54"/>
    <w:rsid w:val="00CB1211"/>
    <w:rsid w:val="00CF24C0"/>
    <w:rsid w:val="00D13928"/>
    <w:rsid w:val="00D20EA7"/>
    <w:rsid w:val="00D41E06"/>
    <w:rsid w:val="00D42D97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C641B"/>
    <w:rsid w:val="00DD3852"/>
    <w:rsid w:val="00E270A9"/>
    <w:rsid w:val="00E51CEE"/>
    <w:rsid w:val="00E565AF"/>
    <w:rsid w:val="00E736B9"/>
    <w:rsid w:val="00E74BFD"/>
    <w:rsid w:val="00E90CF1"/>
    <w:rsid w:val="00EB1B71"/>
    <w:rsid w:val="00ED0F27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75A2C"/>
    <w:rsid w:val="00FA17F4"/>
    <w:rsid w:val="00FB1437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FBBC"/>
  <w15:docId w15:val="{9A8FBA5A-F049-4182-9192-8BEE4DAC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8551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%20Barreiros\Downloads\24-25%20modelo%20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10660DA2C4574EBA9AF32DBD16C654" ma:contentTypeVersion="4" ma:contentTypeDescription="Criar um novo documento." ma:contentTypeScope="" ma:versionID="1b32f81ef5adb3314bc4446ddd0b223b">
  <xsd:schema xmlns:xsd="http://www.w3.org/2001/XMLSchema" xmlns:xs="http://www.w3.org/2001/XMLSchema" xmlns:p="http://schemas.microsoft.com/office/2006/metadata/properties" xmlns:ns2="285d6478-29d0-45b2-b13a-81dca28b5f69" targetNamespace="http://schemas.microsoft.com/office/2006/metadata/properties" ma:root="true" ma:fieldsID="1a2b3fdc876f26b9e53cb22c88a21d32" ns2:_="">
    <xsd:import namespace="285d6478-29d0-45b2-b13a-81dca28b5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6478-29d0-45b2-b13a-81dca28b5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C7D2C-4335-470B-9A61-8CE26F6EDA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7874F6-6045-4284-97B1-C4DAB2DCD5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8C9061-16CA-4DA5-8103-BEBEEFAE5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d6478-29d0-45b2-b13a-81dca28b5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FFA25F-70B0-40F7-9666-6D911AB37D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24-25 modelo vertical</Template>
  <TotalTime>1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Barreiros</dc:creator>
  <cp:lastModifiedBy>Rui Marques</cp:lastModifiedBy>
  <cp:revision>2</cp:revision>
  <dcterms:created xsi:type="dcterms:W3CDTF">2025-02-07T18:11:00Z</dcterms:created>
  <dcterms:modified xsi:type="dcterms:W3CDTF">2025-02-07T18:11:00Z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0x0101006F10660DA2C4574EBA9AF32DBD16C654</vt:lpwstr>
  </property>
</Properties>
</file>