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1BADD3" w14:textId="77777777" w:rsidR="009D179B" w:rsidRPr="00EF7F82" w:rsidRDefault="009D179B" w:rsidP="00557404">
      <w:pPr>
        <w:spacing w:after="0" w:line="240" w:lineRule="auto"/>
        <w:jc w:val="center"/>
        <w:rPr>
          <w:b/>
          <w:bCs/>
          <w:color w:val="000000"/>
          <w:sz w:val="40"/>
          <w:szCs w:val="40"/>
          <w:u w:val="single"/>
          <w:lang w:eastAsia="pt-PT"/>
        </w:rPr>
      </w:pPr>
      <w:r>
        <w:rPr>
          <w:b/>
          <w:bCs/>
          <w:color w:val="000000"/>
          <w:sz w:val="40"/>
          <w:szCs w:val="40"/>
          <w:u w:val="single"/>
          <w:lang w:eastAsia="pt-PT"/>
        </w:rPr>
        <w:t>Apoio Tutorial Específico</w:t>
      </w:r>
    </w:p>
    <w:p w14:paraId="22E84B20" w14:textId="77777777" w:rsidR="009D179B" w:rsidRDefault="009D179B" w:rsidP="00557404">
      <w:pPr>
        <w:spacing w:after="0" w:line="240" w:lineRule="auto"/>
        <w:ind w:right="424"/>
        <w:rPr>
          <w:color w:val="000000"/>
          <w:sz w:val="24"/>
          <w:szCs w:val="24"/>
          <w:lang w:eastAsia="pt-PT"/>
        </w:rPr>
      </w:pPr>
    </w:p>
    <w:p w14:paraId="4496CB70" w14:textId="77777777" w:rsidR="009D179B" w:rsidRDefault="009D179B" w:rsidP="001D38A3">
      <w:pPr>
        <w:spacing w:after="0" w:line="360" w:lineRule="auto"/>
        <w:ind w:right="424"/>
        <w:jc w:val="both"/>
        <w:rPr>
          <w:color w:val="000000"/>
          <w:lang w:eastAsia="pt-PT"/>
        </w:rPr>
      </w:pPr>
      <w:r>
        <w:rPr>
          <w:color w:val="000000"/>
          <w:sz w:val="24"/>
          <w:szCs w:val="24"/>
          <w:lang w:eastAsia="pt-PT"/>
        </w:rPr>
        <w:tab/>
      </w:r>
      <w:r w:rsidRPr="00800F9E">
        <w:rPr>
          <w:color w:val="000000"/>
          <w:lang w:eastAsia="pt-PT"/>
        </w:rPr>
        <w:t xml:space="preserve">O </w:t>
      </w:r>
      <w:r>
        <w:rPr>
          <w:color w:val="000000"/>
          <w:lang w:eastAsia="pt-PT"/>
        </w:rPr>
        <w:t xml:space="preserve">Apoio Tutorial Específico </w:t>
      </w:r>
      <w:r w:rsidRPr="00635252">
        <w:rPr>
          <w:color w:val="000000"/>
          <w:lang w:eastAsia="pt-PT"/>
        </w:rPr>
        <w:t xml:space="preserve">é uma medida de promoção do sucesso escolar </w:t>
      </w:r>
      <w:r>
        <w:rPr>
          <w:color w:val="000000"/>
          <w:lang w:eastAsia="pt-PT"/>
        </w:rPr>
        <w:t xml:space="preserve">destinada aos alunos </w:t>
      </w:r>
      <w:r w:rsidR="00E06A98">
        <w:rPr>
          <w:color w:val="000000"/>
          <w:lang w:eastAsia="pt-PT"/>
        </w:rPr>
        <w:t xml:space="preserve">do 2.º e 3.º ciclos </w:t>
      </w:r>
      <w:r w:rsidR="004A47C5">
        <w:rPr>
          <w:color w:val="000000"/>
          <w:lang w:eastAsia="pt-PT"/>
        </w:rPr>
        <w:t xml:space="preserve">do Ensino Básico </w:t>
      </w:r>
      <w:r>
        <w:rPr>
          <w:color w:val="000000"/>
          <w:lang w:eastAsia="pt-PT"/>
        </w:rPr>
        <w:t>que, ao longo do seu percurso escolar, acumulam duas ou mais retenções. Com esta iniciativa pretende-se:</w:t>
      </w:r>
    </w:p>
    <w:p w14:paraId="68076618" w14:textId="77777777" w:rsidR="009D179B" w:rsidRDefault="009D179B" w:rsidP="001D38A3">
      <w:pPr>
        <w:spacing w:after="0" w:line="360" w:lineRule="auto"/>
        <w:ind w:left="993" w:right="424" w:hanging="284"/>
        <w:jc w:val="both"/>
      </w:pPr>
      <w:r>
        <w:t xml:space="preserve">a) Acompanhar e apoiar o processo educativo de cada aluno do grupo tutorial; </w:t>
      </w:r>
    </w:p>
    <w:p w14:paraId="7EE4A1D3" w14:textId="77777777" w:rsidR="009D179B" w:rsidRDefault="009D179B" w:rsidP="001D38A3">
      <w:pPr>
        <w:spacing w:after="0" w:line="360" w:lineRule="auto"/>
        <w:ind w:left="993" w:right="424" w:hanging="284"/>
        <w:jc w:val="both"/>
      </w:pPr>
      <w:r>
        <w:t xml:space="preserve">b) Facilitar a integração do aluno na turma e na escola; </w:t>
      </w:r>
    </w:p>
    <w:p w14:paraId="24210634" w14:textId="77777777" w:rsidR="009D179B" w:rsidRDefault="009D179B" w:rsidP="001D38A3">
      <w:pPr>
        <w:spacing w:after="0" w:line="360" w:lineRule="auto"/>
        <w:ind w:left="993" w:right="424" w:hanging="284"/>
        <w:jc w:val="both"/>
      </w:pPr>
      <w:r>
        <w:t>c) Apoiar o aluno no processo de aprendizagem, nomeadamente na criação de hábitos de estudo e de rotinas de trabalho;</w:t>
      </w:r>
    </w:p>
    <w:p w14:paraId="21F7B7C2" w14:textId="77777777" w:rsidR="009D179B" w:rsidRDefault="009D179B" w:rsidP="001D38A3">
      <w:pPr>
        <w:spacing w:after="0" w:line="360" w:lineRule="auto"/>
        <w:ind w:left="993" w:right="424" w:hanging="284"/>
        <w:jc w:val="both"/>
      </w:pPr>
      <w:r>
        <w:t xml:space="preserve">d) Proporcionar ao aluno uma orientação educativa adequada a nível pessoal, escolar e profissional, de acordo com as aptidões, necessidades e interesses que manifeste; </w:t>
      </w:r>
    </w:p>
    <w:p w14:paraId="3751502A" w14:textId="77777777" w:rsidR="009D179B" w:rsidRDefault="009D179B" w:rsidP="001D38A3">
      <w:pPr>
        <w:spacing w:after="0" w:line="360" w:lineRule="auto"/>
        <w:ind w:left="993" w:right="424" w:hanging="284"/>
        <w:jc w:val="both"/>
      </w:pPr>
      <w:r>
        <w:t xml:space="preserve">e) Promover um ambiente de aprendizagem que permita o desenvolvimento de competências pessoais e sociais; </w:t>
      </w:r>
    </w:p>
    <w:p w14:paraId="457D280F" w14:textId="77777777" w:rsidR="009D179B" w:rsidRDefault="009D179B" w:rsidP="001D38A3">
      <w:pPr>
        <w:spacing w:after="0" w:line="360" w:lineRule="auto"/>
        <w:ind w:left="993" w:right="424" w:hanging="284"/>
        <w:jc w:val="both"/>
      </w:pPr>
      <w:r>
        <w:t>f) Envolver a família no processo educativo do aluno.</w:t>
      </w:r>
    </w:p>
    <w:p w14:paraId="6D76A841" w14:textId="77777777" w:rsidR="009D179B" w:rsidRPr="00635252" w:rsidRDefault="009D179B" w:rsidP="001D38A3">
      <w:pPr>
        <w:spacing w:after="0" w:line="360" w:lineRule="auto"/>
        <w:ind w:left="993" w:right="424" w:hanging="284"/>
        <w:jc w:val="both"/>
        <w:rPr>
          <w:color w:val="000000"/>
          <w:lang w:eastAsia="pt-PT"/>
        </w:rPr>
      </w:pPr>
    </w:p>
    <w:p w14:paraId="7C21B986" w14:textId="77777777" w:rsidR="009D179B" w:rsidRDefault="009D179B" w:rsidP="00557404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  <w:r w:rsidRPr="00800F9E">
        <w:rPr>
          <w:color w:val="000000"/>
          <w:lang w:eastAsia="pt-PT"/>
        </w:rPr>
        <w:t xml:space="preserve">Agradecemos a sua colaboração no sentido de motivar o seu </w:t>
      </w:r>
      <w:proofErr w:type="spellStart"/>
      <w:r w:rsidRPr="00800F9E">
        <w:rPr>
          <w:color w:val="000000"/>
          <w:lang w:eastAsia="pt-PT"/>
        </w:rPr>
        <w:t>educando</w:t>
      </w:r>
      <w:r>
        <w:rPr>
          <w:color w:val="000000"/>
          <w:lang w:eastAsia="pt-PT"/>
        </w:rPr>
        <w:t>___________________________________________________nº</w:t>
      </w:r>
      <w:proofErr w:type="spellEnd"/>
      <w:r>
        <w:rPr>
          <w:color w:val="000000"/>
          <w:lang w:eastAsia="pt-PT"/>
        </w:rPr>
        <w:t xml:space="preserve"> ____</w:t>
      </w:r>
      <w:r w:rsidRPr="00800F9E">
        <w:rPr>
          <w:color w:val="000000"/>
          <w:lang w:eastAsia="pt-PT"/>
        </w:rPr>
        <w:t xml:space="preserve"> </w:t>
      </w:r>
      <w:r>
        <w:rPr>
          <w:color w:val="000000"/>
          <w:lang w:eastAsia="pt-PT"/>
        </w:rPr>
        <w:t>para a frequência do mesmo.</w:t>
      </w:r>
    </w:p>
    <w:tbl>
      <w:tblPr>
        <w:tblpPr w:leftFromText="141" w:rightFromText="141" w:vertAnchor="text" w:horzAnchor="margin" w:tblpXSpec="center" w:tblpY="2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45"/>
        <w:gridCol w:w="2492"/>
        <w:gridCol w:w="1526"/>
      </w:tblGrid>
      <w:tr w:rsidR="00572A52" w14:paraId="7BA6A6E7" w14:textId="77777777" w:rsidTr="00572A52">
        <w:trPr>
          <w:trHeight w:hRule="exact" w:val="397"/>
        </w:trPr>
        <w:tc>
          <w:tcPr>
            <w:tcW w:w="3745" w:type="dxa"/>
          </w:tcPr>
          <w:p w14:paraId="34D749E2" w14:textId="77777777" w:rsidR="00572A52" w:rsidRPr="00653362" w:rsidRDefault="00572A52" w:rsidP="004F7F1C">
            <w:pPr>
              <w:spacing w:line="360" w:lineRule="auto"/>
              <w:ind w:right="-24"/>
              <w:jc w:val="center"/>
              <w:rPr>
                <w:b/>
                <w:bCs/>
                <w:color w:val="000000"/>
                <w:lang w:eastAsia="pt-PT"/>
              </w:rPr>
            </w:pPr>
            <w:r w:rsidRPr="00653362">
              <w:rPr>
                <w:b/>
                <w:bCs/>
                <w:color w:val="000000"/>
                <w:lang w:eastAsia="pt-PT"/>
              </w:rPr>
              <w:t>Dia da semana</w:t>
            </w:r>
          </w:p>
        </w:tc>
        <w:tc>
          <w:tcPr>
            <w:tcW w:w="2492" w:type="dxa"/>
          </w:tcPr>
          <w:p w14:paraId="423A34D9" w14:textId="77777777" w:rsidR="00572A52" w:rsidRPr="00653362" w:rsidRDefault="00572A52" w:rsidP="004F7F1C">
            <w:pPr>
              <w:spacing w:line="360" w:lineRule="auto"/>
              <w:ind w:right="-24"/>
              <w:jc w:val="center"/>
              <w:rPr>
                <w:b/>
                <w:bCs/>
                <w:color w:val="000000"/>
                <w:lang w:eastAsia="pt-PT"/>
              </w:rPr>
            </w:pPr>
            <w:r w:rsidRPr="00653362">
              <w:rPr>
                <w:b/>
                <w:bCs/>
                <w:color w:val="000000"/>
                <w:lang w:eastAsia="pt-PT"/>
              </w:rPr>
              <w:t>Horário</w:t>
            </w:r>
          </w:p>
        </w:tc>
        <w:tc>
          <w:tcPr>
            <w:tcW w:w="1526" w:type="dxa"/>
          </w:tcPr>
          <w:p w14:paraId="4E0A4930" w14:textId="77777777" w:rsidR="00572A52" w:rsidRPr="00653362" w:rsidRDefault="00572A52" w:rsidP="004F7F1C">
            <w:pPr>
              <w:spacing w:line="360" w:lineRule="auto"/>
              <w:ind w:right="-24"/>
              <w:jc w:val="center"/>
              <w:rPr>
                <w:b/>
                <w:bCs/>
                <w:color w:val="000000"/>
                <w:lang w:eastAsia="pt-PT"/>
              </w:rPr>
            </w:pPr>
            <w:r>
              <w:rPr>
                <w:b/>
                <w:bCs/>
                <w:color w:val="000000"/>
                <w:lang w:eastAsia="pt-PT"/>
              </w:rPr>
              <w:t>Sala</w:t>
            </w:r>
          </w:p>
        </w:tc>
      </w:tr>
      <w:tr w:rsidR="00572A52" w14:paraId="3D7ABB1A" w14:textId="77777777" w:rsidTr="00572A52">
        <w:trPr>
          <w:trHeight w:hRule="exact" w:val="397"/>
        </w:trPr>
        <w:tc>
          <w:tcPr>
            <w:tcW w:w="3745" w:type="dxa"/>
          </w:tcPr>
          <w:p w14:paraId="435DDE69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2492" w:type="dxa"/>
          </w:tcPr>
          <w:p w14:paraId="032A2A9B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1526" w:type="dxa"/>
          </w:tcPr>
          <w:p w14:paraId="03B1223A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</w:tr>
      <w:tr w:rsidR="00572A52" w14:paraId="358DBC89" w14:textId="77777777" w:rsidTr="00572A52">
        <w:trPr>
          <w:trHeight w:hRule="exact" w:val="397"/>
        </w:trPr>
        <w:tc>
          <w:tcPr>
            <w:tcW w:w="3745" w:type="dxa"/>
          </w:tcPr>
          <w:p w14:paraId="2868AF7A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2492" w:type="dxa"/>
          </w:tcPr>
          <w:p w14:paraId="53209A1C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1526" w:type="dxa"/>
          </w:tcPr>
          <w:p w14:paraId="24C50641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</w:tr>
      <w:tr w:rsidR="00572A52" w14:paraId="1740117E" w14:textId="77777777" w:rsidTr="00572A52">
        <w:trPr>
          <w:trHeight w:hRule="exact" w:val="397"/>
        </w:trPr>
        <w:tc>
          <w:tcPr>
            <w:tcW w:w="3745" w:type="dxa"/>
          </w:tcPr>
          <w:p w14:paraId="1986B434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2492" w:type="dxa"/>
          </w:tcPr>
          <w:p w14:paraId="5FBBFFF6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1526" w:type="dxa"/>
          </w:tcPr>
          <w:p w14:paraId="4A576EBC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</w:tr>
      <w:tr w:rsidR="00572A52" w14:paraId="18F30070" w14:textId="77777777" w:rsidTr="00572A52">
        <w:trPr>
          <w:trHeight w:hRule="exact" w:val="397"/>
        </w:trPr>
        <w:tc>
          <w:tcPr>
            <w:tcW w:w="3745" w:type="dxa"/>
          </w:tcPr>
          <w:p w14:paraId="0FEBD788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2492" w:type="dxa"/>
          </w:tcPr>
          <w:p w14:paraId="65B83E31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  <w:tc>
          <w:tcPr>
            <w:tcW w:w="1526" w:type="dxa"/>
          </w:tcPr>
          <w:p w14:paraId="6836CA12" w14:textId="77777777" w:rsidR="00572A52" w:rsidRPr="00653362" w:rsidRDefault="00572A52" w:rsidP="004F7F1C">
            <w:pPr>
              <w:spacing w:line="360" w:lineRule="auto"/>
              <w:ind w:right="-24"/>
              <w:jc w:val="both"/>
              <w:rPr>
                <w:color w:val="000000"/>
                <w:lang w:eastAsia="pt-PT"/>
              </w:rPr>
            </w:pPr>
          </w:p>
        </w:tc>
      </w:tr>
    </w:tbl>
    <w:p w14:paraId="3D6491BE" w14:textId="77777777" w:rsidR="009D179B" w:rsidRPr="00800F9E" w:rsidRDefault="009D179B" w:rsidP="00557404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</w:p>
    <w:p w14:paraId="563803AF" w14:textId="77777777" w:rsidR="009D179B" w:rsidRDefault="009D179B" w:rsidP="00557404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</w:p>
    <w:p w14:paraId="3DF22C5D" w14:textId="77777777" w:rsidR="009D179B" w:rsidRDefault="009D179B" w:rsidP="00557404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</w:p>
    <w:p w14:paraId="0E9CB2D2" w14:textId="77777777" w:rsidR="009D179B" w:rsidRDefault="009D179B" w:rsidP="00557404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</w:p>
    <w:p w14:paraId="2C84DD42" w14:textId="77777777" w:rsidR="009D179B" w:rsidRDefault="009D179B" w:rsidP="00557404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</w:p>
    <w:p w14:paraId="002904F2" w14:textId="77777777" w:rsidR="009D179B" w:rsidRDefault="009D179B" w:rsidP="00557404">
      <w:pPr>
        <w:spacing w:after="0" w:line="360" w:lineRule="auto"/>
        <w:ind w:right="424" w:firstLine="709"/>
        <w:jc w:val="both"/>
        <w:rPr>
          <w:color w:val="000000"/>
          <w:lang w:eastAsia="pt-PT"/>
        </w:rPr>
      </w:pPr>
    </w:p>
    <w:p w14:paraId="40AF74D5" w14:textId="77777777" w:rsidR="009D179B" w:rsidRDefault="009D179B" w:rsidP="004F7F1C">
      <w:pPr>
        <w:spacing w:after="0" w:line="360" w:lineRule="auto"/>
        <w:ind w:right="424" w:firstLine="220"/>
        <w:jc w:val="both"/>
        <w:rPr>
          <w:color w:val="000000"/>
          <w:lang w:eastAsia="pt-PT"/>
        </w:rPr>
      </w:pPr>
      <w:r>
        <w:rPr>
          <w:color w:val="000000"/>
          <w:lang w:eastAsia="pt-PT"/>
        </w:rPr>
        <w:sym w:font="Wingdings" w:char="F022"/>
      </w:r>
      <w:r>
        <w:rPr>
          <w:color w:val="000000"/>
          <w:lang w:eastAsia="pt-PT"/>
        </w:rPr>
        <w:t>----------------------------------------------------------------------------------------------------------------------------------------------</w:t>
      </w:r>
    </w:p>
    <w:p w14:paraId="7C1CDEFF" w14:textId="77777777" w:rsidR="009D179B" w:rsidRPr="004F7F1C" w:rsidRDefault="009D179B" w:rsidP="00557404">
      <w:pPr>
        <w:spacing w:after="0" w:line="360" w:lineRule="auto"/>
        <w:ind w:right="424" w:firstLine="709"/>
        <w:jc w:val="both"/>
        <w:rPr>
          <w:b/>
          <w:bCs/>
          <w:color w:val="000000"/>
          <w:lang w:eastAsia="pt-PT"/>
        </w:rPr>
      </w:pPr>
      <w:r w:rsidRPr="004F7F1C">
        <w:rPr>
          <w:b/>
          <w:bCs/>
          <w:color w:val="000000"/>
          <w:lang w:eastAsia="pt-PT"/>
        </w:rPr>
        <w:t>O aluno _______________________________________, n.º______ da turma _______ do ______ ano:</w:t>
      </w:r>
    </w:p>
    <w:p w14:paraId="7AA3D545" w14:textId="77777777" w:rsidR="009D179B" w:rsidRDefault="009D179B" w:rsidP="004F7F1C">
      <w:pPr>
        <w:spacing w:line="240" w:lineRule="auto"/>
        <w:ind w:right="-24" w:firstLine="330"/>
        <w:jc w:val="both"/>
        <w:rPr>
          <w:color w:val="000000"/>
          <w:lang w:eastAsia="pt-PT"/>
        </w:rPr>
      </w:pPr>
      <w:r w:rsidRPr="007F3910">
        <w:rPr>
          <w:color w:val="000000"/>
          <w:sz w:val="40"/>
          <w:szCs w:val="40"/>
          <w:lang w:eastAsia="pt-PT"/>
        </w:rPr>
        <w:sym w:font="Symbol" w:char="F07F"/>
      </w:r>
      <w:r>
        <w:rPr>
          <w:color w:val="000000"/>
          <w:lang w:eastAsia="pt-PT"/>
        </w:rPr>
        <w:t xml:space="preserve"> está autorizado </w:t>
      </w:r>
      <w:r w:rsidRPr="007F3910">
        <w:rPr>
          <w:color w:val="000000"/>
          <w:lang w:eastAsia="pt-PT"/>
        </w:rPr>
        <w:t>a</w:t>
      </w:r>
      <w:r>
        <w:rPr>
          <w:color w:val="000000"/>
          <w:lang w:eastAsia="pt-PT"/>
        </w:rPr>
        <w:t xml:space="preserve"> frequentar o apoio tutorial específico que decorre no seguinte horário:</w:t>
      </w:r>
    </w:p>
    <w:p w14:paraId="7A39A2FC" w14:textId="77777777" w:rsidR="009D179B" w:rsidRDefault="009D179B" w:rsidP="004F7F1C">
      <w:pPr>
        <w:spacing w:line="240" w:lineRule="auto"/>
        <w:ind w:right="424" w:firstLine="330"/>
        <w:jc w:val="both"/>
        <w:rPr>
          <w:color w:val="000000"/>
          <w:lang w:eastAsia="pt-PT"/>
        </w:rPr>
      </w:pPr>
      <w:r w:rsidRPr="007F3910">
        <w:rPr>
          <w:color w:val="000000"/>
          <w:sz w:val="40"/>
          <w:szCs w:val="40"/>
          <w:lang w:eastAsia="pt-PT"/>
        </w:rPr>
        <w:sym w:font="Symbol" w:char="F07F"/>
      </w:r>
      <w:r>
        <w:rPr>
          <w:color w:val="000000"/>
          <w:sz w:val="40"/>
          <w:szCs w:val="40"/>
          <w:lang w:eastAsia="pt-PT"/>
        </w:rPr>
        <w:t xml:space="preserve"> </w:t>
      </w:r>
      <w:r>
        <w:rPr>
          <w:color w:val="000000"/>
          <w:lang w:eastAsia="pt-PT"/>
        </w:rPr>
        <w:t xml:space="preserve">não está autorizado </w:t>
      </w:r>
      <w:r w:rsidRPr="007F3910">
        <w:rPr>
          <w:color w:val="000000"/>
          <w:lang w:eastAsia="pt-PT"/>
        </w:rPr>
        <w:t>a frequentar</w:t>
      </w:r>
      <w:r>
        <w:rPr>
          <w:color w:val="000000"/>
          <w:lang w:eastAsia="pt-PT"/>
        </w:rPr>
        <w:t xml:space="preserve"> o apoio tutorial específico</w:t>
      </w:r>
      <w:r w:rsidRPr="007F3910">
        <w:rPr>
          <w:color w:val="000000"/>
          <w:lang w:eastAsia="pt-PT"/>
        </w:rPr>
        <w:t xml:space="preserve"> </w:t>
      </w:r>
      <w:r>
        <w:rPr>
          <w:color w:val="000000"/>
          <w:lang w:eastAsia="pt-PT"/>
        </w:rPr>
        <w:t>porque ______________________________</w:t>
      </w:r>
    </w:p>
    <w:p w14:paraId="102EA58C" w14:textId="77777777" w:rsidR="009D179B" w:rsidRDefault="009D179B" w:rsidP="004F7F1C">
      <w:pPr>
        <w:spacing w:line="240" w:lineRule="auto"/>
        <w:ind w:right="16" w:firstLine="110"/>
        <w:jc w:val="both"/>
        <w:rPr>
          <w:color w:val="000000"/>
          <w:lang w:eastAsia="pt-PT"/>
        </w:rPr>
      </w:pPr>
      <w:r>
        <w:rPr>
          <w:color w:val="000000"/>
          <w:lang w:eastAsia="pt-PT"/>
        </w:rPr>
        <w:t>__________________________________________________________________________________________</w:t>
      </w:r>
    </w:p>
    <w:p w14:paraId="6891930B" w14:textId="77777777" w:rsidR="009D179B" w:rsidRPr="001E210A" w:rsidRDefault="009D179B" w:rsidP="004F7F1C">
      <w:pPr>
        <w:spacing w:line="240" w:lineRule="auto"/>
        <w:ind w:left="709" w:right="424" w:firstLine="709"/>
        <w:jc w:val="both"/>
        <w:rPr>
          <w:color w:val="000000"/>
          <w:lang w:eastAsia="pt-PT"/>
        </w:rPr>
      </w:pPr>
    </w:p>
    <w:p w14:paraId="33C30D20" w14:textId="77777777" w:rsidR="009D179B" w:rsidRDefault="009D179B" w:rsidP="004F7F1C">
      <w:pPr>
        <w:spacing w:after="0" w:line="240" w:lineRule="auto"/>
        <w:ind w:right="424"/>
        <w:jc w:val="right"/>
        <w:rPr>
          <w:color w:val="000000"/>
          <w:lang w:eastAsia="pt-PT"/>
        </w:rPr>
      </w:pPr>
      <w:r w:rsidRPr="001E210A">
        <w:rPr>
          <w:color w:val="000000"/>
          <w:lang w:eastAsia="pt-PT"/>
        </w:rPr>
        <w:t>___________________</w:t>
      </w:r>
      <w:r>
        <w:rPr>
          <w:color w:val="000000"/>
          <w:lang w:eastAsia="pt-PT"/>
        </w:rPr>
        <w:t>____</w:t>
      </w:r>
      <w:r w:rsidRPr="001E210A">
        <w:rPr>
          <w:color w:val="000000"/>
          <w:lang w:eastAsia="pt-PT"/>
        </w:rPr>
        <w:t xml:space="preserve">_____, ______ de ____________________ </w:t>
      </w:r>
      <w:proofErr w:type="spellStart"/>
      <w:r w:rsidRPr="001E210A">
        <w:rPr>
          <w:color w:val="000000"/>
          <w:lang w:eastAsia="pt-PT"/>
        </w:rPr>
        <w:t>de</w:t>
      </w:r>
      <w:proofErr w:type="spellEnd"/>
      <w:r w:rsidRPr="001E210A">
        <w:rPr>
          <w:color w:val="000000"/>
          <w:lang w:eastAsia="pt-PT"/>
        </w:rPr>
        <w:t xml:space="preserve"> 20</w:t>
      </w:r>
      <w:r>
        <w:rPr>
          <w:color w:val="000000"/>
          <w:lang w:eastAsia="pt-PT"/>
        </w:rPr>
        <w:t>__</w:t>
      </w:r>
    </w:p>
    <w:p w14:paraId="5CDB4F54" w14:textId="77777777" w:rsidR="009D179B" w:rsidRPr="001E210A" w:rsidRDefault="009D179B" w:rsidP="004F7F1C">
      <w:pPr>
        <w:spacing w:after="0" w:line="240" w:lineRule="auto"/>
        <w:ind w:right="424"/>
        <w:jc w:val="right"/>
        <w:rPr>
          <w:color w:val="000000"/>
          <w:lang w:eastAsia="pt-PT"/>
        </w:rPr>
      </w:pPr>
    </w:p>
    <w:p w14:paraId="647F2706" w14:textId="77777777" w:rsidR="009D179B" w:rsidRPr="00635252" w:rsidRDefault="009D179B" w:rsidP="004F7F1C">
      <w:pPr>
        <w:spacing w:before="240" w:after="0" w:line="240" w:lineRule="auto"/>
        <w:ind w:right="424"/>
        <w:jc w:val="center"/>
        <w:rPr>
          <w:color w:val="000000"/>
          <w:lang w:eastAsia="pt-PT"/>
        </w:rPr>
      </w:pPr>
      <w:r w:rsidRPr="001E210A">
        <w:rPr>
          <w:color w:val="000000"/>
          <w:lang w:eastAsia="pt-PT"/>
        </w:rPr>
        <w:t>Assinatura</w:t>
      </w:r>
      <w:r>
        <w:rPr>
          <w:color w:val="000000"/>
          <w:lang w:eastAsia="pt-PT"/>
        </w:rPr>
        <w:t xml:space="preserve"> do Encarregado de Educação</w:t>
      </w:r>
      <w:r w:rsidRPr="001E210A">
        <w:rPr>
          <w:color w:val="000000"/>
          <w:lang w:eastAsia="pt-PT"/>
        </w:rPr>
        <w:t>:_______________________________________________</w:t>
      </w:r>
    </w:p>
    <w:p w14:paraId="7D090564" w14:textId="77777777" w:rsidR="009D179B" w:rsidRDefault="009D179B">
      <w:pPr>
        <w:spacing w:after="0" w:line="240" w:lineRule="auto"/>
        <w:rPr>
          <w:color w:val="000000"/>
          <w:lang w:eastAsia="pt-PT"/>
        </w:rPr>
      </w:pPr>
    </w:p>
    <w:sectPr w:rsidR="009D179B" w:rsidSect="003E22B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720" w:right="720" w:bottom="720" w:left="72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C3053" w14:textId="77777777" w:rsidR="001E0EAD" w:rsidRDefault="001E0EAD" w:rsidP="00D600F8">
      <w:pPr>
        <w:spacing w:after="0" w:line="240" w:lineRule="auto"/>
      </w:pPr>
      <w:r>
        <w:separator/>
      </w:r>
    </w:p>
  </w:endnote>
  <w:endnote w:type="continuationSeparator" w:id="0">
    <w:p w14:paraId="0AF95A41" w14:textId="77777777" w:rsidR="001E0EAD" w:rsidRDefault="001E0EAD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9AF71" w14:textId="77777777" w:rsidR="009D179B" w:rsidRPr="00C32A0F" w:rsidRDefault="009D179B" w:rsidP="00DB03E3">
    <w:pPr>
      <w:pBdr>
        <w:top w:val="double" w:sz="4" w:space="1" w:color="auto"/>
      </w:pBdr>
      <w:jc w:val="right"/>
      <w:rPr>
        <w:sz w:val="18"/>
        <w:szCs w:val="18"/>
      </w:rPr>
    </w:pPr>
    <w:r w:rsidRPr="00C32A0F">
      <w:rPr>
        <w:sz w:val="18"/>
        <w:szCs w:val="18"/>
      </w:rPr>
      <w:t xml:space="preserve">Página </w:t>
    </w:r>
    <w:r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PAGE </w:instrText>
    </w:r>
    <w:r w:rsidRPr="00C32A0F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C32A0F">
      <w:rPr>
        <w:sz w:val="18"/>
        <w:szCs w:val="18"/>
      </w:rPr>
      <w:fldChar w:fldCharType="end"/>
    </w:r>
    <w:r w:rsidRPr="00C32A0F">
      <w:rPr>
        <w:sz w:val="18"/>
        <w:szCs w:val="18"/>
      </w:rPr>
      <w:t xml:space="preserve"> de </w:t>
    </w:r>
    <w:r w:rsidRPr="00C32A0F">
      <w:rPr>
        <w:sz w:val="18"/>
        <w:szCs w:val="18"/>
      </w:rPr>
      <w:fldChar w:fldCharType="begin"/>
    </w:r>
    <w:r w:rsidRPr="00C32A0F">
      <w:rPr>
        <w:sz w:val="18"/>
        <w:szCs w:val="18"/>
      </w:rPr>
      <w:instrText xml:space="preserve"> NUMPAGES  </w:instrText>
    </w:r>
    <w:r w:rsidRPr="00C32A0F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C32A0F">
      <w:rPr>
        <w:sz w:val="18"/>
        <w:szCs w:val="18"/>
      </w:rPr>
      <w:fldChar w:fldCharType="end"/>
    </w:r>
  </w:p>
  <w:p w14:paraId="726C4DCD" w14:textId="77777777" w:rsidR="009D179B" w:rsidRPr="007D46D4" w:rsidRDefault="009D179B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9D179B" w14:paraId="753FA9B9" w14:textId="77777777">
      <w:trPr>
        <w:cantSplit/>
        <w:trHeight w:val="500"/>
        <w:jc w:val="center"/>
      </w:trPr>
      <w:tc>
        <w:tcPr>
          <w:tcW w:w="2657" w:type="dxa"/>
          <w:vAlign w:val="center"/>
        </w:tcPr>
        <w:p w14:paraId="34264398" w14:textId="77777777" w:rsidR="009D179B" w:rsidRPr="00653362" w:rsidRDefault="009D179B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653362">
            <w:rPr>
              <w:rFonts w:ascii="Arial" w:hAnsi="Arial" w:cs="Arial"/>
              <w:b/>
              <w:bCs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3AFC00AD" w14:textId="77777777" w:rsidR="009D179B" w:rsidRPr="00653362" w:rsidRDefault="009D179B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bCs/>
              <w:sz w:val="14"/>
              <w:szCs w:val="14"/>
            </w:rPr>
          </w:pPr>
        </w:p>
        <w:p w14:paraId="70B2BA3F" w14:textId="77777777" w:rsidR="009D179B" w:rsidRPr="00653362" w:rsidRDefault="009D179B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653362">
            <w:rPr>
              <w:rFonts w:ascii="Arial" w:hAnsi="Arial" w:cs="Arial"/>
              <w:b/>
              <w:bCs/>
              <w:sz w:val="14"/>
              <w:szCs w:val="14"/>
            </w:rPr>
            <w:t>8900 - 210 Vila Real de Santo António</w:t>
          </w:r>
        </w:p>
        <w:p w14:paraId="139FF515" w14:textId="77777777" w:rsidR="009D179B" w:rsidRPr="00653362" w:rsidRDefault="009D179B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7A89D335" w14:textId="77777777" w:rsidR="009D179B" w:rsidRPr="00653362" w:rsidRDefault="009D179B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653362">
            <w:rPr>
              <w:rFonts w:ascii="Arial" w:hAnsi="Arial" w:cs="Arial"/>
              <w:b/>
              <w:bCs/>
              <w:color w:val="008000"/>
              <w:sz w:val="14"/>
              <w:szCs w:val="14"/>
            </w:rPr>
            <w:sym w:font="Wingdings 2" w:char="F027"/>
          </w:r>
          <w:r w:rsidRPr="00653362">
            <w:rPr>
              <w:rFonts w:ascii="Arial" w:hAnsi="Arial" w:cs="Arial"/>
              <w:b/>
              <w:bCs/>
              <w:sz w:val="14"/>
              <w:szCs w:val="14"/>
            </w:rPr>
            <w:t xml:space="preserve">  281511563       </w:t>
          </w:r>
          <w:r w:rsidRPr="00653362">
            <w:rPr>
              <w:rFonts w:ascii="Arial" w:hAnsi="Arial" w:cs="Arial"/>
              <w:b/>
              <w:bCs/>
              <w:color w:val="008000"/>
              <w:sz w:val="14"/>
              <w:szCs w:val="14"/>
            </w:rPr>
            <w:sym w:font="Wingdings 2" w:char="F037"/>
          </w:r>
          <w:r w:rsidRPr="00653362">
            <w:rPr>
              <w:rFonts w:ascii="Arial" w:hAnsi="Arial" w:cs="Arial"/>
              <w:b/>
              <w:bCs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14789B62" w14:textId="77777777" w:rsidR="009D179B" w:rsidRPr="00653362" w:rsidRDefault="009D179B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  <w:p w14:paraId="71EDAD47" w14:textId="77777777" w:rsidR="009D179B" w:rsidRPr="00653362" w:rsidRDefault="009D179B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D600F8">
            <w:rPr>
              <w:rFonts w:ascii="Arial" w:hAnsi="Arial" w:cs="Arial"/>
              <w:b/>
              <w:bCs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>direcao@aevrsa.com</w:t>
          </w:r>
        </w:p>
        <w:p w14:paraId="461D8337" w14:textId="77777777" w:rsidR="009D179B" w:rsidRPr="00653362" w:rsidRDefault="009D179B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</w:p>
      </w:tc>
    </w:tr>
  </w:tbl>
  <w:p w14:paraId="265F08C2" w14:textId="77777777" w:rsidR="009D179B" w:rsidRPr="007D46D4" w:rsidRDefault="009D179B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CB0467" w14:textId="77777777" w:rsidR="001E0EAD" w:rsidRDefault="001E0EAD" w:rsidP="00D600F8">
      <w:pPr>
        <w:spacing w:after="0" w:line="240" w:lineRule="auto"/>
      </w:pPr>
      <w:r>
        <w:separator/>
      </w:r>
    </w:p>
  </w:footnote>
  <w:footnote w:type="continuationSeparator" w:id="0">
    <w:p w14:paraId="779510DA" w14:textId="77777777" w:rsidR="001E0EAD" w:rsidRDefault="001E0EAD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6FC64B" w14:textId="77777777" w:rsidR="009D179B" w:rsidRDefault="009D179B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2D4AF9" w:rsidRPr="002D4AF9" w14:paraId="20F12461" w14:textId="77777777" w:rsidTr="002D4AF9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60D78C69" w14:textId="1252204E" w:rsidR="002D4AF9" w:rsidRPr="002D4AF9" w:rsidRDefault="002D4AF9" w:rsidP="002D4AF9">
          <w:pPr>
            <w:tabs>
              <w:tab w:val="center" w:pos="4252"/>
              <w:tab w:val="right" w:pos="8504"/>
            </w:tabs>
            <w:jc w:val="center"/>
            <w:rPr>
              <w:rFonts w:cs="Times New Roman"/>
              <w:lang w:val="x-none"/>
            </w:rPr>
          </w:pPr>
          <w:r w:rsidRPr="002D4AF9">
            <w:rPr>
              <w:rFonts w:cs="Times New Roman"/>
              <w:noProof/>
              <w:lang w:val="x-none"/>
            </w:rPr>
            <w:drawing>
              <wp:inline distT="0" distB="0" distL="0" distR="0" wp14:anchorId="445750FF" wp14:editId="21890761">
                <wp:extent cx="977900" cy="457200"/>
                <wp:effectExtent l="0" t="0" r="0" b="0"/>
                <wp:docPr id="1125867277" name="Imagem 4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25867277" name="Imagem 4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48328D2F" w14:textId="77777777" w:rsidR="002D4AF9" w:rsidRPr="002D4AF9" w:rsidRDefault="002D4AF9" w:rsidP="002D4AF9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 w:cs="Times New Roman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2D4AF9">
            <w:rPr>
              <w:rFonts w:ascii="Calibri Light" w:eastAsia="Times New Roman" w:hAnsi="Calibri Light" w:cs="Times New Roman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565F1346" w14:textId="77777777" w:rsidR="002D4AF9" w:rsidRPr="002D4AF9" w:rsidRDefault="002D4AF9" w:rsidP="002D4AF9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2D4AF9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18733E0C" w14:textId="77777777" w:rsidR="002D4AF9" w:rsidRPr="002D4AF9" w:rsidRDefault="002D4AF9" w:rsidP="002D4AF9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2D4AF9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18200F21" w14:textId="1BFFF93B" w:rsidR="002D4AF9" w:rsidRPr="002D4AF9" w:rsidRDefault="002D4AF9" w:rsidP="002D4AF9">
          <w:pPr>
            <w:tabs>
              <w:tab w:val="center" w:pos="4252"/>
              <w:tab w:val="right" w:pos="8504"/>
            </w:tabs>
            <w:jc w:val="center"/>
            <w:rPr>
              <w:rFonts w:cs="Times New Roman"/>
              <w:lang w:val="x-none"/>
            </w:rPr>
          </w:pPr>
          <w:r w:rsidRPr="002D4AF9">
            <w:rPr>
              <w:rFonts w:cs="Times New Roman"/>
              <w:noProof/>
              <w:lang w:val="x-none"/>
            </w:rPr>
            <w:drawing>
              <wp:inline distT="0" distB="0" distL="0" distR="0" wp14:anchorId="64CB2857" wp14:editId="18EB9A3E">
                <wp:extent cx="901700" cy="558800"/>
                <wp:effectExtent l="0" t="0" r="0" b="0"/>
                <wp:docPr id="1432888510" name="Imagem 3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2888510" name="Imagem 3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D4AF9" w:rsidRPr="002D4AF9" w14:paraId="1646EC86" w14:textId="77777777" w:rsidTr="002D4AF9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5E0D6A57" w14:textId="77777777" w:rsidR="002D4AF9" w:rsidRPr="002D4AF9" w:rsidRDefault="002D4AF9" w:rsidP="002D4AF9">
          <w:pPr>
            <w:tabs>
              <w:tab w:val="center" w:pos="4252"/>
              <w:tab w:val="right" w:pos="8504"/>
            </w:tabs>
            <w:jc w:val="center"/>
            <w:rPr>
              <w:rFonts w:cs="Times New Roman"/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43B561EC" w14:textId="77777777" w:rsidR="002D4AF9" w:rsidRPr="002D4AF9" w:rsidRDefault="002D4AF9" w:rsidP="002D4AF9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2D4AF9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2D4AF9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2D4AF9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207A7E2B" w14:textId="77777777" w:rsidR="002D4AF9" w:rsidRPr="002D4AF9" w:rsidRDefault="002D4AF9" w:rsidP="002D4AF9">
          <w:pPr>
            <w:tabs>
              <w:tab w:val="center" w:pos="4252"/>
              <w:tab w:val="right" w:pos="8504"/>
            </w:tabs>
            <w:jc w:val="center"/>
            <w:rPr>
              <w:rFonts w:cs="Times New Roman"/>
              <w:lang w:val="x-none"/>
            </w:rPr>
          </w:pPr>
        </w:p>
      </w:tc>
    </w:tr>
  </w:tbl>
  <w:p w14:paraId="5503809D" w14:textId="77777777" w:rsidR="002D4AF9" w:rsidRPr="002D4AF9" w:rsidRDefault="002D4AF9" w:rsidP="002D4AF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num w:numId="1" w16cid:durableId="260796976">
    <w:abstractNumId w:val="0"/>
  </w:num>
  <w:num w:numId="2" w16cid:durableId="450980120">
    <w:abstractNumId w:val="1"/>
  </w:num>
  <w:num w:numId="3" w16cid:durableId="1671979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attachedTemplate r:id="rId1"/>
  <w:defaultTabStop w:val="709"/>
  <w:hyphenationZone w:val="425"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2B8"/>
    <w:rsid w:val="000239D8"/>
    <w:rsid w:val="000508CB"/>
    <w:rsid w:val="0006206A"/>
    <w:rsid w:val="00070D7C"/>
    <w:rsid w:val="00072AF5"/>
    <w:rsid w:val="00094073"/>
    <w:rsid w:val="000E6768"/>
    <w:rsid w:val="00106FA8"/>
    <w:rsid w:val="0011551E"/>
    <w:rsid w:val="00122DCD"/>
    <w:rsid w:val="001D38A3"/>
    <w:rsid w:val="001E0EAD"/>
    <w:rsid w:val="001E210A"/>
    <w:rsid w:val="001F7408"/>
    <w:rsid w:val="00240A11"/>
    <w:rsid w:val="002471FB"/>
    <w:rsid w:val="00272425"/>
    <w:rsid w:val="00286E0E"/>
    <w:rsid w:val="002872BE"/>
    <w:rsid w:val="002B5B95"/>
    <w:rsid w:val="002D1CFD"/>
    <w:rsid w:val="002D4AF9"/>
    <w:rsid w:val="002F3476"/>
    <w:rsid w:val="00312B6F"/>
    <w:rsid w:val="00312EDD"/>
    <w:rsid w:val="00315E37"/>
    <w:rsid w:val="00335762"/>
    <w:rsid w:val="003463BC"/>
    <w:rsid w:val="00350BFD"/>
    <w:rsid w:val="00352468"/>
    <w:rsid w:val="00397359"/>
    <w:rsid w:val="003B11B2"/>
    <w:rsid w:val="003E22B8"/>
    <w:rsid w:val="003E5806"/>
    <w:rsid w:val="0041641F"/>
    <w:rsid w:val="004231B3"/>
    <w:rsid w:val="00465BFF"/>
    <w:rsid w:val="00474144"/>
    <w:rsid w:val="004A47C5"/>
    <w:rsid w:val="004D4CA8"/>
    <w:rsid w:val="004E01B1"/>
    <w:rsid w:val="004F35E9"/>
    <w:rsid w:val="004F7F1C"/>
    <w:rsid w:val="00514B90"/>
    <w:rsid w:val="00526AA6"/>
    <w:rsid w:val="00557404"/>
    <w:rsid w:val="005634B3"/>
    <w:rsid w:val="00567DFC"/>
    <w:rsid w:val="00571E7D"/>
    <w:rsid w:val="00572A52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35252"/>
    <w:rsid w:val="00653362"/>
    <w:rsid w:val="00666985"/>
    <w:rsid w:val="00671F45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908A8"/>
    <w:rsid w:val="007A6068"/>
    <w:rsid w:val="007A73C6"/>
    <w:rsid w:val="007B0F49"/>
    <w:rsid w:val="007C31B3"/>
    <w:rsid w:val="007D46D4"/>
    <w:rsid w:val="007D46D5"/>
    <w:rsid w:val="007F3910"/>
    <w:rsid w:val="00800F9E"/>
    <w:rsid w:val="008231BC"/>
    <w:rsid w:val="008363F0"/>
    <w:rsid w:val="0084272F"/>
    <w:rsid w:val="00881D4F"/>
    <w:rsid w:val="00884410"/>
    <w:rsid w:val="008937BC"/>
    <w:rsid w:val="008A16AA"/>
    <w:rsid w:val="008A34AB"/>
    <w:rsid w:val="008E54BA"/>
    <w:rsid w:val="009013AB"/>
    <w:rsid w:val="009021D3"/>
    <w:rsid w:val="00904AA9"/>
    <w:rsid w:val="00910D32"/>
    <w:rsid w:val="00930D22"/>
    <w:rsid w:val="00934D33"/>
    <w:rsid w:val="009406A6"/>
    <w:rsid w:val="00946152"/>
    <w:rsid w:val="00972917"/>
    <w:rsid w:val="00972D0B"/>
    <w:rsid w:val="0099342A"/>
    <w:rsid w:val="009A475C"/>
    <w:rsid w:val="009C7F78"/>
    <w:rsid w:val="009D179B"/>
    <w:rsid w:val="009F5E52"/>
    <w:rsid w:val="00A00036"/>
    <w:rsid w:val="00A062CF"/>
    <w:rsid w:val="00A0680E"/>
    <w:rsid w:val="00A22312"/>
    <w:rsid w:val="00A320ED"/>
    <w:rsid w:val="00A36EB9"/>
    <w:rsid w:val="00A43847"/>
    <w:rsid w:val="00A469D5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33DC0"/>
    <w:rsid w:val="00C42251"/>
    <w:rsid w:val="00C541B1"/>
    <w:rsid w:val="00C6302D"/>
    <w:rsid w:val="00C72DF0"/>
    <w:rsid w:val="00C74CA6"/>
    <w:rsid w:val="00C977C7"/>
    <w:rsid w:val="00CA6C8E"/>
    <w:rsid w:val="00CA6D54"/>
    <w:rsid w:val="00CB1211"/>
    <w:rsid w:val="00CF24C0"/>
    <w:rsid w:val="00D13928"/>
    <w:rsid w:val="00D20EA7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76A8"/>
    <w:rsid w:val="00DD3852"/>
    <w:rsid w:val="00DD55B7"/>
    <w:rsid w:val="00E06A98"/>
    <w:rsid w:val="00E270A9"/>
    <w:rsid w:val="00E54CFE"/>
    <w:rsid w:val="00E70D6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EF7F82"/>
    <w:rsid w:val="00F0126D"/>
    <w:rsid w:val="00F12971"/>
    <w:rsid w:val="00F37D83"/>
    <w:rsid w:val="00F62A47"/>
    <w:rsid w:val="00F63F6E"/>
    <w:rsid w:val="00FA17F4"/>
    <w:rsid w:val="00FB6A4E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DDE043"/>
  <w15:docId w15:val="{7568E015-33E1-4237-A26C-A3097CCD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rFonts w:cs="Calibri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2D4A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link w:val="Ttulo3Carter"/>
    <w:uiPriority w:val="9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uiPriority w:val="99"/>
    <w:rsid w:val="00C304F2"/>
    <w:rPr>
      <w:rFonts w:ascii="Times New Roman" w:hAnsi="Times New Roman" w:cs="Times New Roman"/>
      <w:b/>
      <w:bCs/>
      <w:sz w:val="27"/>
      <w:szCs w:val="27"/>
      <w:lang w:eastAsia="pt-PT"/>
    </w:rPr>
  </w:style>
  <w:style w:type="paragraph" w:styleId="NormalWeb">
    <w:name w:val="Normal (Web)"/>
    <w:basedOn w:val="Normal"/>
    <w:uiPriority w:val="99"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rsid w:val="00C304F2"/>
    <w:pPr>
      <w:spacing w:after="0" w:line="240" w:lineRule="auto"/>
    </w:pPr>
    <w:rPr>
      <w:rFonts w:ascii="Tahoma" w:hAnsi="Tahoma" w:cs="Tahoma"/>
      <w:sz w:val="16"/>
      <w:szCs w:val="16"/>
      <w:lang w:eastAsia="pt-PT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Tipodeletrapredefinidodopargrafo"/>
    <w:uiPriority w:val="99"/>
    <w:rsid w:val="00C304F2"/>
  </w:style>
  <w:style w:type="character" w:customStyle="1" w:styleId="il">
    <w:name w:val="il"/>
    <w:basedOn w:val="Tipodeletrapredefinidodopargrafo"/>
    <w:uiPriority w:val="99"/>
    <w:rsid w:val="00C304F2"/>
  </w:style>
  <w:style w:type="character" w:styleId="nfase">
    <w:name w:val="Emphasis"/>
    <w:basedOn w:val="Tipodeletrapredefinidodopargrafo"/>
    <w:uiPriority w:val="99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pt-PT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D600F8"/>
    <w:rPr>
      <w:rFonts w:ascii="Times New Roman" w:eastAsia="SimSun" w:hAnsi="Times New Roman" w:cs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99"/>
    <w:rsid w:val="006B073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99"/>
    <w:qFormat/>
    <w:rsid w:val="00F37D83"/>
    <w:pPr>
      <w:ind w:left="720"/>
      <w:contextualSpacing/>
    </w:p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 w:cs="Century Gothic"/>
      <w:b/>
      <w:bCs/>
      <w:spacing w:val="-8"/>
      <w:sz w:val="36"/>
      <w:szCs w:val="36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hAnsi="Century Gothic" w:cs="Century Gothic"/>
      <w:b/>
      <w:bCs/>
      <w:spacing w:val="-8"/>
      <w:sz w:val="36"/>
      <w:szCs w:val="3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2D4A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CorpodetextoCarter1">
    <w:name w:val="Corpo de texto Caráter1"/>
    <w:rsid w:val="002D4AF9"/>
    <w:rPr>
      <w:rFonts w:ascii="Times New Roman" w:eastAsia="SimSun" w:hAnsi="Times New Roman"/>
      <w:kern w:val="1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927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75818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719275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75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7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7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7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7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la%20Reis.WIN-76YHMWIO8NE\Downloads\Modelo_vertic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Modelo_vertical.dotx</Template>
  <TotalTime>6</TotalTime>
  <Pages>1</Pages>
  <Words>270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Reis</dc:creator>
  <cp:lastModifiedBy>Justino Correia</cp:lastModifiedBy>
  <cp:revision>6</cp:revision>
  <dcterms:created xsi:type="dcterms:W3CDTF">2017-03-15T15:13:00Z</dcterms:created>
  <dcterms:modified xsi:type="dcterms:W3CDTF">2024-11-27T10:20:00Z</dcterms:modified>
</cp:coreProperties>
</file>