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E9A40" w14:textId="77777777" w:rsidR="00BB76E8" w:rsidRPr="007E72A3" w:rsidRDefault="00BB76E8" w:rsidP="007E72A3">
      <w:pPr>
        <w:spacing w:after="0" w:line="360" w:lineRule="auto"/>
        <w:jc w:val="both"/>
        <w:rPr>
          <w:rFonts w:eastAsia="Times New Roman"/>
          <w:color w:val="000000"/>
          <w:lang w:eastAsia="pt-PT"/>
        </w:rPr>
      </w:pPr>
    </w:p>
    <w:p w14:paraId="12205083" w14:textId="77777777" w:rsidR="003D6E0D" w:rsidRPr="006376D3" w:rsidRDefault="003D6E0D" w:rsidP="003D6E0D">
      <w:pPr>
        <w:pStyle w:val="Ttulo1"/>
        <w:rPr>
          <w:rFonts w:asciiTheme="minorHAnsi" w:hAnsiTheme="minorHAnsi" w:cstheme="minorHAnsi"/>
          <w:sz w:val="28"/>
          <w:u w:val="single"/>
        </w:rPr>
      </w:pPr>
      <w:r>
        <w:rPr>
          <w:rFonts w:asciiTheme="minorHAnsi" w:hAnsiTheme="minorHAnsi" w:cstheme="minorHAnsi"/>
          <w:sz w:val="28"/>
          <w:u w:val="single"/>
        </w:rPr>
        <w:t>Índice</w:t>
      </w:r>
    </w:p>
    <w:p w14:paraId="7CBD5B19" w14:textId="77777777" w:rsidR="003D6E0D" w:rsidRPr="006376D3" w:rsidRDefault="003D6E0D" w:rsidP="003D6E0D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075CC00D" w14:textId="77777777" w:rsidR="003D6E0D" w:rsidRPr="006376D3" w:rsidRDefault="003D6E0D" w:rsidP="003D6E0D">
      <w:pPr>
        <w:numPr>
          <w:ilvl w:val="0"/>
          <w:numId w:val="4"/>
        </w:numPr>
        <w:spacing w:after="0" w:line="480" w:lineRule="auto"/>
        <w:jc w:val="both"/>
        <w:rPr>
          <w:rFonts w:asciiTheme="minorHAnsi" w:hAnsiTheme="minorHAnsi" w:cstheme="minorHAnsi"/>
          <w:b/>
          <w:bCs/>
          <w:sz w:val="28"/>
        </w:rPr>
      </w:pPr>
      <w:r w:rsidRPr="006376D3">
        <w:rPr>
          <w:rFonts w:asciiTheme="minorHAnsi" w:hAnsiTheme="minorHAnsi" w:cstheme="minorHAnsi"/>
          <w:b/>
          <w:bCs/>
          <w:sz w:val="28"/>
        </w:rPr>
        <w:t>Protocolo entre a Entidade e a Escola</w:t>
      </w:r>
    </w:p>
    <w:p w14:paraId="0C4070D7" w14:textId="77777777" w:rsidR="003D6E0D" w:rsidRPr="006376D3" w:rsidRDefault="003D6E0D" w:rsidP="003D6E0D">
      <w:pPr>
        <w:numPr>
          <w:ilvl w:val="0"/>
          <w:numId w:val="4"/>
        </w:numPr>
        <w:spacing w:after="0" w:line="480" w:lineRule="auto"/>
        <w:jc w:val="both"/>
        <w:rPr>
          <w:rFonts w:asciiTheme="minorHAnsi" w:hAnsiTheme="minorHAnsi" w:cstheme="minorHAnsi"/>
          <w:b/>
          <w:bCs/>
          <w:sz w:val="28"/>
        </w:rPr>
      </w:pPr>
      <w:r w:rsidRPr="006376D3">
        <w:rPr>
          <w:rFonts w:asciiTheme="minorHAnsi" w:hAnsiTheme="minorHAnsi" w:cstheme="minorHAnsi"/>
          <w:b/>
          <w:bCs/>
          <w:sz w:val="28"/>
        </w:rPr>
        <w:t>Regulamento da Formação em Contexto de Trabalho</w:t>
      </w:r>
    </w:p>
    <w:p w14:paraId="1F35B1D6" w14:textId="77777777" w:rsidR="003D6E0D" w:rsidRPr="006376D3" w:rsidRDefault="003D6E0D" w:rsidP="003D6E0D">
      <w:pPr>
        <w:numPr>
          <w:ilvl w:val="0"/>
          <w:numId w:val="4"/>
        </w:numPr>
        <w:spacing w:after="0" w:line="480" w:lineRule="auto"/>
        <w:jc w:val="both"/>
        <w:rPr>
          <w:rFonts w:asciiTheme="minorHAnsi" w:hAnsiTheme="minorHAnsi" w:cstheme="minorHAnsi"/>
          <w:b/>
          <w:bCs/>
          <w:sz w:val="28"/>
        </w:rPr>
      </w:pPr>
      <w:r w:rsidRPr="006376D3">
        <w:rPr>
          <w:rFonts w:asciiTheme="minorHAnsi" w:hAnsiTheme="minorHAnsi" w:cstheme="minorHAnsi"/>
          <w:b/>
          <w:bCs/>
          <w:sz w:val="28"/>
        </w:rPr>
        <w:t>Plano de Estágio (Objetivos e atividades)</w:t>
      </w:r>
    </w:p>
    <w:p w14:paraId="69F42E64" w14:textId="77777777" w:rsidR="003D6E0D" w:rsidRPr="006376D3" w:rsidRDefault="003D6E0D" w:rsidP="003D6E0D">
      <w:pPr>
        <w:numPr>
          <w:ilvl w:val="0"/>
          <w:numId w:val="4"/>
        </w:numPr>
        <w:spacing w:after="0" w:line="480" w:lineRule="auto"/>
        <w:jc w:val="both"/>
        <w:rPr>
          <w:rFonts w:asciiTheme="minorHAnsi" w:hAnsiTheme="minorHAnsi" w:cstheme="minorHAnsi"/>
          <w:b/>
          <w:bCs/>
          <w:sz w:val="28"/>
        </w:rPr>
      </w:pPr>
      <w:r w:rsidRPr="006376D3">
        <w:rPr>
          <w:rFonts w:asciiTheme="minorHAnsi" w:hAnsiTheme="minorHAnsi" w:cstheme="minorHAnsi"/>
          <w:b/>
          <w:bCs/>
          <w:sz w:val="28"/>
        </w:rPr>
        <w:t>Fichas de assiduidade</w:t>
      </w:r>
    </w:p>
    <w:p w14:paraId="57A48F63" w14:textId="755361B7" w:rsidR="003D6E0D" w:rsidRPr="006376D3" w:rsidRDefault="001F016B" w:rsidP="003D6E0D">
      <w:pPr>
        <w:numPr>
          <w:ilvl w:val="0"/>
          <w:numId w:val="4"/>
        </w:numPr>
        <w:spacing w:after="0" w:line="480" w:lineRule="auto"/>
        <w:jc w:val="both"/>
        <w:rPr>
          <w:rFonts w:asciiTheme="minorHAnsi" w:hAnsiTheme="minorHAnsi" w:cstheme="minorHAnsi"/>
          <w:b/>
          <w:bCs/>
          <w:sz w:val="28"/>
        </w:rPr>
      </w:pPr>
      <w:r>
        <w:rPr>
          <w:rFonts w:asciiTheme="minorHAnsi" w:hAnsiTheme="minorHAnsi" w:cstheme="minorHAnsi"/>
          <w:b/>
          <w:bCs/>
          <w:sz w:val="28"/>
        </w:rPr>
        <w:t>A</w:t>
      </w:r>
      <w:r w:rsidR="003D6E0D" w:rsidRPr="006376D3">
        <w:rPr>
          <w:rFonts w:asciiTheme="minorHAnsi" w:hAnsiTheme="minorHAnsi" w:cstheme="minorHAnsi"/>
          <w:b/>
          <w:bCs/>
          <w:sz w:val="28"/>
        </w:rPr>
        <w:t>valiação final</w:t>
      </w:r>
    </w:p>
    <w:p w14:paraId="5F1DB9BB" w14:textId="77777777" w:rsidR="007E72A3" w:rsidRPr="007E72A3" w:rsidRDefault="007E72A3" w:rsidP="007E72A3">
      <w:pPr>
        <w:spacing w:after="0" w:line="360" w:lineRule="auto"/>
        <w:jc w:val="both"/>
        <w:rPr>
          <w:rFonts w:eastAsia="Times New Roman"/>
          <w:color w:val="000000"/>
          <w:lang w:eastAsia="pt-PT"/>
        </w:rPr>
      </w:pPr>
    </w:p>
    <w:sectPr w:rsidR="007E72A3" w:rsidRPr="007E72A3" w:rsidSect="007D46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2129A" w14:textId="77777777" w:rsidR="00BF6C3D" w:rsidRDefault="00BF6C3D" w:rsidP="00D600F8">
      <w:pPr>
        <w:spacing w:after="0" w:line="240" w:lineRule="auto"/>
      </w:pPr>
      <w:r>
        <w:separator/>
      </w:r>
    </w:p>
  </w:endnote>
  <w:endnote w:type="continuationSeparator" w:id="0">
    <w:p w14:paraId="4EC5EB6F" w14:textId="77777777" w:rsidR="00BF6C3D" w:rsidRDefault="00BF6C3D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adi MT Condensed Light">
    <w:altName w:val="Swis721 LtCn BT"/>
    <w:panose1 w:val="020B0306030101010103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D5D91" w14:textId="77777777" w:rsidR="0096081F" w:rsidRDefault="009608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A6B1B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7E72A3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30ABC998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668D7753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40E1CDFE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31A8703A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25E62A94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09FC2A8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29F7A6A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1CC11DF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37A6BF7B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130CA11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5C27A848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B3172" w14:textId="77777777" w:rsidR="00BF6C3D" w:rsidRDefault="00BF6C3D" w:rsidP="00D600F8">
      <w:pPr>
        <w:spacing w:after="0" w:line="240" w:lineRule="auto"/>
      </w:pPr>
      <w:r>
        <w:separator/>
      </w:r>
    </w:p>
  </w:footnote>
  <w:footnote w:type="continuationSeparator" w:id="0">
    <w:p w14:paraId="272D6E6D" w14:textId="77777777" w:rsidR="00BF6C3D" w:rsidRDefault="00BF6C3D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D7234" w14:textId="77777777" w:rsidR="0096081F" w:rsidRDefault="0096081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38CF6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elha"/>
      <w:tblW w:w="5989" w:type="pct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8"/>
      <w:gridCol w:w="7332"/>
      <w:gridCol w:w="1986"/>
    </w:tblGrid>
    <w:tr w:rsidR="0096081F" w14:paraId="3416F34C" w14:textId="77777777" w:rsidTr="000D21C2">
      <w:trPr>
        <w:trHeight w:val="447"/>
      </w:trPr>
      <w:tc>
        <w:tcPr>
          <w:tcW w:w="965" w:type="pct"/>
          <w:vAlign w:val="center"/>
        </w:tcPr>
        <w:p w14:paraId="1358E420" w14:textId="77777777" w:rsidR="0096081F" w:rsidRDefault="0096081F" w:rsidP="0096081F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6F8088B7" wp14:editId="3109DA14">
                <wp:extent cx="1152227" cy="544137"/>
                <wp:effectExtent l="0" t="0" r="3810" b="2540"/>
                <wp:docPr id="917369489" name="Imagem 7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2578473" name="Imagem 7" descr="Uma imagem com texto, Tipo de letra, Gráficos, logó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953" cy="6105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pct"/>
          <w:vAlign w:val="center"/>
        </w:tcPr>
        <w:p w14:paraId="54345486" w14:textId="77777777" w:rsidR="0096081F" w:rsidRPr="00896AF3" w:rsidRDefault="0096081F" w:rsidP="0096081F">
          <w:pPr>
            <w:spacing w:after="0"/>
            <w:jc w:val="center"/>
            <w:rPr>
              <w:rFonts w:ascii="Abadi MT Condensed Light" w:hAnsi="Abadi MT Condensed Light"/>
              <w:b/>
            </w:rPr>
          </w:pPr>
          <w:r w:rsidRPr="00896AF3">
            <w:rPr>
              <w:rFonts w:ascii="Abadi MT Condensed Light" w:hAnsi="Abadi MT Condensed Light"/>
              <w:b/>
            </w:rPr>
            <w:t>DIREÇÃO-GERAL DOS ESTABELECIMENTOS ESCOLARES</w:t>
          </w:r>
        </w:p>
        <w:p w14:paraId="769B7BA8" w14:textId="77777777" w:rsidR="0096081F" w:rsidRPr="00896AF3" w:rsidRDefault="0096081F" w:rsidP="0096081F">
          <w:pPr>
            <w:spacing w:after="0"/>
            <w:jc w:val="center"/>
            <w:rPr>
              <w:rFonts w:ascii="Abadi MT Condensed Light" w:hAnsi="Abadi MT Condensed Light"/>
              <w:b/>
            </w:rPr>
          </w:pPr>
          <w:r w:rsidRPr="00896AF3">
            <w:rPr>
              <w:rFonts w:ascii="Abadi MT Condensed Light" w:hAnsi="Abadi MT Condensed Light"/>
              <w:b/>
            </w:rPr>
            <w:t>DIREÇÃO DE SERVIÇOS REGIÃO ALGARVE</w:t>
          </w:r>
        </w:p>
        <w:p w14:paraId="45E3DA36" w14:textId="77777777" w:rsidR="0096081F" w:rsidRPr="00896AF3" w:rsidRDefault="0096081F" w:rsidP="0096081F">
          <w:pPr>
            <w:spacing w:after="0"/>
            <w:jc w:val="center"/>
            <w:rPr>
              <w:rFonts w:ascii="Abadi MT Condensed Light" w:hAnsi="Abadi MT Condensed Light"/>
              <w:b/>
              <w:sz w:val="21"/>
              <w:szCs w:val="21"/>
            </w:rPr>
          </w:pPr>
          <w:r w:rsidRPr="00896AF3">
            <w:rPr>
              <w:rFonts w:ascii="Abadi MT Condensed Light" w:hAnsi="Abadi MT Condensed Light"/>
              <w:b/>
              <w:sz w:val="21"/>
              <w:szCs w:val="21"/>
            </w:rPr>
            <w:t>AGRUPAMENTO DE ESCOLAS DE VILA REAL DE SANTO ANTÓNIO – CÓD. 145348</w:t>
          </w:r>
        </w:p>
        <w:p w14:paraId="51371EF6" w14:textId="77777777" w:rsidR="0096081F" w:rsidRPr="006C269F" w:rsidRDefault="0096081F" w:rsidP="0096081F">
          <w:pPr>
            <w:spacing w:after="0"/>
            <w:jc w:val="center"/>
            <w:rPr>
              <w:rFonts w:ascii="Abadi MT Condensed Light" w:hAnsi="Abadi MT Condensed Light" w:cs="Arial"/>
              <w:b/>
              <w:bCs/>
              <w:sz w:val="16"/>
            </w:rPr>
          </w:pPr>
          <w:r w:rsidRPr="00896AF3">
            <w:rPr>
              <w:rFonts w:ascii="Abadi MT Condensed Light" w:hAnsi="Abadi MT Condensed Light"/>
              <w:b/>
              <w:sz w:val="13"/>
              <w:szCs w:val="21"/>
            </w:rPr>
            <w:t xml:space="preserve">ESCOLA SECUNDÁRIA C/3.º CICLO DE VILA REAL DE SANTO ANTÓNIO </w:t>
          </w:r>
          <w:r w:rsidRPr="00896AF3">
            <w:rPr>
              <w:rFonts w:ascii="Abadi MT Condensed Light" w:hAnsi="Abadi MT Condensed Light"/>
              <w:sz w:val="13"/>
              <w:szCs w:val="21"/>
            </w:rPr>
            <w:t>(SEDE CÓD. 403726) – EB 2, 3 Infante D. Fernando – EB1/JI Manuel Cabanas</w:t>
          </w:r>
        </w:p>
      </w:tc>
      <w:tc>
        <w:tcPr>
          <w:tcW w:w="861" w:type="pct"/>
          <w:vAlign w:val="center"/>
        </w:tcPr>
        <w:p w14:paraId="4AAB98EF" w14:textId="77777777" w:rsidR="0096081F" w:rsidRDefault="0096081F" w:rsidP="0096081F">
          <w:pPr>
            <w:pStyle w:val="Cabealho"/>
            <w:jc w:val="center"/>
          </w:pPr>
          <w:r w:rsidRPr="006C269F">
            <w:rPr>
              <w:noProof/>
            </w:rPr>
            <w:drawing>
              <wp:inline distT="0" distB="0" distL="0" distR="0" wp14:anchorId="62000602" wp14:editId="35F36547">
                <wp:extent cx="1013720" cy="552450"/>
                <wp:effectExtent l="0" t="0" r="2540" b="0"/>
                <wp:docPr id="141284937" name="Imagem 1" descr="Uma imagem com texto, Tipo de letra, logótipo, círcul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84937" name="Imagem 1" descr="Uma imagem com texto, Tipo de letra, logótipo, círculo&#10;&#10;Descrição gerada automaticamente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095" cy="5984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BE67665" w14:textId="77777777" w:rsidR="0096081F" w:rsidRDefault="0096081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832B3"/>
    <w:multiLevelType w:val="hybridMultilevel"/>
    <w:tmpl w:val="D9923398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846936427">
    <w:abstractNumId w:val="0"/>
  </w:num>
  <w:num w:numId="2" w16cid:durableId="1569876790">
    <w:abstractNumId w:val="1"/>
  </w:num>
  <w:num w:numId="3" w16cid:durableId="1979146058">
    <w:abstractNumId w:val="3"/>
  </w:num>
  <w:num w:numId="4" w16cid:durableId="1787651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0D"/>
    <w:rsid w:val="000239D8"/>
    <w:rsid w:val="000508CB"/>
    <w:rsid w:val="0006206A"/>
    <w:rsid w:val="00065552"/>
    <w:rsid w:val="00070D7C"/>
    <w:rsid w:val="00072AF5"/>
    <w:rsid w:val="00094073"/>
    <w:rsid w:val="000A25B9"/>
    <w:rsid w:val="000A3661"/>
    <w:rsid w:val="000E6768"/>
    <w:rsid w:val="00106FA8"/>
    <w:rsid w:val="0011551E"/>
    <w:rsid w:val="001B22E5"/>
    <w:rsid w:val="001F016B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2F5149"/>
    <w:rsid w:val="00312B6F"/>
    <w:rsid w:val="00312EDD"/>
    <w:rsid w:val="00315E37"/>
    <w:rsid w:val="00335762"/>
    <w:rsid w:val="00350BFD"/>
    <w:rsid w:val="00352468"/>
    <w:rsid w:val="00397359"/>
    <w:rsid w:val="003B11B2"/>
    <w:rsid w:val="003D6E0D"/>
    <w:rsid w:val="003E5806"/>
    <w:rsid w:val="0041641F"/>
    <w:rsid w:val="004231B3"/>
    <w:rsid w:val="004370C1"/>
    <w:rsid w:val="00465BFF"/>
    <w:rsid w:val="00474144"/>
    <w:rsid w:val="004909C9"/>
    <w:rsid w:val="004A6D18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7E72A3"/>
    <w:rsid w:val="008231BC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6081F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BF6C3D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E270A9"/>
    <w:rsid w:val="00E74BFD"/>
    <w:rsid w:val="00E90CF1"/>
    <w:rsid w:val="00EB1B71"/>
    <w:rsid w:val="00ED1A7C"/>
    <w:rsid w:val="00ED2821"/>
    <w:rsid w:val="00ED6677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52EF"/>
  <w15:docId w15:val="{C0943055-6569-4A17-A515-BAEE310E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qFormat/>
    <w:rsid w:val="003D6E0D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32"/>
      <w:szCs w:val="24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Ttulo1Carter">
    <w:name w:val="Título 1 Caráter"/>
    <w:basedOn w:val="Tipodeletrapredefinidodopargrafo"/>
    <w:link w:val="Ttulo1"/>
    <w:rsid w:val="003D6E0D"/>
    <w:rPr>
      <w:rFonts w:ascii="Arial" w:eastAsia="Times New Roman" w:hAnsi="Arial" w:cs="Arial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ocuments\Modelos%20Personalizados%20do%20Office\Escola_V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578D387F1C3545A0A3A2711F9869A9" ma:contentTypeVersion="11" ma:contentTypeDescription="Criar um novo documento." ma:contentTypeScope="" ma:versionID="2a299b2af09312b6a2b966efd8aa5cbd">
  <xsd:schema xmlns:xsd="http://www.w3.org/2001/XMLSchema" xmlns:xs="http://www.w3.org/2001/XMLSchema" xmlns:p="http://schemas.microsoft.com/office/2006/metadata/properties" xmlns:ns2="3b3a3a0f-7d9d-4a22-9af6-88e67bab3322" xmlns:ns3="c80f3d95-3ae0-4c84-9b33-da563c1abff6" targetNamespace="http://schemas.microsoft.com/office/2006/metadata/properties" ma:root="true" ma:fieldsID="7f799f7d0d51c43d44803c5ad3770a28" ns2:_="" ns3:_="">
    <xsd:import namespace="3b3a3a0f-7d9d-4a22-9af6-88e67bab3322"/>
    <xsd:import namespace="c80f3d95-3ae0-4c84-9b33-da563c1ab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a3a0f-7d9d-4a22-9af6-88e67bab3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16295f61-b550-4175-a690-e5734a3bcf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f3d95-3ae0-4c84-9b33-da563c1abf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4eb1e1-4d68-4da5-9995-5f1b0e948466}" ma:internalName="TaxCatchAll" ma:showField="CatchAllData" ma:web="c80f3d95-3ae0-4c84-9b33-da563c1ab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3a3a0f-7d9d-4a22-9af6-88e67bab3322">
      <Terms xmlns="http://schemas.microsoft.com/office/infopath/2007/PartnerControls"/>
    </lcf76f155ced4ddcb4097134ff3c332f>
    <TaxCatchAll xmlns="c80f3d95-3ae0-4c84-9b33-da563c1abff6" xsi:nil="true"/>
  </documentManagement>
</p:properties>
</file>

<file path=customXml/itemProps1.xml><?xml version="1.0" encoding="utf-8"?>
<ds:datastoreItem xmlns:ds="http://schemas.openxmlformats.org/officeDocument/2006/customXml" ds:itemID="{6489102F-6865-44C4-B743-043C6AF622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2BA292-B262-4DB0-9515-2E543246541B}"/>
</file>

<file path=customXml/itemProps3.xml><?xml version="1.0" encoding="utf-8"?>
<ds:datastoreItem xmlns:ds="http://schemas.openxmlformats.org/officeDocument/2006/customXml" ds:itemID="{FDD5BC74-5E60-4C49-8C06-30C45B71C9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5E603C-D2B0-4BED-8B7C-E326BB2216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C:\Users\Mafalda\Documents\Modelos Personalizados do Office\Escola_V.dotx</Template>
  <TotalTime>1</TotalTime>
  <Pages>1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Mafalda</dc:creator>
  <cp:lastModifiedBy>Justino Correia</cp:lastModifiedBy>
  <cp:revision>5</cp:revision>
  <dcterms:created xsi:type="dcterms:W3CDTF">2022-12-07T12:43:00Z</dcterms:created>
  <dcterms:modified xsi:type="dcterms:W3CDTF">2024-11-11T16:47:00Z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0x0101004D578D387F1C3545A0A3A2711F9869A9</vt:lpwstr>
  </property>
</Properties>
</file>