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23436" w14:textId="2C257C7A" w:rsidR="00240A11" w:rsidRPr="00F12971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</w:p>
    <w:tbl>
      <w:tblPr>
        <w:tblpPr w:leftFromText="141" w:rightFromText="141" w:vertAnchor="page" w:horzAnchor="margin" w:tblpY="1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4"/>
        <w:gridCol w:w="7020"/>
        <w:gridCol w:w="3456"/>
      </w:tblGrid>
      <w:tr w:rsidR="00C75A7B" w14:paraId="7C648B1C" w14:textId="77777777" w:rsidTr="00C75A7B">
        <w:trPr>
          <w:trHeight w:val="529"/>
        </w:trPr>
        <w:tc>
          <w:tcPr>
            <w:tcW w:w="518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A19B4CA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>Professor responsável: _______________________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739738F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>PLANO DE RECUPERAÇÃO DE APRENDIZAGENS</w:t>
            </w: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E0E0E0"/>
          </w:tcPr>
          <w:p w14:paraId="22132E69" w14:textId="77777777" w:rsidR="00C75A7B" w:rsidRPr="00C75A7B" w:rsidRDefault="00C75A7B" w:rsidP="00C75A7B">
            <w:pPr>
              <w:spacing w:after="0" w:line="240" w:lineRule="auto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</w:p>
          <w:p w14:paraId="54E8367A" w14:textId="77777777" w:rsidR="00C75A7B" w:rsidRPr="00C75A7B" w:rsidRDefault="00C75A7B" w:rsidP="00C75A7B">
            <w:pPr>
              <w:spacing w:after="0" w:line="240" w:lineRule="auto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Ano Letivo </w:t>
            </w:r>
          </w:p>
          <w:p w14:paraId="6B7ED955" w14:textId="77777777" w:rsidR="00C75A7B" w:rsidRPr="00C75A7B" w:rsidRDefault="006624C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                     </w:t>
            </w:r>
            <w:r w:rsidR="00C75A7B"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>20____/20____</w:t>
            </w:r>
          </w:p>
        </w:tc>
      </w:tr>
      <w:tr w:rsidR="00C75A7B" w14:paraId="76C6D1D2" w14:textId="77777777" w:rsidTr="00C75A7B">
        <w:tc>
          <w:tcPr>
            <w:tcW w:w="5184" w:type="dxa"/>
            <w:tcBorders>
              <w:left w:val="nil"/>
              <w:bottom w:val="nil"/>
              <w:right w:val="nil"/>
            </w:tcBorders>
          </w:tcPr>
          <w:p w14:paraId="3839AD7B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</w:p>
        </w:tc>
        <w:tc>
          <w:tcPr>
            <w:tcW w:w="7020" w:type="dxa"/>
            <w:tcBorders>
              <w:left w:val="nil"/>
              <w:bottom w:val="nil"/>
              <w:right w:val="nil"/>
            </w:tcBorders>
          </w:tcPr>
          <w:p w14:paraId="17C10859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</w:p>
        </w:tc>
        <w:tc>
          <w:tcPr>
            <w:tcW w:w="3456" w:type="dxa"/>
            <w:tcBorders>
              <w:left w:val="nil"/>
              <w:bottom w:val="nil"/>
              <w:right w:val="nil"/>
            </w:tcBorders>
          </w:tcPr>
          <w:p w14:paraId="636A0ECE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</w:p>
        </w:tc>
      </w:tr>
      <w:tr w:rsidR="00C75A7B" w14:paraId="104DFA70" w14:textId="77777777" w:rsidTr="00C75A7B">
        <w:trPr>
          <w:cantSplit/>
          <w:trHeight w:val="936"/>
        </w:trPr>
        <w:tc>
          <w:tcPr>
            <w:tcW w:w="15660" w:type="dxa"/>
            <w:gridSpan w:val="3"/>
            <w:tcBorders>
              <w:bottom w:val="single" w:sz="4" w:space="0" w:color="auto"/>
            </w:tcBorders>
            <w:vAlign w:val="center"/>
          </w:tcPr>
          <w:p w14:paraId="446C4F16" w14:textId="77777777" w:rsidR="00AA7DE6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ALUNO QUE ULTRAPASSOU </w:t>
            </w:r>
            <w:r w:rsidR="00AA7DE6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>O LIMITE</w:t>
            </w: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DE FALTAS</w:t>
            </w:r>
            <w:r w:rsidR="00AA7DE6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INJUSTIFICADAS, POR DISCIPLINA</w:t>
            </w:r>
          </w:p>
          <w:p w14:paraId="0A22EB1E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CORRESPONDENTE</w:t>
            </w:r>
            <w:r w:rsidR="00AA7DE6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OU</w:t>
            </w: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AO DOBRO DE TEMPOS LE</w:t>
            </w:r>
            <w:r w:rsidR="00AA7DE6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>TIVOS SEMANAIS OU A</w:t>
            </w: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10% DAS AULAS PREVISTAS</w:t>
            </w:r>
            <w:r w:rsidR="00AA7DE6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 NO MÓDULO</w:t>
            </w:r>
          </w:p>
          <w:p w14:paraId="78A2957E" w14:textId="77777777" w:rsidR="00C75A7B" w:rsidRPr="00C75A7B" w:rsidRDefault="00C75A7B" w:rsidP="00C75A7B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</w:pPr>
            <w:r w:rsidRPr="00C75A7B">
              <w:rPr>
                <w:rFonts w:ascii="Trebuchet MS" w:eastAsia="Times New Roman" w:hAnsi="Trebuchet MS"/>
                <w:b/>
                <w:smallCaps/>
                <w:sz w:val="20"/>
                <w:szCs w:val="20"/>
                <w:lang w:eastAsia="pt-PT"/>
              </w:rPr>
              <w:t xml:space="preserve">Pretende-se com este plano criar condições para que os alunos recuperem eventuais défices de aprendizagem decorrentes das ausências à escola. </w:t>
            </w:r>
          </w:p>
        </w:tc>
      </w:tr>
    </w:tbl>
    <w:p w14:paraId="1A8D5150" w14:textId="77777777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A752D80" w14:textId="77777777" w:rsidR="00C75A7B" w:rsidRPr="007472C6" w:rsidRDefault="00C75A7B" w:rsidP="00C75A7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E2C932" wp14:editId="684D2494">
                <wp:simplePos x="0" y="0"/>
                <wp:positionH relativeFrom="column">
                  <wp:posOffset>-72390</wp:posOffset>
                </wp:positionH>
                <wp:positionV relativeFrom="paragraph">
                  <wp:posOffset>6350</wp:posOffset>
                </wp:positionV>
                <wp:extent cx="9923145" cy="337820"/>
                <wp:effectExtent l="7620" t="11430" r="13335" b="1270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31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1546A" w14:textId="77777777" w:rsidR="00C75A7B" w:rsidRPr="00DA0C7A" w:rsidRDefault="00C75A7B" w:rsidP="00C75A7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F348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luno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______________________________________________________________________________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n.º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_____, do _____ano, da turma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2C93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7pt;margin-top:.5pt;width:781.35pt;height:2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">
                <v:textbox>
                  <w:txbxContent>
                    <w:p w14:paraId="5D91546A" w14:textId="77777777" w:rsidR="00C75A7B" w:rsidRPr="00DA0C7A" w:rsidRDefault="00C75A7B" w:rsidP="00C75A7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F3485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luno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______________________________________________________________________________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n.º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</w:rPr>
                        <w:t>_____, do _____ano, da turma 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C5F4D42" w14:textId="77777777" w:rsidR="00C75A7B" w:rsidRDefault="00C75A7B" w:rsidP="00C75A7B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552"/>
        <w:gridCol w:w="2552"/>
        <w:gridCol w:w="2552"/>
        <w:gridCol w:w="2835"/>
      </w:tblGrid>
      <w:tr w:rsidR="00C75A7B" w:rsidRPr="00BD4A47" w14:paraId="42E3FB27" w14:textId="77777777" w:rsidTr="0011027D">
        <w:trPr>
          <w:trHeight w:val="57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2F23BAF0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Disciplina(s)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8C75A7D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Conteúdos a recuperar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2E723F5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BD4A47">
              <w:rPr>
                <w:rFonts w:ascii="Arial" w:hAnsi="Arial" w:cs="Arial"/>
                <w:b/>
                <w:sz w:val="18"/>
                <w:szCs w:val="18"/>
              </w:rPr>
              <w:t>tividades a desenvolver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585B50D5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Calendarização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238EB9F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Responsável pelo Acompanhamento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B4105A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Avaliação</w:t>
            </w:r>
          </w:p>
        </w:tc>
      </w:tr>
      <w:tr w:rsidR="00C75A7B" w:rsidRPr="00BD4A47" w14:paraId="2F9A630A" w14:textId="77777777" w:rsidTr="0011027D">
        <w:trPr>
          <w:trHeight w:val="570"/>
        </w:trPr>
        <w:tc>
          <w:tcPr>
            <w:tcW w:w="2552" w:type="dxa"/>
            <w:vMerge/>
            <w:shd w:val="clear" w:color="auto" w:fill="auto"/>
          </w:tcPr>
          <w:p w14:paraId="3F26D252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F5F74BF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C0E9EE0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7F1C8E5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1B4EB03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4A88244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4A47">
              <w:rPr>
                <w:rFonts w:ascii="Arial" w:hAnsi="Arial" w:cs="Arial"/>
                <w:b/>
                <w:sz w:val="18"/>
                <w:szCs w:val="18"/>
              </w:rPr>
              <w:t>Critérios</w:t>
            </w:r>
          </w:p>
        </w:tc>
      </w:tr>
      <w:tr w:rsidR="00C75A7B" w:rsidRPr="00BD4A47" w14:paraId="3B2D7D62" w14:textId="77777777" w:rsidTr="0011027D">
        <w:trPr>
          <w:trHeight w:val="1134"/>
        </w:trPr>
        <w:tc>
          <w:tcPr>
            <w:tcW w:w="2552" w:type="dxa"/>
            <w:shd w:val="clear" w:color="auto" w:fill="auto"/>
          </w:tcPr>
          <w:p w14:paraId="50D64588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7365683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AA1ACD8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770985B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591DC9C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7C928C2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5A7B" w:rsidRPr="00BD4A47" w14:paraId="577872BF" w14:textId="77777777" w:rsidTr="0011027D">
        <w:trPr>
          <w:trHeight w:val="1134"/>
        </w:trPr>
        <w:tc>
          <w:tcPr>
            <w:tcW w:w="2552" w:type="dxa"/>
            <w:shd w:val="clear" w:color="auto" w:fill="auto"/>
          </w:tcPr>
          <w:p w14:paraId="5B2FE973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81BBA3E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AC4B1B8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6E2A77A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03FBFAC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8A906D9" w14:textId="77777777" w:rsidR="00C75A7B" w:rsidRPr="00BD4A47" w:rsidRDefault="00C75A7B" w:rsidP="00110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2D6E0E7" w14:textId="77777777" w:rsidR="00C75A7B" w:rsidRPr="00C75A7B" w:rsidRDefault="00C75A7B" w:rsidP="00C75A7B">
      <w:pPr>
        <w:tabs>
          <w:tab w:val="left" w:pos="1815"/>
        </w:tabs>
        <w:rPr>
          <w:rFonts w:ascii="Arial" w:hAnsi="Arial" w:cs="Arial"/>
          <w:sz w:val="10"/>
          <w:szCs w:val="10"/>
        </w:rPr>
      </w:pPr>
    </w:p>
    <w:p w14:paraId="487EDDC0" w14:textId="77777777" w:rsidR="00C75A7B" w:rsidRDefault="00C75A7B" w:rsidP="00C75A7B">
      <w:pPr>
        <w:tabs>
          <w:tab w:val="left" w:pos="1815"/>
        </w:tabs>
        <w:spacing w:line="480" w:lineRule="auto"/>
        <w:rPr>
          <w:rFonts w:ascii="Arial" w:hAnsi="Arial" w:cs="Arial"/>
          <w:sz w:val="16"/>
          <w:szCs w:val="16"/>
        </w:rPr>
      </w:pPr>
      <w:r w:rsidRPr="007501C7">
        <w:rPr>
          <w:rFonts w:ascii="Arial" w:hAnsi="Arial" w:cs="Arial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81426A" wp14:editId="63DDD7FD">
                <wp:simplePos x="0" y="0"/>
                <wp:positionH relativeFrom="column">
                  <wp:posOffset>9525</wp:posOffset>
                </wp:positionH>
                <wp:positionV relativeFrom="paragraph">
                  <wp:posOffset>748030</wp:posOffset>
                </wp:positionV>
                <wp:extent cx="9934575" cy="563245"/>
                <wp:effectExtent l="13335" t="5080" r="5715" b="1270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457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53015" w14:textId="77777777" w:rsidR="00C75A7B" w:rsidRDefault="00C75A7B" w:rsidP="00C75A7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Assinatura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s:</w:t>
                            </w:r>
                          </w:p>
                          <w:p w14:paraId="64324D86" w14:textId="77777777" w:rsidR="00C75A7B" w:rsidRPr="00FF2097" w:rsidRDefault="00C75A7B" w:rsidP="00C75A7B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Encarregado(a) de Educação _____________________________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Aluno(a) 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</w:t>
                            </w: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Professor Responsável </w:t>
                            </w: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F20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t>__/__/__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1426A" id="Text Box 5" o:spid="_x0000_s1027" type="#_x0000_t202" style="position:absolute;margin-left:.75pt;margin-top:58.9pt;width:782.25pt;height:4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">
                <v:textbox>
                  <w:txbxContent>
                    <w:p w14:paraId="28A53015" w14:textId="77777777" w:rsidR="00C75A7B" w:rsidRDefault="00C75A7B" w:rsidP="00C75A7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Assinatura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s:</w:t>
                      </w:r>
                    </w:p>
                    <w:p w14:paraId="64324D86" w14:textId="77777777" w:rsidR="00C75A7B" w:rsidRPr="00FF2097" w:rsidRDefault="00C75A7B" w:rsidP="00C75A7B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Encarregado(a) de Educação _____________________________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Aluno(a) 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</w:t>
                      </w: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</w:t>
                      </w: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Professor Responsável </w:t>
                      </w: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</w:t>
                      </w:r>
                      <w:r w:rsidRPr="00FF2097">
                        <w:rPr>
                          <w:rFonts w:ascii="Arial" w:hAnsi="Arial" w:cs="Arial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</w:t>
                      </w:r>
                      <w:r>
                        <w:t>__/__/__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16"/>
          <w:szCs w:val="16"/>
        </w:rPr>
        <w:t>Observações: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0DF4CD" w14:textId="77777777" w:rsidR="00C75A7B" w:rsidRPr="00850E2A" w:rsidRDefault="00C75A7B" w:rsidP="00C75A7B">
      <w:pPr>
        <w:tabs>
          <w:tab w:val="left" w:pos="4215"/>
        </w:tabs>
        <w:rPr>
          <w:rFonts w:ascii="Arial" w:hAnsi="Arial" w:cs="Arial"/>
          <w:sz w:val="20"/>
          <w:szCs w:val="20"/>
        </w:rPr>
      </w:pPr>
    </w:p>
    <w:p w14:paraId="20754573" w14:textId="77777777" w:rsidR="00C75A7B" w:rsidRDefault="00C75A7B" w:rsidP="00C75A7B">
      <w:pPr>
        <w:rPr>
          <w:rFonts w:ascii="Arial" w:hAnsi="Arial" w:cs="Arial"/>
          <w:sz w:val="20"/>
          <w:szCs w:val="20"/>
        </w:rPr>
      </w:pPr>
    </w:p>
    <w:p w14:paraId="4DF6129C" w14:textId="77777777" w:rsidR="00C75A7B" w:rsidRPr="00C75A7B" w:rsidRDefault="00C75A7B" w:rsidP="00C75A7B">
      <w:pPr>
        <w:spacing w:line="360" w:lineRule="auto"/>
        <w:jc w:val="right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(Mod.29-AEVRSA)</w:t>
      </w:r>
    </w:p>
    <w:sectPr w:rsidR="00C75A7B" w:rsidRPr="00C75A7B" w:rsidSect="00C75A7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426" w:right="678" w:bottom="707" w:left="426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4D46E" w14:textId="77777777" w:rsidR="00962D51" w:rsidRDefault="00962D51" w:rsidP="00D600F8">
      <w:pPr>
        <w:spacing w:after="0" w:line="240" w:lineRule="auto"/>
      </w:pPr>
      <w:r>
        <w:separator/>
      </w:r>
    </w:p>
  </w:endnote>
  <w:endnote w:type="continuationSeparator" w:id="0">
    <w:p w14:paraId="0C414E22" w14:textId="77777777" w:rsidR="00962D51" w:rsidRDefault="00962D51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A2D03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BD4637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BD4637" w:rsidRPr="00C32A0F">
          <w:rPr>
            <w:sz w:val="18"/>
            <w:szCs w:val="18"/>
          </w:rPr>
          <w:fldChar w:fldCharType="separate"/>
        </w:r>
        <w:r w:rsidR="00C75A7B">
          <w:rPr>
            <w:noProof/>
            <w:sz w:val="18"/>
            <w:szCs w:val="18"/>
          </w:rPr>
          <w:t>2</w:t>
        </w:r>
        <w:r w:rsidR="00BD4637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BD4637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BD4637" w:rsidRPr="00C32A0F">
          <w:rPr>
            <w:sz w:val="18"/>
            <w:szCs w:val="18"/>
          </w:rPr>
          <w:fldChar w:fldCharType="separate"/>
        </w:r>
        <w:r w:rsidR="00C75A7B">
          <w:rPr>
            <w:noProof/>
            <w:sz w:val="18"/>
            <w:szCs w:val="18"/>
          </w:rPr>
          <w:t>2</w:t>
        </w:r>
        <w:r w:rsidR="00BD4637" w:rsidRPr="00C32A0F">
          <w:rPr>
            <w:sz w:val="18"/>
            <w:szCs w:val="18"/>
          </w:rPr>
          <w:fldChar w:fldCharType="end"/>
        </w:r>
      </w:sdtContent>
    </w:sdt>
  </w:p>
  <w:p w14:paraId="78CDC492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605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4715"/>
      <w:gridCol w:w="2657"/>
      <w:gridCol w:w="5576"/>
    </w:tblGrid>
    <w:tr w:rsidR="007D46D4" w14:paraId="7E3373C3" w14:textId="77777777" w:rsidTr="00910D38">
      <w:trPr>
        <w:cantSplit/>
        <w:trHeight w:val="500"/>
        <w:jc w:val="center"/>
      </w:trPr>
      <w:tc>
        <w:tcPr>
          <w:tcW w:w="2657" w:type="dxa"/>
          <w:vAlign w:val="center"/>
        </w:tcPr>
        <w:p w14:paraId="23DDB819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4715" w:type="dxa"/>
          <w:vAlign w:val="center"/>
        </w:tcPr>
        <w:p w14:paraId="0BEC6C0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07FA07D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E0A8F4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1627730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5576" w:type="dxa"/>
          <w:vAlign w:val="center"/>
        </w:tcPr>
        <w:p w14:paraId="0274C46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549ED292" w14:textId="77777777" w:rsidR="007D46D4" w:rsidRPr="009013AB" w:rsidRDefault="007D46D4" w:rsidP="00910D38">
          <w:pPr>
            <w:pStyle w:val="Rodap"/>
            <w:tabs>
              <w:tab w:val="clear" w:pos="4252"/>
              <w:tab w:val="left" w:pos="519"/>
              <w:tab w:val="center" w:pos="1688"/>
              <w:tab w:val="center" w:pos="5374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6C01054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16ED0870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86B3B" w14:textId="77777777" w:rsidR="00962D51" w:rsidRDefault="00962D51" w:rsidP="00D600F8">
      <w:pPr>
        <w:spacing w:after="0" w:line="240" w:lineRule="auto"/>
      </w:pPr>
      <w:r>
        <w:separator/>
      </w:r>
    </w:p>
  </w:footnote>
  <w:footnote w:type="continuationSeparator" w:id="0">
    <w:p w14:paraId="3D1DCEC0" w14:textId="77777777" w:rsidR="00962D51" w:rsidRDefault="00962D51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0AC19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6836" w:type="dxa"/>
      <w:tblInd w:w="-601" w:type="dxa"/>
      <w:tblLook w:val="04A0" w:firstRow="1" w:lastRow="0" w:firstColumn="1" w:lastColumn="0" w:noHBand="0" w:noVBand="1"/>
    </w:tblPr>
    <w:tblGrid>
      <w:gridCol w:w="2824"/>
      <w:gridCol w:w="11074"/>
      <w:gridCol w:w="2938"/>
    </w:tblGrid>
    <w:tr w:rsidR="000F3C8F" w:rsidRPr="000F3C8F" w14:paraId="693F82D5" w14:textId="77777777" w:rsidTr="000F3C8F">
      <w:trPr>
        <w:trHeight w:val="487"/>
      </w:trPr>
      <w:tc>
        <w:tcPr>
          <w:tcW w:w="2824" w:type="dxa"/>
          <w:vMerge w:val="restart"/>
          <w:shd w:val="clear" w:color="auto" w:fill="auto"/>
          <w:vAlign w:val="bottom"/>
        </w:tcPr>
        <w:p w14:paraId="0442BD0C" w14:textId="2721BE28" w:rsidR="000F3C8F" w:rsidRPr="000F3C8F" w:rsidRDefault="000F3C8F" w:rsidP="000F3C8F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0F3C8F">
            <w:rPr>
              <w:noProof/>
              <w:lang w:val="x-none"/>
            </w:rPr>
            <w:drawing>
              <wp:inline distT="0" distB="0" distL="0" distR="0" wp14:anchorId="41761B40" wp14:editId="1CBD0E41">
                <wp:extent cx="977900" cy="457200"/>
                <wp:effectExtent l="0" t="0" r="0" b="0"/>
                <wp:docPr id="1644023554" name="Imagem 4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023554" name="Imagem 4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074" w:type="dxa"/>
          <w:shd w:val="clear" w:color="auto" w:fill="auto"/>
          <w:vAlign w:val="center"/>
        </w:tcPr>
        <w:p w14:paraId="0F5B3008" w14:textId="77777777" w:rsidR="000F3C8F" w:rsidRPr="000F3C8F" w:rsidRDefault="000F3C8F" w:rsidP="000F3C8F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0F3C8F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384E5F00" w14:textId="77777777" w:rsidR="000F3C8F" w:rsidRPr="000F3C8F" w:rsidRDefault="000F3C8F" w:rsidP="000F3C8F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0F3C8F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319F5067" w14:textId="77777777" w:rsidR="000F3C8F" w:rsidRPr="000F3C8F" w:rsidRDefault="000F3C8F" w:rsidP="000F3C8F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0F3C8F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2938" w:type="dxa"/>
          <w:vMerge w:val="restart"/>
          <w:shd w:val="clear" w:color="auto" w:fill="auto"/>
          <w:vAlign w:val="bottom"/>
        </w:tcPr>
        <w:p w14:paraId="47DC4B3F" w14:textId="46CFC970" w:rsidR="000F3C8F" w:rsidRPr="000F3C8F" w:rsidRDefault="000F3C8F" w:rsidP="000F3C8F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0F3C8F">
            <w:rPr>
              <w:noProof/>
              <w:lang w:val="x-none"/>
            </w:rPr>
            <w:drawing>
              <wp:inline distT="0" distB="0" distL="0" distR="0" wp14:anchorId="6B004422" wp14:editId="5488BCBA">
                <wp:extent cx="901700" cy="558800"/>
                <wp:effectExtent l="0" t="0" r="0" b="0"/>
                <wp:docPr id="1884291194" name="Imagem 3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4291194" name="Imagem 3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F3C8F" w:rsidRPr="000F3C8F" w14:paraId="40102F9A" w14:textId="77777777" w:rsidTr="000F3C8F">
      <w:trPr>
        <w:trHeight w:val="45"/>
      </w:trPr>
      <w:tc>
        <w:tcPr>
          <w:tcW w:w="2824" w:type="dxa"/>
          <w:vMerge/>
          <w:shd w:val="clear" w:color="auto" w:fill="auto"/>
          <w:vAlign w:val="center"/>
        </w:tcPr>
        <w:p w14:paraId="448B0224" w14:textId="77777777" w:rsidR="000F3C8F" w:rsidRPr="000F3C8F" w:rsidRDefault="000F3C8F" w:rsidP="000F3C8F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11074" w:type="dxa"/>
          <w:shd w:val="clear" w:color="auto" w:fill="auto"/>
          <w:vAlign w:val="center"/>
        </w:tcPr>
        <w:p w14:paraId="23DDF3F9" w14:textId="77777777" w:rsidR="000F3C8F" w:rsidRPr="000F3C8F" w:rsidRDefault="000F3C8F" w:rsidP="000F3C8F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0F3C8F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0F3C8F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0F3C8F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2938" w:type="dxa"/>
          <w:vMerge/>
          <w:shd w:val="clear" w:color="auto" w:fill="auto"/>
          <w:vAlign w:val="center"/>
        </w:tcPr>
        <w:p w14:paraId="14E56995" w14:textId="77777777" w:rsidR="000F3C8F" w:rsidRPr="000F3C8F" w:rsidRDefault="000F3C8F" w:rsidP="000F3C8F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69D0D3EA" w14:textId="77777777" w:rsidR="000F3C8F" w:rsidRDefault="000F3C8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93847872">
    <w:abstractNumId w:val="0"/>
  </w:num>
  <w:num w:numId="2" w16cid:durableId="132069314">
    <w:abstractNumId w:val="1"/>
  </w:num>
  <w:num w:numId="3" w16cid:durableId="446781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A7B"/>
    <w:rsid w:val="000239D8"/>
    <w:rsid w:val="00043A9B"/>
    <w:rsid w:val="000508CB"/>
    <w:rsid w:val="0006206A"/>
    <w:rsid w:val="00070D7C"/>
    <w:rsid w:val="00072AF5"/>
    <w:rsid w:val="00094073"/>
    <w:rsid w:val="000E6768"/>
    <w:rsid w:val="000F3C8F"/>
    <w:rsid w:val="00106FA8"/>
    <w:rsid w:val="0011551E"/>
    <w:rsid w:val="00122DCD"/>
    <w:rsid w:val="001F7408"/>
    <w:rsid w:val="00240A11"/>
    <w:rsid w:val="002471FB"/>
    <w:rsid w:val="00272425"/>
    <w:rsid w:val="00286E0E"/>
    <w:rsid w:val="002872BE"/>
    <w:rsid w:val="002B5B95"/>
    <w:rsid w:val="002D0CDB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24CB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937BC"/>
    <w:rsid w:val="008A16AA"/>
    <w:rsid w:val="008D2540"/>
    <w:rsid w:val="008E54BA"/>
    <w:rsid w:val="009013AB"/>
    <w:rsid w:val="009021D3"/>
    <w:rsid w:val="00904AA9"/>
    <w:rsid w:val="00910D38"/>
    <w:rsid w:val="009406A6"/>
    <w:rsid w:val="00946152"/>
    <w:rsid w:val="00962D51"/>
    <w:rsid w:val="00972917"/>
    <w:rsid w:val="00972D0B"/>
    <w:rsid w:val="0099342A"/>
    <w:rsid w:val="009A475C"/>
    <w:rsid w:val="009A65A8"/>
    <w:rsid w:val="009C7F78"/>
    <w:rsid w:val="009F5E52"/>
    <w:rsid w:val="00A00036"/>
    <w:rsid w:val="00A062CF"/>
    <w:rsid w:val="00A0680E"/>
    <w:rsid w:val="00A1140C"/>
    <w:rsid w:val="00A22312"/>
    <w:rsid w:val="00A320ED"/>
    <w:rsid w:val="00A43847"/>
    <w:rsid w:val="00A810ED"/>
    <w:rsid w:val="00A90B82"/>
    <w:rsid w:val="00AA7DE6"/>
    <w:rsid w:val="00AE6B83"/>
    <w:rsid w:val="00B20729"/>
    <w:rsid w:val="00B437E7"/>
    <w:rsid w:val="00B74B81"/>
    <w:rsid w:val="00B768FE"/>
    <w:rsid w:val="00B878AE"/>
    <w:rsid w:val="00BB76E8"/>
    <w:rsid w:val="00BC2729"/>
    <w:rsid w:val="00BD4637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75A7B"/>
    <w:rsid w:val="00C772B6"/>
    <w:rsid w:val="00C977C7"/>
    <w:rsid w:val="00CA6D54"/>
    <w:rsid w:val="00CB1211"/>
    <w:rsid w:val="00D13928"/>
    <w:rsid w:val="00D20EA7"/>
    <w:rsid w:val="00D41E06"/>
    <w:rsid w:val="00D4408D"/>
    <w:rsid w:val="00D600F8"/>
    <w:rsid w:val="00D61541"/>
    <w:rsid w:val="00D72471"/>
    <w:rsid w:val="00D82AA4"/>
    <w:rsid w:val="00D85823"/>
    <w:rsid w:val="00D9251F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7D82"/>
  <w15:docId w15:val="{7568E015-33E1-4237-A26C-A3097CCD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F3C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F3C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ownloads\Modelo_horizont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AFE41-D6EB-42B2-880C-65A449412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Modelo_horizontal.dotx</Template>
  <TotalTime>1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3</cp:revision>
  <dcterms:created xsi:type="dcterms:W3CDTF">2017-04-06T15:33:00Z</dcterms:created>
  <dcterms:modified xsi:type="dcterms:W3CDTF">2024-11-27T16:10:00Z</dcterms:modified>
</cp:coreProperties>
</file>