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18DCA" w14:textId="77777777" w:rsidR="000D5787" w:rsidRPr="00B07150" w:rsidRDefault="000D5787" w:rsidP="000D5787">
      <w:pPr>
        <w:tabs>
          <w:tab w:val="left" w:pos="7260"/>
        </w:tabs>
        <w:jc w:val="center"/>
        <w:rPr>
          <w:rFonts w:ascii="Baskerville Old Face" w:hAnsi="Baskerville Old Face"/>
          <w:b/>
          <w:sz w:val="36"/>
          <w:szCs w:val="36"/>
        </w:rPr>
      </w:pPr>
      <w:r w:rsidRPr="00B07150">
        <w:rPr>
          <w:rFonts w:ascii="Baskerville Old Face" w:hAnsi="Baskerville Old Face"/>
          <w:b/>
          <w:sz w:val="36"/>
          <w:szCs w:val="36"/>
        </w:rPr>
        <w:t>Ata de Eleição do Delegado e do Subdelegado</w:t>
      </w:r>
    </w:p>
    <w:p w14:paraId="225979B8" w14:textId="77777777" w:rsidR="000D5787" w:rsidRPr="00B07150" w:rsidRDefault="000D5787" w:rsidP="000D5787">
      <w:pPr>
        <w:tabs>
          <w:tab w:val="left" w:pos="7260"/>
        </w:tabs>
        <w:jc w:val="center"/>
        <w:rPr>
          <w:rFonts w:ascii="Baskerville Old Face" w:hAnsi="Baskerville Old Face"/>
          <w:b/>
          <w:sz w:val="36"/>
          <w:szCs w:val="36"/>
        </w:rPr>
      </w:pPr>
      <w:r w:rsidRPr="00B07150">
        <w:rPr>
          <w:rFonts w:ascii="Baskerville Old Face" w:hAnsi="Baskerville Old Face"/>
          <w:b/>
          <w:sz w:val="36"/>
          <w:szCs w:val="36"/>
        </w:rPr>
        <w:t>Ano: _____ Turma: _____</w:t>
      </w:r>
    </w:p>
    <w:p w14:paraId="5D9F3A92" w14:textId="77777777" w:rsidR="000D5787" w:rsidRPr="00B07150" w:rsidRDefault="000D5787" w:rsidP="000D5787">
      <w:pPr>
        <w:tabs>
          <w:tab w:val="left" w:pos="7260"/>
        </w:tabs>
        <w:spacing w:line="360" w:lineRule="auto"/>
        <w:rPr>
          <w:rFonts w:ascii="Baskerville Old Face" w:hAnsi="Baskerville Old Face"/>
          <w:b/>
          <w:sz w:val="36"/>
          <w:szCs w:val="36"/>
        </w:rPr>
      </w:pPr>
      <w:r w:rsidRPr="00B07150">
        <w:rPr>
          <w:rFonts w:ascii="Baskerville Old Face" w:hAnsi="Baskerville Old Face"/>
          <w:b/>
          <w:sz w:val="36"/>
          <w:szCs w:val="36"/>
        </w:rPr>
        <w:t>Escrutínio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915"/>
        <w:gridCol w:w="2355"/>
        <w:gridCol w:w="2364"/>
      </w:tblGrid>
      <w:tr w:rsidR="000D5787" w:rsidRPr="00FD1C2D" w14:paraId="49193A98" w14:textId="77777777" w:rsidTr="000D5787">
        <w:tc>
          <w:tcPr>
            <w:tcW w:w="3794" w:type="dxa"/>
            <w:shd w:val="clear" w:color="auto" w:fill="auto"/>
            <w:vAlign w:val="center"/>
          </w:tcPr>
          <w:p w14:paraId="4096CBC1" w14:textId="77777777" w:rsidR="000D5787" w:rsidRPr="00FD1C2D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36"/>
                <w:szCs w:val="36"/>
              </w:rPr>
            </w:pPr>
            <w:r w:rsidRPr="00FD1C2D">
              <w:rPr>
                <w:b/>
                <w:sz w:val="36"/>
                <w:szCs w:val="36"/>
              </w:rPr>
              <w:t>Nome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4138759" w14:textId="77777777" w:rsidR="000D5787" w:rsidRPr="00FD1C2D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36"/>
                <w:szCs w:val="36"/>
              </w:rPr>
            </w:pPr>
            <w:r w:rsidRPr="00FD1C2D">
              <w:rPr>
                <w:b/>
                <w:sz w:val="36"/>
                <w:szCs w:val="36"/>
              </w:rPr>
              <w:t>Nº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C3C522D" w14:textId="77777777" w:rsidR="000D5787" w:rsidRPr="00FD1C2D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36"/>
                <w:szCs w:val="36"/>
              </w:rPr>
            </w:pPr>
            <w:r w:rsidRPr="00FD1C2D">
              <w:rPr>
                <w:b/>
                <w:sz w:val="36"/>
                <w:szCs w:val="36"/>
              </w:rPr>
              <w:t>Nº de Votos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2129511B" w14:textId="77777777" w:rsidR="000D5787" w:rsidRPr="00FD1C2D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0D5787" w:rsidRPr="00DC4102" w14:paraId="2D197BB8" w14:textId="77777777" w:rsidTr="000D5787">
        <w:tc>
          <w:tcPr>
            <w:tcW w:w="3794" w:type="dxa"/>
            <w:shd w:val="clear" w:color="auto" w:fill="auto"/>
            <w:vAlign w:val="center"/>
          </w:tcPr>
          <w:p w14:paraId="67E9C57D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0E4A384F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505EF7C1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665384C6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DC4102">
              <w:rPr>
                <w:b/>
                <w:sz w:val="28"/>
                <w:szCs w:val="28"/>
              </w:rPr>
              <w:t>DELEGADO</w:t>
            </w:r>
          </w:p>
        </w:tc>
      </w:tr>
      <w:tr w:rsidR="000D5787" w:rsidRPr="00DC4102" w14:paraId="76ACE7B0" w14:textId="77777777" w:rsidTr="000D5787">
        <w:tc>
          <w:tcPr>
            <w:tcW w:w="3794" w:type="dxa"/>
            <w:shd w:val="clear" w:color="auto" w:fill="auto"/>
            <w:vAlign w:val="center"/>
          </w:tcPr>
          <w:p w14:paraId="45AC08E0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73DD5AB4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0DEDA9B9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7194DB45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DC4102">
              <w:rPr>
                <w:b/>
                <w:sz w:val="28"/>
                <w:szCs w:val="28"/>
              </w:rPr>
              <w:t>SUBDELEGADO</w:t>
            </w:r>
          </w:p>
        </w:tc>
      </w:tr>
      <w:tr w:rsidR="000D5787" w:rsidRPr="00DC4102" w14:paraId="2C9884CA" w14:textId="77777777" w:rsidTr="000D5787">
        <w:tc>
          <w:tcPr>
            <w:tcW w:w="3794" w:type="dxa"/>
            <w:shd w:val="clear" w:color="auto" w:fill="auto"/>
            <w:vAlign w:val="center"/>
          </w:tcPr>
          <w:p w14:paraId="6241546E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7F50E5C9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5D8C4A73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6A11167C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</w:tr>
      <w:tr w:rsidR="000D5787" w:rsidRPr="00DC4102" w14:paraId="7329B62E" w14:textId="77777777" w:rsidTr="000D5787">
        <w:tc>
          <w:tcPr>
            <w:tcW w:w="3794" w:type="dxa"/>
            <w:shd w:val="clear" w:color="auto" w:fill="auto"/>
            <w:vAlign w:val="center"/>
          </w:tcPr>
          <w:p w14:paraId="722B08E1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78009539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4969A4B7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74E0E7CE" w14:textId="77777777" w:rsidR="000D5787" w:rsidRPr="00DC4102" w:rsidRDefault="000D5787" w:rsidP="000D5787">
            <w:pPr>
              <w:tabs>
                <w:tab w:val="left" w:pos="7260"/>
              </w:tabs>
              <w:spacing w:after="0" w:line="360" w:lineRule="auto"/>
              <w:jc w:val="center"/>
              <w:rPr>
                <w:b/>
                <w:sz w:val="40"/>
                <w:szCs w:val="40"/>
              </w:rPr>
            </w:pPr>
          </w:p>
        </w:tc>
      </w:tr>
    </w:tbl>
    <w:p w14:paraId="223EF5BA" w14:textId="77777777" w:rsidR="000D5787" w:rsidRDefault="000D5787" w:rsidP="000D5787">
      <w:pPr>
        <w:tabs>
          <w:tab w:val="left" w:pos="7260"/>
        </w:tabs>
        <w:spacing w:line="360" w:lineRule="auto"/>
      </w:pPr>
    </w:p>
    <w:p w14:paraId="6465B384" w14:textId="77777777" w:rsidR="000D5787" w:rsidRDefault="000D5787" w:rsidP="000D5787">
      <w:pPr>
        <w:tabs>
          <w:tab w:val="left" w:pos="7260"/>
        </w:tabs>
        <w:spacing w:line="360" w:lineRule="auto"/>
      </w:pPr>
      <w:r>
        <w:t>VOTOS BRANCOS:________________ VOTOS NULOS:_________________</w:t>
      </w:r>
    </w:p>
    <w:p w14:paraId="2CA4ABB7" w14:textId="77777777" w:rsidR="000D5787" w:rsidRDefault="000D5787" w:rsidP="000D5787">
      <w:pPr>
        <w:tabs>
          <w:tab w:val="left" w:pos="7260"/>
        </w:tabs>
        <w:spacing w:after="0" w:line="240" w:lineRule="auto"/>
        <w:jc w:val="both"/>
        <w:rPr>
          <w:sz w:val="24"/>
          <w:szCs w:val="24"/>
        </w:rPr>
      </w:pPr>
    </w:p>
    <w:p w14:paraId="445C6060" w14:textId="77777777" w:rsidR="000D5787" w:rsidRDefault="000D5787" w:rsidP="000D5787">
      <w:pPr>
        <w:tabs>
          <w:tab w:val="left" w:pos="72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Confirmo os dados obtidos</w:t>
      </w:r>
    </w:p>
    <w:p w14:paraId="26EA1500" w14:textId="77777777" w:rsidR="000D5787" w:rsidRPr="00FD1C2D" w:rsidRDefault="000D5787" w:rsidP="000D5787">
      <w:pPr>
        <w:tabs>
          <w:tab w:val="left" w:pos="7260"/>
        </w:tabs>
        <w:spacing w:after="0" w:line="240" w:lineRule="auto"/>
        <w:jc w:val="both"/>
        <w:rPr>
          <w:sz w:val="8"/>
          <w:szCs w:val="8"/>
        </w:rPr>
      </w:pPr>
    </w:p>
    <w:p w14:paraId="7D345778" w14:textId="77777777" w:rsidR="000D5787" w:rsidRDefault="000D5787" w:rsidP="000D5787">
      <w:pPr>
        <w:tabs>
          <w:tab w:val="left" w:pos="72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Dire</w:t>
      </w:r>
      <w:r w:rsidRPr="009E2448">
        <w:rPr>
          <w:sz w:val="24"/>
          <w:szCs w:val="24"/>
        </w:rPr>
        <w:t>tor de Turma_______________________</w:t>
      </w:r>
    </w:p>
    <w:p w14:paraId="5C0C98D1" w14:textId="77777777" w:rsidR="000D5787" w:rsidRDefault="000D5787" w:rsidP="000D5787">
      <w:pPr>
        <w:tabs>
          <w:tab w:val="left" w:pos="7260"/>
        </w:tabs>
        <w:spacing w:line="360" w:lineRule="auto"/>
        <w:jc w:val="both"/>
        <w:rPr>
          <w:sz w:val="24"/>
          <w:szCs w:val="24"/>
        </w:rPr>
      </w:pPr>
      <w:r w:rsidRPr="009E2448">
        <w:rPr>
          <w:sz w:val="24"/>
          <w:szCs w:val="24"/>
        </w:rPr>
        <w:t>O Delegad</w:t>
      </w:r>
      <w:r>
        <w:rPr>
          <w:sz w:val="24"/>
          <w:szCs w:val="24"/>
        </w:rPr>
        <w:t>o de Turma______________________</w:t>
      </w:r>
    </w:p>
    <w:p w14:paraId="6A4F7E70" w14:textId="77777777" w:rsidR="000D5787" w:rsidRDefault="000D5787" w:rsidP="000D5787">
      <w:pPr>
        <w:tabs>
          <w:tab w:val="left" w:pos="72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Subdelegado de Turma_____________________</w:t>
      </w:r>
    </w:p>
    <w:p w14:paraId="06B279D7" w14:textId="77777777" w:rsidR="000D5787" w:rsidRPr="000D5787" w:rsidRDefault="000D5787" w:rsidP="000D5787">
      <w:pPr>
        <w:tabs>
          <w:tab w:val="left" w:pos="7260"/>
        </w:tabs>
        <w:spacing w:after="0" w:line="240" w:lineRule="auto"/>
        <w:rPr>
          <w:sz w:val="10"/>
          <w:szCs w:val="10"/>
        </w:rPr>
      </w:pPr>
    </w:p>
    <w:p w14:paraId="07F8D6D8" w14:textId="77777777" w:rsidR="000D5787" w:rsidRDefault="000D5787" w:rsidP="000D5787">
      <w:pPr>
        <w:tabs>
          <w:tab w:val="left" w:pos="726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______________________________________, ______ de ______________ de   20____</w:t>
      </w:r>
    </w:p>
    <w:p w14:paraId="7056D69C" w14:textId="77777777" w:rsidR="000D5787" w:rsidRDefault="000D5787" w:rsidP="000D5787">
      <w:pPr>
        <w:tabs>
          <w:tab w:val="left" w:pos="726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Observações: ___________________________________________________________________</w:t>
      </w:r>
    </w:p>
    <w:p w14:paraId="4E741D13" w14:textId="77777777" w:rsidR="000D5787" w:rsidRDefault="000D5787" w:rsidP="000D5787">
      <w:pPr>
        <w:tabs>
          <w:tab w:val="left" w:pos="726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578C4C39" w14:textId="77777777" w:rsidR="000D5787" w:rsidRDefault="000D5787" w:rsidP="000D5787">
      <w:pPr>
        <w:tabs>
          <w:tab w:val="left" w:pos="726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14:paraId="3C551D3E" w14:textId="77777777" w:rsidR="000D5787" w:rsidRDefault="000D5787" w:rsidP="000D5787">
      <w:pPr>
        <w:tabs>
          <w:tab w:val="left" w:pos="726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14:paraId="284FBB00" w14:textId="77777777" w:rsidR="000D5787" w:rsidRDefault="000D5787" w:rsidP="000D5787">
      <w:pPr>
        <w:tabs>
          <w:tab w:val="left" w:pos="726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14:paraId="5ED39BFE" w14:textId="77777777" w:rsidR="000D5787" w:rsidRPr="005D5A7E" w:rsidRDefault="000D5787" w:rsidP="000D5787">
      <w:pPr>
        <w:tabs>
          <w:tab w:val="left" w:pos="8535"/>
        </w:tabs>
        <w:jc w:val="right"/>
        <w:rPr>
          <w:sz w:val="24"/>
          <w:szCs w:val="24"/>
        </w:rPr>
      </w:pPr>
      <w:r>
        <w:rPr>
          <w:rFonts w:ascii="Comic Sans MS" w:hAnsi="Comic Sans MS"/>
          <w:sz w:val="18"/>
          <w:szCs w:val="18"/>
        </w:rPr>
        <w:t>(Mod.38-AEVRSA)</w:t>
      </w:r>
    </w:p>
    <w:p w14:paraId="77144B51" w14:textId="77777777" w:rsidR="00BB76E8" w:rsidRDefault="00BB76E8">
      <w:pPr>
        <w:spacing w:after="0" w:line="240" w:lineRule="auto"/>
        <w:rPr>
          <w:rFonts w:eastAsia="Times New Roman"/>
          <w:color w:val="000000"/>
          <w:lang w:eastAsia="pt-PT"/>
        </w:rPr>
      </w:pPr>
    </w:p>
    <w:sectPr w:rsidR="00BB76E8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626BF" w14:textId="77777777" w:rsidR="001E00D7" w:rsidRDefault="001E00D7" w:rsidP="00D600F8">
      <w:pPr>
        <w:spacing w:after="0" w:line="240" w:lineRule="auto"/>
      </w:pPr>
      <w:r>
        <w:separator/>
      </w:r>
    </w:p>
  </w:endnote>
  <w:endnote w:type="continuationSeparator" w:id="0">
    <w:p w14:paraId="1A22C3DC" w14:textId="77777777" w:rsidR="001E00D7" w:rsidRDefault="001E00D7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B9EBF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0D5787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0D5787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3CE5C992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494E2C97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0CE71904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18B75D2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4D7CC16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4614ADB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225A084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72FC2C6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4F3FAC5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58C2EEC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57118BD3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C5CD2" w14:textId="77777777" w:rsidR="001E00D7" w:rsidRDefault="001E00D7" w:rsidP="00D600F8">
      <w:pPr>
        <w:spacing w:after="0" w:line="240" w:lineRule="auto"/>
      </w:pPr>
      <w:r>
        <w:separator/>
      </w:r>
    </w:p>
  </w:footnote>
  <w:footnote w:type="continuationSeparator" w:id="0">
    <w:p w14:paraId="23C87704" w14:textId="77777777" w:rsidR="001E00D7" w:rsidRDefault="001E00D7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AFA82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86700E" w:rsidRPr="0086700E" w14:paraId="3D496851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11C12C8D" w14:textId="77D57834" w:rsidR="0086700E" w:rsidRPr="0086700E" w:rsidRDefault="0086700E" w:rsidP="0086700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86700E">
            <w:rPr>
              <w:noProof/>
              <w:lang w:val="x-none"/>
            </w:rPr>
            <w:drawing>
              <wp:inline distT="0" distB="0" distL="0" distR="0" wp14:anchorId="06AC79F0" wp14:editId="3D7AFDEB">
                <wp:extent cx="977900" cy="457200"/>
                <wp:effectExtent l="0" t="0" r="0" b="0"/>
                <wp:docPr id="1640953182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0953182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3AD6CAB4" w14:textId="77777777" w:rsidR="0086700E" w:rsidRPr="0086700E" w:rsidRDefault="0086700E" w:rsidP="0086700E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86700E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5D2B3F0B" w14:textId="77777777" w:rsidR="0086700E" w:rsidRPr="0086700E" w:rsidRDefault="0086700E" w:rsidP="0086700E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86700E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5F1E792A" w14:textId="77777777" w:rsidR="0086700E" w:rsidRPr="0086700E" w:rsidRDefault="0086700E" w:rsidP="0086700E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86700E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2F1B16E0" w14:textId="6F2A5A19" w:rsidR="0086700E" w:rsidRPr="0086700E" w:rsidRDefault="0086700E" w:rsidP="0086700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86700E">
            <w:rPr>
              <w:noProof/>
              <w:lang w:val="x-none"/>
            </w:rPr>
            <w:drawing>
              <wp:inline distT="0" distB="0" distL="0" distR="0" wp14:anchorId="21CEB34C" wp14:editId="5371529C">
                <wp:extent cx="901700" cy="558800"/>
                <wp:effectExtent l="0" t="0" r="0" b="0"/>
                <wp:docPr id="416492696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6492696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700E" w:rsidRPr="0086700E" w14:paraId="4D6E3D2C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4433B634" w14:textId="77777777" w:rsidR="0086700E" w:rsidRPr="0086700E" w:rsidRDefault="0086700E" w:rsidP="0086700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0EE1CD5F" w14:textId="77777777" w:rsidR="0086700E" w:rsidRPr="0086700E" w:rsidRDefault="0086700E" w:rsidP="0086700E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86700E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86700E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86700E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07907F3F" w14:textId="77777777" w:rsidR="0086700E" w:rsidRPr="0086700E" w:rsidRDefault="0086700E" w:rsidP="0086700E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21C154A1" w14:textId="77777777" w:rsidR="0086700E" w:rsidRDefault="0086700E" w:rsidP="008670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09054136">
    <w:abstractNumId w:val="0"/>
  </w:num>
  <w:num w:numId="2" w16cid:durableId="471825789">
    <w:abstractNumId w:val="1"/>
  </w:num>
  <w:num w:numId="3" w16cid:durableId="147981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787"/>
    <w:rsid w:val="000239D8"/>
    <w:rsid w:val="000508CB"/>
    <w:rsid w:val="0006206A"/>
    <w:rsid w:val="00070D7C"/>
    <w:rsid w:val="00072AF5"/>
    <w:rsid w:val="00094073"/>
    <w:rsid w:val="000D5787"/>
    <w:rsid w:val="000E6768"/>
    <w:rsid w:val="00106FA8"/>
    <w:rsid w:val="0011551E"/>
    <w:rsid w:val="00122DCD"/>
    <w:rsid w:val="00164A82"/>
    <w:rsid w:val="001E00D7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8231BC"/>
    <w:rsid w:val="008363F0"/>
    <w:rsid w:val="0084272F"/>
    <w:rsid w:val="0086700E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51213"/>
  <w15:docId w15:val="{CE84E381-18ED-44B8-8A61-F94F5136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8670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8670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esktop\P&#225;gina\Docs\Documentos-modelos%20novos\Modelo_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AE82D-5D0C-4B10-9984-4BF21263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Modelo_vertical.dotx</Template>
  <TotalTime>2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2</cp:revision>
  <dcterms:created xsi:type="dcterms:W3CDTF">2016-09-27T15:25:00Z</dcterms:created>
  <dcterms:modified xsi:type="dcterms:W3CDTF">2024-11-27T10:22:00Z</dcterms:modified>
</cp:coreProperties>
</file>