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927CB" w14:textId="77777777" w:rsidR="00240A11" w:rsidRPr="00D600F8" w:rsidRDefault="006F3102" w:rsidP="00352468">
      <w:pPr>
        <w:pStyle w:val="BodyText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</w:pPr>
      <w:r>
        <w:rPr>
          <w:rFonts w:ascii="Arial Narrow" w:hAnsi="Arial Narrow" w:cs="Comic Sans MS"/>
          <w:b/>
          <w:i/>
          <w:noProof/>
          <w:sz w:val="20"/>
          <w:szCs w:val="20"/>
        </w:rPr>
        <w:pict w14:anchorId="63A289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0" o:spid="_x0000_s1027" type="#_x0000_t75" alt="min_edu.png" style="position:absolute;left:0;text-align:left;margin-left:-6.75pt;margin-top:-8.1pt;width:86.25pt;height:42.75pt;z-index:2;visibility:visible">
            <v:imagedata r:id="rId8" o:title="min_edu"/>
          </v:shape>
        </w:pict>
      </w:r>
      <w:r>
        <w:rPr>
          <w:noProof/>
        </w:rPr>
        <w:pict w14:anchorId="6D72317C">
          <v:shape id="Imagem 5" o:spid="_x0000_s1026" type="#_x0000_t75" style="position:absolute;left:0;text-align:left;margin-left:417.75pt;margin-top:-17.25pt;width:56.25pt;height:51.45pt;z-index:1;visibility:visible">
            <v:imagedata r:id="rId9" o:title="agrupamento"/>
          </v:shape>
        </w:pict>
      </w:r>
      <w:r w:rsidR="00240A11"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DIREÇÃO-GERAL DOS ESTABELECIMENTOS ESCOLARES</w:t>
      </w:r>
    </w:p>
    <w:p w14:paraId="1C2878FB" w14:textId="77777777" w:rsidR="00240A11" w:rsidRPr="00D600F8" w:rsidRDefault="00240A11" w:rsidP="00352468">
      <w:pPr>
        <w:pStyle w:val="BodyText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 DE SERVIÇOS REGIÃO ALGARVE</w:t>
      </w:r>
    </w:p>
    <w:p w14:paraId="57B5EDAE" w14:textId="77777777" w:rsidR="00240A11" w:rsidRPr="00D600F8" w:rsidRDefault="00240A11" w:rsidP="00352468">
      <w:pPr>
        <w:pStyle w:val="BodyText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sz w:val="20"/>
          <w:szCs w:val="20"/>
          <w:shd w:val="clear" w:color="auto" w:fill="FFFFFF"/>
        </w:rPr>
        <w:t>AGRUPAMENTO DE ESCOLAS DE VILA REAL DE SANTO ANTÓNIO - CÓD. 145348</w:t>
      </w:r>
    </w:p>
    <w:p w14:paraId="796C0466" w14:textId="77777777" w:rsidR="00240A11" w:rsidRPr="00F12971" w:rsidRDefault="00240A11" w:rsidP="00352468">
      <w:pPr>
        <w:pStyle w:val="BodyText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sz w:val="16"/>
          <w:szCs w:val="16"/>
          <w:shd w:val="clear" w:color="auto" w:fill="FFFFFF"/>
        </w:rPr>
      </w:pPr>
      <w:r w:rsidRPr="00F12971">
        <w:rPr>
          <w:rFonts w:ascii="Arial Narrow" w:hAnsi="Arial Narrow" w:cs="Comic Sans MS"/>
          <w:b/>
          <w:sz w:val="16"/>
          <w:szCs w:val="16"/>
          <w:shd w:val="clear" w:color="auto" w:fill="FFFFFF"/>
        </w:rPr>
        <w:t>E</w:t>
      </w:r>
      <w:r w:rsidRPr="00F12971">
        <w:rPr>
          <w:rFonts w:ascii="Arial Narrow" w:hAnsi="Arial Narrow" w:cs="Comic Sans MS"/>
          <w:b/>
          <w:smallCaps/>
          <w:sz w:val="16"/>
          <w:szCs w:val="16"/>
          <w:shd w:val="clear" w:color="auto" w:fill="FFFFFF"/>
        </w:rPr>
        <w:t>SCOLA SECUNDÁRIA C/3.º CICLO DE VILA REAL DE SANTO ANTÓNIO </w:t>
      </w:r>
      <w:r w:rsidRPr="00F12971">
        <w:rPr>
          <w:rFonts w:ascii="Arial Narrow" w:hAnsi="Arial Narrow" w:cs="Comic Sans MS"/>
          <w:smallCaps/>
          <w:sz w:val="16"/>
          <w:szCs w:val="16"/>
          <w:shd w:val="clear" w:color="auto" w:fill="FFFFFF"/>
        </w:rPr>
        <w:t>(Sede cód. </w:t>
      </w:r>
      <w:r w:rsidRPr="00F12971">
        <w:rPr>
          <w:rFonts w:ascii="Arial Narrow" w:hAnsi="Arial Narrow" w:cs="Comic Sans MS"/>
          <w:sz w:val="16"/>
          <w:szCs w:val="16"/>
          <w:shd w:val="clear" w:color="auto" w:fill="FFFFFF"/>
        </w:rPr>
        <w:t>403726) – EB 2,3 Infante D. Fernando – EB1/JI Manuel Cabanas</w:t>
      </w:r>
    </w:p>
    <w:p w14:paraId="3FF1B53D" w14:textId="77777777" w:rsidR="00474144" w:rsidRDefault="00474144" w:rsidP="004F35E9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36C2CC7D" w14:textId="77777777" w:rsidR="0086034C" w:rsidRDefault="0086034C" w:rsidP="0086034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bookmarkStart w:id="0" w:name="_GoBack"/>
      <w:bookmarkEnd w:id="0"/>
    </w:p>
    <w:p w14:paraId="6A2B9D64" w14:textId="77777777" w:rsidR="00BA744B" w:rsidRDefault="002C0BA7" w:rsidP="00BA74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lang w:eastAsia="pt-PT"/>
        </w:rPr>
      </w:pPr>
      <w:r w:rsidRPr="00BA744B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PROCEDIMENTO DISCIPLINAR SUMÁRIO</w:t>
      </w:r>
      <w:r w:rsidRPr="00BA744B">
        <w:rPr>
          <w:rFonts w:ascii="Arial Narrow" w:hAnsi="Arial Narrow" w:cs="Arial"/>
          <w:b/>
          <w:bCs/>
          <w:sz w:val="24"/>
          <w:szCs w:val="24"/>
          <w:lang w:eastAsia="pt-PT"/>
        </w:rPr>
        <w:t xml:space="preserve"> </w:t>
      </w:r>
    </w:p>
    <w:p w14:paraId="2641F832" w14:textId="77777777" w:rsidR="00BA744B" w:rsidRDefault="00BA744B" w:rsidP="00BA74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lang w:eastAsia="pt-PT"/>
        </w:rPr>
      </w:pPr>
      <w:r w:rsidRPr="00BA744B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Audição em Auto de Aluno Visado</w:t>
      </w:r>
      <w:r w:rsidRPr="00BA744B">
        <w:rPr>
          <w:rFonts w:ascii="Arial Narrow" w:hAnsi="Arial Narrow" w:cs="Arial"/>
          <w:b/>
          <w:bCs/>
          <w:sz w:val="24"/>
          <w:szCs w:val="24"/>
          <w:lang w:eastAsia="pt-PT"/>
        </w:rPr>
        <w:t xml:space="preserve"> </w:t>
      </w:r>
    </w:p>
    <w:p w14:paraId="4BDB5B19" w14:textId="77777777" w:rsidR="00BA744B" w:rsidRDefault="00BA744B" w:rsidP="00BA74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lang w:eastAsia="pt-PT"/>
        </w:rPr>
      </w:pPr>
    </w:p>
    <w:p w14:paraId="3942AC1E" w14:textId="77777777" w:rsidR="00BA744B" w:rsidRDefault="00BA744B" w:rsidP="00BA74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lang w:eastAsia="pt-PT"/>
        </w:rPr>
      </w:pPr>
    </w:p>
    <w:p w14:paraId="4DD1D32A" w14:textId="77777777" w:rsidR="00BA744B" w:rsidRDefault="00BA744B" w:rsidP="00BA74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lang w:eastAsia="pt-PT"/>
        </w:rPr>
      </w:pPr>
    </w:p>
    <w:p w14:paraId="059ECB0D" w14:textId="77777777" w:rsidR="00BA744B" w:rsidRDefault="00BA744B" w:rsidP="00BA74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lang w:eastAsia="pt-PT"/>
        </w:rPr>
      </w:pPr>
    </w:p>
    <w:p w14:paraId="37E06E91" w14:textId="77777777" w:rsidR="00BA744B" w:rsidRDefault="00BA744B" w:rsidP="00BA74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r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Audiência Oral do A</w:t>
      </w:r>
      <w:r w:rsidRPr="00BA744B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luno</w:t>
      </w:r>
    </w:p>
    <w:p w14:paraId="37FE7709" w14:textId="77777777" w:rsidR="00BA744B" w:rsidRPr="00BA744B" w:rsidRDefault="00BA744B" w:rsidP="00BA74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38295D40" w14:textId="77777777" w:rsidR="008E418F" w:rsidRPr="00BA744B" w:rsidRDefault="008E418F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25EB36F2" w14:textId="77777777" w:rsidR="00BA744B" w:rsidRPr="00BA744B" w:rsidRDefault="00BA744B" w:rsidP="00BA744B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BA744B">
        <w:rPr>
          <w:rFonts w:ascii="Arial Narrow" w:hAnsi="Arial Narrow" w:cs="Arial"/>
          <w:sz w:val="24"/>
          <w:szCs w:val="24"/>
          <w:lang w:eastAsia="pt-PT"/>
        </w:rPr>
        <w:t>Aos….. dias do mês de ….. do ano de …., compareceu perante mim F…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……………………………………….</w:t>
      </w:r>
      <w:r w:rsidRPr="00BA744B">
        <w:rPr>
          <w:rFonts w:ascii="Arial Narrow" w:hAnsi="Arial Narrow" w:cs="Arial"/>
          <w:sz w:val="24"/>
          <w:szCs w:val="24"/>
          <w:lang w:eastAsia="pt-PT"/>
        </w:rPr>
        <w:t>…., instrutor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BA744B">
        <w:rPr>
          <w:rFonts w:ascii="Arial Narrow" w:hAnsi="Arial Narrow" w:cs="Arial"/>
          <w:sz w:val="24"/>
          <w:szCs w:val="24"/>
          <w:lang w:eastAsia="pt-PT"/>
        </w:rPr>
        <w:t>deste procedimento disciplinar, o aluno F……., n.º …… da turma……, do … ano,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BA744B">
        <w:rPr>
          <w:rFonts w:ascii="Arial Narrow" w:hAnsi="Arial Narrow" w:cs="Arial"/>
          <w:sz w:val="24"/>
          <w:szCs w:val="24"/>
          <w:lang w:eastAsia="pt-PT"/>
        </w:rPr>
        <w:t>acompanhado do seu encarregado de educação F…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…………………………………………………………………………………………………………………………</w:t>
      </w:r>
      <w:r w:rsidRPr="00BA744B">
        <w:rPr>
          <w:rFonts w:ascii="Arial Narrow" w:hAnsi="Arial Narrow" w:cs="Arial"/>
          <w:sz w:val="24"/>
          <w:szCs w:val="24"/>
          <w:lang w:eastAsia="pt-PT"/>
        </w:rPr>
        <w:t>….</w:t>
      </w:r>
    </w:p>
    <w:p w14:paraId="4BA79B75" w14:textId="77777777" w:rsidR="00BA744B" w:rsidRPr="00BA744B" w:rsidRDefault="00BA744B" w:rsidP="00BA744B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BA744B">
        <w:rPr>
          <w:rFonts w:ascii="Arial Narrow" w:hAnsi="Arial Narrow" w:cs="Arial"/>
          <w:sz w:val="24"/>
          <w:szCs w:val="24"/>
          <w:lang w:eastAsia="pt-PT"/>
        </w:rPr>
        <w:t>Iniciada a diligência, foi o aluno informado de que a instrução do processo visa 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BA744B">
        <w:rPr>
          <w:rFonts w:ascii="Arial Narrow" w:hAnsi="Arial Narrow" w:cs="Arial"/>
          <w:sz w:val="24"/>
          <w:szCs w:val="24"/>
          <w:lang w:eastAsia="pt-PT"/>
        </w:rPr>
        <w:t>apuramento de um comportamento que lhe é atribuído, que se traduz no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BA744B">
        <w:rPr>
          <w:rFonts w:ascii="Arial Narrow" w:hAnsi="Arial Narrow" w:cs="Arial"/>
          <w:sz w:val="24"/>
          <w:szCs w:val="24"/>
          <w:lang w:eastAsia="pt-PT"/>
        </w:rPr>
        <w:t>incumprimento do dever de …….., estabelecido na alínea ….. do artigo 10.º da Lei n.º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BA744B">
        <w:rPr>
          <w:rFonts w:ascii="Arial Narrow" w:hAnsi="Arial Narrow" w:cs="Arial"/>
          <w:sz w:val="24"/>
          <w:szCs w:val="24"/>
          <w:lang w:eastAsia="pt-PT"/>
        </w:rPr>
        <w:t>51/2012, de 05 de setembro, e no artigo …. do Regulamento Interno, consubstanciado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BA744B">
        <w:rPr>
          <w:rFonts w:ascii="Arial Narrow" w:hAnsi="Arial Narrow" w:cs="Arial"/>
          <w:sz w:val="24"/>
          <w:szCs w:val="24"/>
          <w:lang w:eastAsia="pt-PT"/>
        </w:rPr>
        <w:t>nos seguintes factos:</w:t>
      </w:r>
    </w:p>
    <w:p w14:paraId="7803C485" w14:textId="77777777" w:rsidR="00BA744B" w:rsidRDefault="00BA744B" w:rsidP="00BA744B">
      <w:pPr>
        <w:autoSpaceDE w:val="0"/>
        <w:autoSpaceDN w:val="0"/>
        <w:adjustRightInd w:val="0"/>
        <w:spacing w:before="240" w:after="240" w:line="480" w:lineRule="auto"/>
        <w:jc w:val="center"/>
        <w:rPr>
          <w:rFonts w:ascii="Arial Narrow" w:hAnsi="Arial Narrow" w:cs="Arial"/>
          <w:sz w:val="24"/>
          <w:szCs w:val="24"/>
          <w:lang w:eastAsia="pt-PT"/>
        </w:rPr>
      </w:pPr>
      <w:r w:rsidRPr="00BA744B">
        <w:rPr>
          <w:rFonts w:ascii="Arial Narrow" w:hAnsi="Arial Narrow" w:cs="Arial"/>
          <w:sz w:val="24"/>
          <w:szCs w:val="24"/>
          <w:lang w:eastAsia="pt-PT"/>
        </w:rPr>
        <w:t>…………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………………………………………………………….......………………………………………………………</w:t>
      </w:r>
    </w:p>
    <w:p w14:paraId="43972D89" w14:textId="77777777" w:rsidR="00BA744B" w:rsidRDefault="00BA744B" w:rsidP="00BA744B">
      <w:pPr>
        <w:autoSpaceDE w:val="0"/>
        <w:autoSpaceDN w:val="0"/>
        <w:adjustRightInd w:val="0"/>
        <w:spacing w:before="240" w:after="240" w:line="480" w:lineRule="auto"/>
        <w:jc w:val="center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……………………………………………………………………………………………………………………................</w:t>
      </w:r>
    </w:p>
    <w:p w14:paraId="19BAA721" w14:textId="77777777" w:rsidR="00BA744B" w:rsidRPr="00BA744B" w:rsidRDefault="00BA744B" w:rsidP="00BA744B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BA744B">
        <w:rPr>
          <w:rFonts w:ascii="Arial Narrow" w:hAnsi="Arial Narrow" w:cs="Arial"/>
          <w:sz w:val="24"/>
          <w:szCs w:val="24"/>
          <w:lang w:eastAsia="pt-PT"/>
        </w:rPr>
        <w:t>Ficando ciente dos aspetos relevantes para a decisão do procedimento, o aluno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BA744B">
        <w:rPr>
          <w:rFonts w:ascii="Arial Narrow" w:hAnsi="Arial Narrow" w:cs="Arial"/>
          <w:sz w:val="24"/>
          <w:szCs w:val="24"/>
          <w:lang w:eastAsia="pt-PT"/>
        </w:rPr>
        <w:t>pronunciou-se nos seguintes termos:</w:t>
      </w:r>
    </w:p>
    <w:p w14:paraId="28AA65F8" w14:textId="77777777" w:rsidR="00BA744B" w:rsidRDefault="00BA744B" w:rsidP="00BA744B">
      <w:pPr>
        <w:autoSpaceDE w:val="0"/>
        <w:autoSpaceDN w:val="0"/>
        <w:adjustRightInd w:val="0"/>
        <w:spacing w:before="240" w:after="240" w:line="480" w:lineRule="auto"/>
        <w:jc w:val="center"/>
        <w:rPr>
          <w:rFonts w:ascii="Arial Narrow" w:hAnsi="Arial Narrow" w:cs="Arial"/>
          <w:sz w:val="24"/>
          <w:szCs w:val="24"/>
          <w:lang w:eastAsia="pt-PT"/>
        </w:rPr>
      </w:pPr>
      <w:r w:rsidRPr="00BA744B">
        <w:rPr>
          <w:rFonts w:ascii="Arial Narrow" w:hAnsi="Arial Narrow" w:cs="Arial"/>
          <w:sz w:val="24"/>
          <w:szCs w:val="24"/>
          <w:lang w:eastAsia="pt-PT"/>
        </w:rPr>
        <w:t>…………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………………………………………………………….......………………………………………………………</w:t>
      </w:r>
    </w:p>
    <w:p w14:paraId="2C16B1CA" w14:textId="77777777" w:rsidR="00BA744B" w:rsidRDefault="00BA744B" w:rsidP="00BA744B">
      <w:pPr>
        <w:autoSpaceDE w:val="0"/>
        <w:autoSpaceDN w:val="0"/>
        <w:adjustRightInd w:val="0"/>
        <w:spacing w:before="240" w:after="240" w:line="480" w:lineRule="auto"/>
        <w:jc w:val="center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……………………………………………………………………………………………………………………................</w:t>
      </w:r>
    </w:p>
    <w:p w14:paraId="7DAF4BED" w14:textId="77777777" w:rsidR="00BA744B" w:rsidRDefault="00BA744B" w:rsidP="00BA744B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4900B01E" w14:textId="77777777" w:rsidR="00BA744B" w:rsidRDefault="00BA744B" w:rsidP="00BA744B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3A7153D4" w14:textId="77777777" w:rsidR="00BA744B" w:rsidRDefault="00BA744B" w:rsidP="00BA744B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28A9B932" w14:textId="77777777" w:rsidR="00BA744B" w:rsidRPr="00BA744B" w:rsidRDefault="00BA744B" w:rsidP="00BA744B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BA744B">
        <w:rPr>
          <w:rFonts w:ascii="Arial Narrow" w:hAnsi="Arial Narrow" w:cs="Arial"/>
          <w:sz w:val="24"/>
          <w:szCs w:val="24"/>
          <w:lang w:eastAsia="pt-PT"/>
        </w:rPr>
        <w:t>Por último, os interessados requereram a realização das seguintes diligências:</w:t>
      </w:r>
    </w:p>
    <w:p w14:paraId="12326A17" w14:textId="77777777" w:rsidR="00BA744B" w:rsidRDefault="00BA744B" w:rsidP="00BA744B">
      <w:pPr>
        <w:autoSpaceDE w:val="0"/>
        <w:autoSpaceDN w:val="0"/>
        <w:adjustRightInd w:val="0"/>
        <w:spacing w:before="240" w:after="240" w:line="480" w:lineRule="auto"/>
        <w:jc w:val="center"/>
        <w:rPr>
          <w:rFonts w:ascii="Arial Narrow" w:hAnsi="Arial Narrow" w:cs="Arial"/>
          <w:sz w:val="24"/>
          <w:szCs w:val="24"/>
          <w:lang w:eastAsia="pt-PT"/>
        </w:rPr>
      </w:pPr>
      <w:r w:rsidRPr="00BA744B">
        <w:rPr>
          <w:rFonts w:ascii="Arial Narrow" w:hAnsi="Arial Narrow" w:cs="Arial"/>
          <w:sz w:val="24"/>
          <w:szCs w:val="24"/>
          <w:lang w:eastAsia="pt-PT"/>
        </w:rPr>
        <w:t>…………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………………………………………………………….......………………………………………………………</w:t>
      </w:r>
    </w:p>
    <w:p w14:paraId="331CAD4D" w14:textId="77777777" w:rsidR="00BA744B" w:rsidRDefault="00BA744B" w:rsidP="00BA744B">
      <w:pPr>
        <w:autoSpaceDE w:val="0"/>
        <w:autoSpaceDN w:val="0"/>
        <w:adjustRightInd w:val="0"/>
        <w:spacing w:before="240" w:after="240" w:line="480" w:lineRule="auto"/>
        <w:jc w:val="center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……………………………………………………………………………………………………………………................</w:t>
      </w:r>
    </w:p>
    <w:p w14:paraId="6E313E9C" w14:textId="77777777" w:rsidR="00BA744B" w:rsidRPr="00BA744B" w:rsidRDefault="00BA744B" w:rsidP="00BA744B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BA744B">
        <w:rPr>
          <w:rFonts w:ascii="Arial Narrow" w:hAnsi="Arial Narrow" w:cs="Arial"/>
          <w:sz w:val="24"/>
          <w:szCs w:val="24"/>
          <w:lang w:eastAsia="pt-PT"/>
        </w:rPr>
        <w:t>Lidas as declarações e achadas conformes, assinam.</w:t>
      </w:r>
    </w:p>
    <w:p w14:paraId="723BC621" w14:textId="77777777" w:rsidR="00BA744B" w:rsidRPr="00BA744B" w:rsidRDefault="00BA744B" w:rsidP="00BA744B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BA744B">
        <w:rPr>
          <w:rFonts w:ascii="Arial Narrow" w:hAnsi="Arial Narrow" w:cs="Arial"/>
          <w:sz w:val="24"/>
          <w:szCs w:val="24"/>
          <w:lang w:eastAsia="pt-PT"/>
        </w:rPr>
        <w:t>O Aluno: 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</w:t>
      </w:r>
    </w:p>
    <w:p w14:paraId="7A2CC9B5" w14:textId="77777777" w:rsidR="00BA744B" w:rsidRPr="00BA744B" w:rsidRDefault="00BA744B" w:rsidP="00BA744B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BA744B">
        <w:rPr>
          <w:rFonts w:ascii="Arial Narrow" w:hAnsi="Arial Narrow" w:cs="Arial"/>
          <w:sz w:val="24"/>
          <w:szCs w:val="24"/>
          <w:lang w:eastAsia="pt-PT"/>
        </w:rPr>
        <w:t>O Encarregado de Educação: 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……………………………………….</w:t>
      </w:r>
    </w:p>
    <w:p w14:paraId="23433059" w14:textId="77777777" w:rsidR="00D10907" w:rsidRPr="00F36A17" w:rsidRDefault="00BA744B" w:rsidP="00BA744B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BA744B">
        <w:rPr>
          <w:rFonts w:ascii="Arial Narrow" w:hAnsi="Arial Narrow" w:cs="Arial"/>
          <w:sz w:val="24"/>
          <w:szCs w:val="24"/>
          <w:lang w:eastAsia="pt-PT"/>
        </w:rPr>
        <w:t>O Instrutor: 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…………………………………………………………….</w:t>
      </w:r>
    </w:p>
    <w:sectPr w:rsidR="00D10907" w:rsidRPr="00F36A17" w:rsidSect="007D46D4">
      <w:headerReference w:type="default" r:id="rId10"/>
      <w:footerReference w:type="default" r:id="rId11"/>
      <w:footerReference w:type="first" r:id="rId12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8C703" w14:textId="77777777" w:rsidR="001D13E7" w:rsidRDefault="001D13E7" w:rsidP="00D600F8">
      <w:pPr>
        <w:spacing w:after="0" w:line="240" w:lineRule="auto"/>
      </w:pPr>
      <w:r>
        <w:separator/>
      </w:r>
    </w:p>
  </w:endnote>
  <w:endnote w:type="continuationSeparator" w:id="0">
    <w:p w14:paraId="25277972" w14:textId="77777777" w:rsidR="001D13E7" w:rsidRDefault="001D13E7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BB1AA" w14:textId="77777777" w:rsidR="00DB03E3" w:rsidRPr="00C32A0F" w:rsidRDefault="00DB03E3" w:rsidP="00DB03E3">
    <w:pPr>
      <w:pBdr>
        <w:top w:val="double" w:sz="4" w:space="1" w:color="auto"/>
      </w:pBdr>
      <w:jc w:val="right"/>
      <w:rPr>
        <w:sz w:val="18"/>
        <w:szCs w:val="18"/>
      </w:rPr>
    </w:pPr>
    <w:r w:rsidRPr="00C32A0F">
      <w:rPr>
        <w:sz w:val="18"/>
        <w:szCs w:val="18"/>
      </w:rPr>
      <w:t xml:space="preserve">Página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PAGE </w:instrText>
    </w:r>
    <w:r w:rsidR="000F4CE6" w:rsidRPr="00C32A0F">
      <w:rPr>
        <w:sz w:val="18"/>
        <w:szCs w:val="18"/>
      </w:rPr>
      <w:fldChar w:fldCharType="separate"/>
    </w:r>
    <w:r w:rsidR="002C0BA7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  <w:r w:rsidRPr="00C32A0F">
      <w:rPr>
        <w:sz w:val="18"/>
        <w:szCs w:val="18"/>
      </w:rPr>
      <w:t xml:space="preserve"> de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NUMPAGES  </w:instrText>
    </w:r>
    <w:r w:rsidR="000F4CE6" w:rsidRPr="00C32A0F">
      <w:rPr>
        <w:sz w:val="18"/>
        <w:szCs w:val="18"/>
      </w:rPr>
      <w:fldChar w:fldCharType="separate"/>
    </w:r>
    <w:r w:rsidR="002C0BA7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</w:p>
  <w:p w14:paraId="656B9654" w14:textId="77777777" w:rsidR="00DB03E3" w:rsidRPr="007D46D4" w:rsidRDefault="00DB03E3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6208DF08" w14:textId="77777777" w:rsidTr="00754D67">
      <w:trPr>
        <w:cantSplit/>
        <w:trHeight w:val="500"/>
        <w:jc w:val="center"/>
      </w:trPr>
      <w:tc>
        <w:tcPr>
          <w:tcW w:w="2657" w:type="dxa"/>
          <w:vAlign w:val="center"/>
        </w:tcPr>
        <w:p w14:paraId="385EEEFC" w14:textId="77777777" w:rsidR="007D46D4" w:rsidRPr="006F3102" w:rsidRDefault="007D46D4" w:rsidP="00754D67">
          <w:pPr>
            <w:pStyle w:val="Footer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Rua Dr. Campos Coroa</w:t>
          </w:r>
        </w:p>
      </w:tc>
      <w:tc>
        <w:tcPr>
          <w:tcW w:w="2657" w:type="dxa"/>
          <w:vAlign w:val="center"/>
        </w:tcPr>
        <w:p w14:paraId="2D02FAD0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  <w:lang w:val="pt-PT"/>
            </w:rPr>
          </w:pPr>
        </w:p>
        <w:p w14:paraId="665CB90E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8900 - 210 Vila Real de Santo António</w:t>
          </w:r>
        </w:p>
        <w:p w14:paraId="0E343078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  <w:tc>
        <w:tcPr>
          <w:tcW w:w="2657" w:type="dxa"/>
          <w:vAlign w:val="center"/>
        </w:tcPr>
        <w:p w14:paraId="03343208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2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281511563       </w:t>
          </w: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3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0470067F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  <w:p w14:paraId="58B5E258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54B9413F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</w:tr>
  </w:tbl>
  <w:p w14:paraId="09612B3F" w14:textId="77777777" w:rsidR="007D46D4" w:rsidRPr="007D46D4" w:rsidRDefault="007D46D4" w:rsidP="007D46D4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BA14A" w14:textId="77777777" w:rsidR="001D13E7" w:rsidRDefault="001D13E7" w:rsidP="00D600F8">
      <w:pPr>
        <w:spacing w:after="0" w:line="240" w:lineRule="auto"/>
      </w:pPr>
      <w:r>
        <w:separator/>
      </w:r>
    </w:p>
  </w:footnote>
  <w:footnote w:type="continuationSeparator" w:id="0">
    <w:p w14:paraId="384AFA70" w14:textId="77777777" w:rsidR="001D13E7" w:rsidRDefault="001D13E7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8DCB" w14:textId="77777777" w:rsidR="00397359" w:rsidRDefault="00397359" w:rsidP="00C32A0F">
    <w:pPr>
      <w:pStyle w:val="Header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60798394">
    <w:abstractNumId w:val="0"/>
  </w:num>
  <w:num w:numId="2" w16cid:durableId="551042876">
    <w:abstractNumId w:val="1"/>
  </w:num>
  <w:num w:numId="3" w16cid:durableId="388725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24C0"/>
    <w:rsid w:val="000153A9"/>
    <w:rsid w:val="000239D8"/>
    <w:rsid w:val="00040B97"/>
    <w:rsid w:val="000508CB"/>
    <w:rsid w:val="00052841"/>
    <w:rsid w:val="0006206A"/>
    <w:rsid w:val="00070D7C"/>
    <w:rsid w:val="00072AF5"/>
    <w:rsid w:val="00094073"/>
    <w:rsid w:val="000A2B26"/>
    <w:rsid w:val="000C6444"/>
    <w:rsid w:val="000E3E92"/>
    <w:rsid w:val="000E6768"/>
    <w:rsid w:val="000F4CE6"/>
    <w:rsid w:val="000F7B66"/>
    <w:rsid w:val="00106FA8"/>
    <w:rsid w:val="001120FA"/>
    <w:rsid w:val="0011551E"/>
    <w:rsid w:val="001D13E7"/>
    <w:rsid w:val="001F7408"/>
    <w:rsid w:val="0020778D"/>
    <w:rsid w:val="00240A11"/>
    <w:rsid w:val="002471FB"/>
    <w:rsid w:val="00271FF3"/>
    <w:rsid w:val="00272425"/>
    <w:rsid w:val="00286E0E"/>
    <w:rsid w:val="002872BE"/>
    <w:rsid w:val="002B5B95"/>
    <w:rsid w:val="002C0BA7"/>
    <w:rsid w:val="002C1813"/>
    <w:rsid w:val="002D1CFD"/>
    <w:rsid w:val="002E1C77"/>
    <w:rsid w:val="002F3476"/>
    <w:rsid w:val="003106CF"/>
    <w:rsid w:val="00312B6F"/>
    <w:rsid w:val="00312EDD"/>
    <w:rsid w:val="00315E37"/>
    <w:rsid w:val="00316067"/>
    <w:rsid w:val="00335762"/>
    <w:rsid w:val="00336621"/>
    <w:rsid w:val="00347F19"/>
    <w:rsid w:val="00350BFD"/>
    <w:rsid w:val="00352468"/>
    <w:rsid w:val="00397359"/>
    <w:rsid w:val="003B11B2"/>
    <w:rsid w:val="003B33A1"/>
    <w:rsid w:val="003E5806"/>
    <w:rsid w:val="003F3E38"/>
    <w:rsid w:val="0041641F"/>
    <w:rsid w:val="00465BFF"/>
    <w:rsid w:val="00474144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165D"/>
    <w:rsid w:val="005B4C11"/>
    <w:rsid w:val="005E4EEA"/>
    <w:rsid w:val="005E7197"/>
    <w:rsid w:val="005F0095"/>
    <w:rsid w:val="005F0CF3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2EA0"/>
    <w:rsid w:val="006C7D42"/>
    <w:rsid w:val="006D2320"/>
    <w:rsid w:val="006E0F76"/>
    <w:rsid w:val="006F3102"/>
    <w:rsid w:val="0070543E"/>
    <w:rsid w:val="007061C0"/>
    <w:rsid w:val="007069DF"/>
    <w:rsid w:val="00710A92"/>
    <w:rsid w:val="00754D67"/>
    <w:rsid w:val="00762362"/>
    <w:rsid w:val="00763E4D"/>
    <w:rsid w:val="007A593F"/>
    <w:rsid w:val="007A6068"/>
    <w:rsid w:val="007A73C6"/>
    <w:rsid w:val="007B0F49"/>
    <w:rsid w:val="007C31B3"/>
    <w:rsid w:val="007D46D4"/>
    <w:rsid w:val="007D46D5"/>
    <w:rsid w:val="007D492A"/>
    <w:rsid w:val="0080666F"/>
    <w:rsid w:val="008112F9"/>
    <w:rsid w:val="008231BC"/>
    <w:rsid w:val="008363F0"/>
    <w:rsid w:val="00843F4E"/>
    <w:rsid w:val="0086034C"/>
    <w:rsid w:val="008937BC"/>
    <w:rsid w:val="0089654B"/>
    <w:rsid w:val="008A16AA"/>
    <w:rsid w:val="008E418F"/>
    <w:rsid w:val="008E54BA"/>
    <w:rsid w:val="008F498B"/>
    <w:rsid w:val="009013AB"/>
    <w:rsid w:val="009021D3"/>
    <w:rsid w:val="009032FC"/>
    <w:rsid w:val="0090383C"/>
    <w:rsid w:val="00904AA9"/>
    <w:rsid w:val="00906B26"/>
    <w:rsid w:val="0093484A"/>
    <w:rsid w:val="009406A6"/>
    <w:rsid w:val="00946152"/>
    <w:rsid w:val="00966C67"/>
    <w:rsid w:val="00972917"/>
    <w:rsid w:val="00972D0B"/>
    <w:rsid w:val="0099342A"/>
    <w:rsid w:val="009A475C"/>
    <w:rsid w:val="009C2FED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945F8"/>
    <w:rsid w:val="00AE6B83"/>
    <w:rsid w:val="00B14D44"/>
    <w:rsid w:val="00B20729"/>
    <w:rsid w:val="00B3079B"/>
    <w:rsid w:val="00B308AB"/>
    <w:rsid w:val="00B437E7"/>
    <w:rsid w:val="00B74B81"/>
    <w:rsid w:val="00B768FE"/>
    <w:rsid w:val="00B878AE"/>
    <w:rsid w:val="00BA744B"/>
    <w:rsid w:val="00BB2A34"/>
    <w:rsid w:val="00BB76E8"/>
    <w:rsid w:val="00BC2729"/>
    <w:rsid w:val="00BD4C02"/>
    <w:rsid w:val="00BD7D8A"/>
    <w:rsid w:val="00BE10B8"/>
    <w:rsid w:val="00C25780"/>
    <w:rsid w:val="00C304F2"/>
    <w:rsid w:val="00C32A0F"/>
    <w:rsid w:val="00C37F73"/>
    <w:rsid w:val="00C42251"/>
    <w:rsid w:val="00C541B1"/>
    <w:rsid w:val="00C6302D"/>
    <w:rsid w:val="00C719E1"/>
    <w:rsid w:val="00C72DF0"/>
    <w:rsid w:val="00C732F5"/>
    <w:rsid w:val="00C749E1"/>
    <w:rsid w:val="00C74CA6"/>
    <w:rsid w:val="00C977C7"/>
    <w:rsid w:val="00CA18F8"/>
    <w:rsid w:val="00CA6D54"/>
    <w:rsid w:val="00CB1211"/>
    <w:rsid w:val="00CC4809"/>
    <w:rsid w:val="00CF24C0"/>
    <w:rsid w:val="00D10907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A0039"/>
    <w:rsid w:val="00DB03E3"/>
    <w:rsid w:val="00DB4640"/>
    <w:rsid w:val="00DB76A8"/>
    <w:rsid w:val="00DD3852"/>
    <w:rsid w:val="00E25630"/>
    <w:rsid w:val="00E270A9"/>
    <w:rsid w:val="00E37F95"/>
    <w:rsid w:val="00E4404D"/>
    <w:rsid w:val="00E65228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6A17"/>
    <w:rsid w:val="00F37D83"/>
    <w:rsid w:val="00F403C1"/>
    <w:rsid w:val="00F62A47"/>
    <w:rsid w:val="00F63F6E"/>
    <w:rsid w:val="00F704A8"/>
    <w:rsid w:val="00FA17F4"/>
    <w:rsid w:val="00FE3307"/>
    <w:rsid w:val="00FE4B91"/>
    <w:rsid w:val="00FE51F3"/>
    <w:rsid w:val="00FE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659BB7A"/>
  <w15:chartTrackingRefBased/>
  <w15:docId w15:val="{766BB2C5-7A55-4411-BA10-1C99C5074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pt-P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DefaultParagraphFont"/>
    <w:rsid w:val="00C304F2"/>
  </w:style>
  <w:style w:type="character" w:customStyle="1" w:styleId="il">
    <w:name w:val="il"/>
    <w:basedOn w:val="DefaultParagraphFont"/>
    <w:rsid w:val="00C304F2"/>
  </w:style>
  <w:style w:type="character" w:styleId="Emphasis">
    <w:name w:val="Emphasis"/>
    <w:uiPriority w:val="20"/>
    <w:qFormat/>
    <w:rsid w:val="00C304F2"/>
    <w:rPr>
      <w:i/>
      <w:iCs/>
    </w:rPr>
  </w:style>
  <w:style w:type="paragraph" w:styleId="BodyText">
    <w:name w:val="Body Text"/>
    <w:basedOn w:val="Normal"/>
    <w:link w:val="BodyTextCha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Header">
    <w:name w:val="header"/>
    <w:basedOn w:val="Normal"/>
    <w:link w:val="HeaderChar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HeaderChar">
    <w:name w:val="Header Char"/>
    <w:link w:val="Header"/>
    <w:rsid w:val="00D600F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rsid w:val="00D600F8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B76A8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46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37D83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val="x-none" w:eastAsia="x-none"/>
    </w:rPr>
  </w:style>
  <w:style w:type="character" w:customStyle="1" w:styleId="TitleChar">
    <w:name w:val="Title Char"/>
    <w:link w:val="Title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paragraph" w:customStyle="1" w:styleId="Default">
    <w:name w:val="Default"/>
    <w:rsid w:val="006C2EA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8066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2C10B0-E9E0-4CC9-A153-A90FACE39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0</TotalTime>
  <Pages>2</Pages>
  <Words>265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cp:lastModifiedBy>Rui Teixeira</cp:lastModifiedBy>
  <cp:revision>2</cp:revision>
  <dcterms:created xsi:type="dcterms:W3CDTF">2026-09-20T13:55:00Z</dcterms:created>
  <dcterms:modified xsi:type="dcterms:W3CDTF">2026-09-20T13:55:00Z</dcterms:modified>
</cp:coreProperties>
</file>