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966B1" w14:textId="77777777" w:rsidR="00940713" w:rsidRPr="006534D7" w:rsidRDefault="00940713" w:rsidP="00DE5B33">
      <w:pPr>
        <w:spacing w:after="0" w:line="240" w:lineRule="auto"/>
        <w:rPr>
          <w:rFonts w:asciiTheme="minorHAnsi" w:hAnsiTheme="minorHAnsi" w:cstheme="minorHAnsi"/>
          <w:b/>
          <w:bCs/>
          <w:sz w:val="10"/>
          <w:szCs w:val="10"/>
        </w:rPr>
      </w:pPr>
    </w:p>
    <w:tbl>
      <w:tblPr>
        <w:tblStyle w:val="TabelacomGrelha"/>
        <w:tblW w:w="9918" w:type="dxa"/>
        <w:jc w:val="center"/>
        <w:tblLook w:val="04A0" w:firstRow="1" w:lastRow="0" w:firstColumn="1" w:lastColumn="0" w:noHBand="0" w:noVBand="1"/>
      </w:tblPr>
      <w:tblGrid>
        <w:gridCol w:w="1129"/>
        <w:gridCol w:w="5954"/>
        <w:gridCol w:w="2835"/>
      </w:tblGrid>
      <w:tr w:rsidR="004F2B9A" w:rsidRPr="00FA499D" w14:paraId="7932B925" w14:textId="77777777" w:rsidTr="00FA499D">
        <w:trPr>
          <w:jc w:val="center"/>
        </w:trPr>
        <w:tc>
          <w:tcPr>
            <w:tcW w:w="1129" w:type="dxa"/>
            <w:vAlign w:val="center"/>
          </w:tcPr>
          <w:p w14:paraId="00F54F46" w14:textId="77777777" w:rsidR="004F2B9A" w:rsidRPr="00DE5B33" w:rsidRDefault="004F2B9A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E5B3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ANQEP</w:t>
            </w:r>
          </w:p>
        </w:tc>
        <w:tc>
          <w:tcPr>
            <w:tcW w:w="5954" w:type="dxa"/>
            <w:vAlign w:val="center"/>
          </w:tcPr>
          <w:p w14:paraId="5DEEE208" w14:textId="77777777" w:rsidR="004F2B9A" w:rsidRPr="00DE5B33" w:rsidRDefault="004F2B9A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E5B33">
              <w:rPr>
                <w:rFonts w:asciiTheme="minorHAnsi" w:hAnsiTheme="minorHAnsi" w:cstheme="minorHAnsi"/>
                <w:b/>
                <w:bCs/>
                <w:sz w:val="24"/>
              </w:rPr>
              <w:t>Formação Prática em Contexto de Trabalho</w:t>
            </w:r>
          </w:p>
          <w:p w14:paraId="30623030" w14:textId="77777777" w:rsidR="004F2B9A" w:rsidRPr="00DE5B33" w:rsidRDefault="004F2B9A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E5B33">
              <w:rPr>
                <w:rFonts w:asciiTheme="minorHAnsi" w:hAnsiTheme="minorHAnsi" w:cstheme="minorHAnsi"/>
                <w:b/>
                <w:bCs/>
                <w:sz w:val="24"/>
              </w:rPr>
              <w:t>Plano de Estágio / Roteiro de Atividades</w:t>
            </w:r>
          </w:p>
          <w:p w14:paraId="41DF7A3A" w14:textId="77777777" w:rsidR="004F2B9A" w:rsidRPr="00FA499D" w:rsidRDefault="004F2B9A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A499D">
              <w:rPr>
                <w:rFonts w:asciiTheme="minorHAnsi" w:hAnsiTheme="minorHAnsi" w:cstheme="minorHAnsi"/>
                <w:b/>
                <w:bCs/>
              </w:rPr>
              <w:t>(</w:t>
            </w:r>
            <w:r w:rsidRPr="00FA499D">
              <w:rPr>
                <w:rFonts w:asciiTheme="minorHAnsi" w:hAnsiTheme="minorHAnsi" w:cstheme="minorHAnsi"/>
                <w:b/>
                <w:bCs/>
                <w:sz w:val="18"/>
              </w:rPr>
              <w:t>a preencher pela entidade enquadradora e pelo acompanhante de estágio</w:t>
            </w:r>
            <w:r w:rsidRPr="00FA499D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tc>
          <w:tcPr>
            <w:tcW w:w="2835" w:type="dxa"/>
            <w:vAlign w:val="center"/>
          </w:tcPr>
          <w:p w14:paraId="3560E647" w14:textId="77777777" w:rsidR="004F2B9A" w:rsidRPr="00DE5B33" w:rsidRDefault="004F2B9A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E5B33">
              <w:rPr>
                <w:rFonts w:asciiTheme="minorHAnsi" w:hAnsiTheme="minorHAnsi" w:cstheme="minorHAnsi"/>
                <w:b/>
                <w:bCs/>
                <w:sz w:val="20"/>
              </w:rPr>
              <w:t>Educação e Formação de Jovens</w:t>
            </w:r>
          </w:p>
          <w:p w14:paraId="616EF826" w14:textId="77777777" w:rsidR="004F2B9A" w:rsidRPr="00FA499D" w:rsidRDefault="004F2B9A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E5B33">
              <w:rPr>
                <w:rFonts w:asciiTheme="minorHAnsi" w:hAnsiTheme="minorHAnsi" w:cstheme="minorHAnsi"/>
                <w:b/>
                <w:bCs/>
                <w:sz w:val="20"/>
              </w:rPr>
              <w:t>Despacho Conjunto, nº 453/2004, de 27 de julho</w:t>
            </w:r>
          </w:p>
        </w:tc>
      </w:tr>
    </w:tbl>
    <w:p w14:paraId="29F5BD80" w14:textId="77777777" w:rsidR="004F2B9A" w:rsidRPr="00DE5B33" w:rsidRDefault="004F2B9A" w:rsidP="006534D7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DE5B33">
        <w:rPr>
          <w:rFonts w:asciiTheme="minorHAnsi" w:hAnsiTheme="minorHAnsi" w:cstheme="minorHAnsi"/>
          <w:b/>
          <w:bCs/>
          <w:sz w:val="18"/>
          <w:szCs w:val="18"/>
        </w:rPr>
        <w:t>(a preencher pela entidade Escola em articulação com a Empresa)</w:t>
      </w:r>
    </w:p>
    <w:p w14:paraId="5373911E" w14:textId="77777777" w:rsidR="004F2B9A" w:rsidRPr="00FA499D" w:rsidRDefault="006534D7" w:rsidP="00DE5B33">
      <w:pPr>
        <w:spacing w:before="120" w:after="0" w:line="240" w:lineRule="auto"/>
        <w:jc w:val="both"/>
        <w:rPr>
          <w:rFonts w:asciiTheme="minorHAnsi" w:hAnsiTheme="minorHAnsi" w:cstheme="minorHAnsi"/>
          <w:b/>
          <w:sz w:val="24"/>
          <w:szCs w:val="20"/>
        </w:rPr>
      </w:pPr>
      <w:r w:rsidRPr="00FA499D">
        <w:rPr>
          <w:rFonts w:asciiTheme="minorHAnsi" w:hAnsiTheme="minorHAnsi" w:cstheme="minorHAnsi"/>
          <w:b/>
          <w:sz w:val="24"/>
          <w:szCs w:val="20"/>
        </w:rPr>
        <w:t>Dados gerais</w:t>
      </w:r>
    </w:p>
    <w:tbl>
      <w:tblPr>
        <w:tblW w:w="9960" w:type="dxa"/>
        <w:jc w:val="center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2"/>
        <w:gridCol w:w="3060"/>
        <w:gridCol w:w="5618"/>
      </w:tblGrid>
      <w:tr w:rsidR="004F2B9A" w:rsidRPr="00FA499D" w14:paraId="0E81F31D" w14:textId="77777777" w:rsidTr="006534D7">
        <w:trPr>
          <w:trHeight w:val="397"/>
          <w:tblCellSpacing w:w="42" w:type="dxa"/>
          <w:jc w:val="center"/>
        </w:trPr>
        <w:tc>
          <w:tcPr>
            <w:tcW w:w="4216" w:type="dxa"/>
            <w:gridSpan w:val="2"/>
            <w:shd w:val="clear" w:color="auto" w:fill="666666"/>
            <w:vAlign w:val="center"/>
          </w:tcPr>
          <w:p w14:paraId="13931FE4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0000"/>
              </w:rPr>
            </w:pPr>
            <w:r w:rsidRPr="00FA499D">
              <w:rPr>
                <w:rFonts w:asciiTheme="minorHAnsi" w:hAnsiTheme="minorHAnsi" w:cstheme="minorHAnsi"/>
                <w:b/>
                <w:color w:val="FFFFFF" w:themeColor="background1"/>
              </w:rPr>
              <w:t>Direção Regional de Educação de</w:t>
            </w:r>
          </w:p>
        </w:tc>
        <w:tc>
          <w:tcPr>
            <w:tcW w:w="5492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0E3B2833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FA499D">
              <w:rPr>
                <w:rFonts w:asciiTheme="minorHAnsi" w:hAnsiTheme="minorHAnsi" w:cstheme="minorHAnsi"/>
              </w:rPr>
              <w:t>Algarve</w:t>
            </w:r>
          </w:p>
        </w:tc>
      </w:tr>
      <w:tr w:rsidR="004F2B9A" w:rsidRPr="00FA499D" w14:paraId="0B8E4754" w14:textId="77777777" w:rsidTr="006534D7">
        <w:trPr>
          <w:trHeight w:val="397"/>
          <w:tblCellSpacing w:w="42" w:type="dxa"/>
          <w:jc w:val="center"/>
        </w:trPr>
        <w:tc>
          <w:tcPr>
            <w:tcW w:w="1156" w:type="dxa"/>
            <w:shd w:val="clear" w:color="auto" w:fill="666666"/>
            <w:vAlign w:val="center"/>
          </w:tcPr>
          <w:p w14:paraId="2A58570F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Escola</w:t>
            </w:r>
          </w:p>
        </w:tc>
        <w:tc>
          <w:tcPr>
            <w:tcW w:w="8552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1A10A4C8" w14:textId="77777777" w:rsidR="004F2B9A" w:rsidRPr="00FA499D" w:rsidRDefault="00FA499D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Agrupamento de Escolas de Vila Real de Santo António</w:t>
            </w:r>
          </w:p>
        </w:tc>
      </w:tr>
      <w:tr w:rsidR="004F2B9A" w:rsidRPr="00FA499D" w14:paraId="62B31FCE" w14:textId="77777777" w:rsidTr="006534D7">
        <w:trPr>
          <w:trHeight w:val="397"/>
          <w:tblCellSpacing w:w="42" w:type="dxa"/>
          <w:jc w:val="center"/>
        </w:trPr>
        <w:tc>
          <w:tcPr>
            <w:tcW w:w="1156" w:type="dxa"/>
            <w:shd w:val="clear" w:color="auto" w:fill="666666"/>
            <w:vAlign w:val="center"/>
          </w:tcPr>
          <w:p w14:paraId="6C531D9B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Curso</w:t>
            </w:r>
          </w:p>
        </w:tc>
        <w:tc>
          <w:tcPr>
            <w:tcW w:w="8552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4BA3B713" w14:textId="77777777" w:rsidR="004F2B9A" w:rsidRPr="00FA499D" w:rsidRDefault="00FA499D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Jardinagem e Espaços Verdes</w:t>
            </w:r>
            <w:r w:rsidR="004F2B9A" w:rsidRPr="00FA499D">
              <w:rPr>
                <w:rFonts w:asciiTheme="minorHAnsi" w:hAnsiTheme="minorHAnsi" w:cstheme="minorHAnsi"/>
              </w:rPr>
              <w:t xml:space="preserve"> – 70 horas (1º ano)</w:t>
            </w:r>
            <w:r>
              <w:rPr>
                <w:rFonts w:asciiTheme="minorHAnsi" w:hAnsiTheme="minorHAnsi" w:cstheme="minorHAnsi"/>
              </w:rPr>
              <w:t>;</w:t>
            </w:r>
            <w:r w:rsidR="004F2B9A" w:rsidRPr="00FA499D">
              <w:rPr>
                <w:rFonts w:asciiTheme="minorHAnsi" w:hAnsiTheme="minorHAnsi" w:cstheme="minorHAnsi"/>
              </w:rPr>
              <w:t xml:space="preserve"> 140 horas (2º ano)</w:t>
            </w:r>
          </w:p>
        </w:tc>
      </w:tr>
    </w:tbl>
    <w:p w14:paraId="0CD7FBC1" w14:textId="77777777" w:rsidR="004F2B9A" w:rsidRPr="00FA499D" w:rsidRDefault="006534D7" w:rsidP="00DE5B33">
      <w:pPr>
        <w:spacing w:before="120" w:after="0" w:line="240" w:lineRule="auto"/>
        <w:jc w:val="both"/>
        <w:rPr>
          <w:rFonts w:asciiTheme="minorHAnsi" w:hAnsiTheme="minorHAnsi" w:cstheme="minorHAnsi"/>
          <w:b/>
          <w:sz w:val="24"/>
          <w:szCs w:val="20"/>
        </w:rPr>
      </w:pPr>
      <w:r w:rsidRPr="00FA499D">
        <w:rPr>
          <w:rFonts w:asciiTheme="minorHAnsi" w:hAnsiTheme="minorHAnsi" w:cstheme="minorHAnsi"/>
          <w:b/>
          <w:sz w:val="24"/>
          <w:szCs w:val="20"/>
        </w:rPr>
        <w:t>Aluno-formando</w:t>
      </w:r>
    </w:p>
    <w:tbl>
      <w:tblPr>
        <w:tblW w:w="9960" w:type="dxa"/>
        <w:jc w:val="center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413"/>
      </w:tblGrid>
      <w:tr w:rsidR="004F2B9A" w:rsidRPr="00FA499D" w14:paraId="61E79E2E" w14:textId="77777777" w:rsidTr="006534D7">
        <w:trPr>
          <w:trHeight w:val="397"/>
          <w:tblCellSpacing w:w="42" w:type="dxa"/>
          <w:jc w:val="center"/>
        </w:trPr>
        <w:tc>
          <w:tcPr>
            <w:tcW w:w="2421" w:type="dxa"/>
            <w:shd w:val="clear" w:color="auto" w:fill="666666"/>
            <w:vAlign w:val="center"/>
          </w:tcPr>
          <w:p w14:paraId="54E1CD64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Nome</w:t>
            </w:r>
          </w:p>
        </w:tc>
        <w:tc>
          <w:tcPr>
            <w:tcW w:w="7287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75914A98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4F2B9A" w:rsidRPr="00FA499D" w14:paraId="6FA3562F" w14:textId="77777777" w:rsidTr="006534D7">
        <w:trPr>
          <w:trHeight w:val="397"/>
          <w:tblCellSpacing w:w="42" w:type="dxa"/>
          <w:jc w:val="center"/>
        </w:trPr>
        <w:tc>
          <w:tcPr>
            <w:tcW w:w="2421" w:type="dxa"/>
            <w:shd w:val="clear" w:color="auto" w:fill="666666"/>
            <w:vAlign w:val="center"/>
          </w:tcPr>
          <w:p w14:paraId="0DAC3962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Data de Nascimento</w:t>
            </w:r>
          </w:p>
        </w:tc>
        <w:tc>
          <w:tcPr>
            <w:tcW w:w="7287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232222F2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4F2B9A" w:rsidRPr="00FA499D" w14:paraId="3479BF46" w14:textId="77777777" w:rsidTr="006534D7">
        <w:trPr>
          <w:trHeight w:val="397"/>
          <w:tblCellSpacing w:w="42" w:type="dxa"/>
          <w:jc w:val="center"/>
        </w:trPr>
        <w:tc>
          <w:tcPr>
            <w:tcW w:w="2421" w:type="dxa"/>
            <w:shd w:val="clear" w:color="auto" w:fill="666666"/>
            <w:vAlign w:val="center"/>
          </w:tcPr>
          <w:p w14:paraId="682E32B9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CC</w:t>
            </w:r>
          </w:p>
        </w:tc>
        <w:tc>
          <w:tcPr>
            <w:tcW w:w="7287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4F5CC18B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4F2B9A" w:rsidRPr="00FA499D" w14:paraId="104CF3A3" w14:textId="77777777" w:rsidTr="006534D7">
        <w:trPr>
          <w:trHeight w:val="397"/>
          <w:tblCellSpacing w:w="42" w:type="dxa"/>
          <w:jc w:val="center"/>
        </w:trPr>
        <w:tc>
          <w:tcPr>
            <w:tcW w:w="2421" w:type="dxa"/>
            <w:shd w:val="clear" w:color="auto" w:fill="666666"/>
            <w:vAlign w:val="center"/>
          </w:tcPr>
          <w:p w14:paraId="3DABA8BC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Morada</w:t>
            </w:r>
          </w:p>
        </w:tc>
        <w:tc>
          <w:tcPr>
            <w:tcW w:w="7287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7D7518FF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4F2B9A" w:rsidRPr="00FA499D" w14:paraId="72D554D0" w14:textId="77777777" w:rsidTr="006534D7">
        <w:trPr>
          <w:trHeight w:val="397"/>
          <w:tblCellSpacing w:w="42" w:type="dxa"/>
          <w:jc w:val="center"/>
        </w:trPr>
        <w:tc>
          <w:tcPr>
            <w:tcW w:w="2421" w:type="dxa"/>
            <w:shd w:val="clear" w:color="auto" w:fill="666666"/>
            <w:vAlign w:val="center"/>
          </w:tcPr>
          <w:p w14:paraId="732B7793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Telemóvel</w:t>
            </w:r>
          </w:p>
        </w:tc>
        <w:tc>
          <w:tcPr>
            <w:tcW w:w="7287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6597278E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7D23B4C8" w14:textId="77777777" w:rsidR="004F2B9A" w:rsidRPr="006534D7" w:rsidRDefault="006534D7" w:rsidP="00DE5B33">
      <w:pPr>
        <w:spacing w:before="120" w:after="0" w:line="240" w:lineRule="auto"/>
        <w:jc w:val="both"/>
        <w:rPr>
          <w:rFonts w:asciiTheme="minorHAnsi" w:hAnsiTheme="minorHAnsi" w:cstheme="minorHAnsi"/>
          <w:b/>
          <w:sz w:val="24"/>
          <w:szCs w:val="20"/>
        </w:rPr>
      </w:pPr>
      <w:r w:rsidRPr="006534D7">
        <w:rPr>
          <w:rFonts w:asciiTheme="minorHAnsi" w:hAnsiTheme="minorHAnsi" w:cstheme="minorHAnsi"/>
          <w:b/>
          <w:sz w:val="24"/>
          <w:szCs w:val="20"/>
        </w:rPr>
        <w:t xml:space="preserve">Entidade promotora da </w:t>
      </w:r>
      <w:r>
        <w:rPr>
          <w:rFonts w:asciiTheme="minorHAnsi" w:hAnsiTheme="minorHAnsi" w:cstheme="minorHAnsi"/>
          <w:b/>
          <w:sz w:val="24"/>
          <w:szCs w:val="20"/>
        </w:rPr>
        <w:t>FCT</w:t>
      </w:r>
    </w:p>
    <w:tbl>
      <w:tblPr>
        <w:tblW w:w="9818" w:type="dxa"/>
        <w:jc w:val="center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1"/>
        <w:gridCol w:w="1261"/>
        <w:gridCol w:w="7276"/>
      </w:tblGrid>
      <w:tr w:rsidR="004F2B9A" w:rsidRPr="00FA499D" w14:paraId="71457BAA" w14:textId="77777777" w:rsidTr="006534D7">
        <w:trPr>
          <w:trHeight w:val="454"/>
          <w:tblCellSpacing w:w="42" w:type="dxa"/>
          <w:jc w:val="center"/>
        </w:trPr>
        <w:tc>
          <w:tcPr>
            <w:tcW w:w="2416" w:type="dxa"/>
            <w:gridSpan w:val="2"/>
            <w:shd w:val="clear" w:color="auto" w:fill="666666"/>
            <w:vAlign w:val="center"/>
          </w:tcPr>
          <w:p w14:paraId="5DDB5B5C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Designação social</w:t>
            </w:r>
          </w:p>
        </w:tc>
        <w:tc>
          <w:tcPr>
            <w:tcW w:w="7150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434CB841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4F2B9A" w:rsidRPr="00FA499D" w14:paraId="31D0F9CA" w14:textId="77777777" w:rsidTr="006534D7">
        <w:trPr>
          <w:trHeight w:val="454"/>
          <w:tblCellSpacing w:w="42" w:type="dxa"/>
          <w:jc w:val="center"/>
        </w:trPr>
        <w:tc>
          <w:tcPr>
            <w:tcW w:w="2416" w:type="dxa"/>
            <w:gridSpan w:val="2"/>
            <w:shd w:val="clear" w:color="auto" w:fill="666666"/>
            <w:vAlign w:val="center"/>
          </w:tcPr>
          <w:p w14:paraId="11A611BC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NIF</w:t>
            </w:r>
          </w:p>
        </w:tc>
        <w:tc>
          <w:tcPr>
            <w:tcW w:w="7150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2B031F35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4F2B9A" w:rsidRPr="00FA499D" w14:paraId="62445B1E" w14:textId="77777777" w:rsidTr="006534D7">
        <w:trPr>
          <w:trHeight w:val="454"/>
          <w:tblCellSpacing w:w="42" w:type="dxa"/>
          <w:jc w:val="center"/>
        </w:trPr>
        <w:tc>
          <w:tcPr>
            <w:tcW w:w="2416" w:type="dxa"/>
            <w:gridSpan w:val="2"/>
            <w:shd w:val="clear" w:color="auto" w:fill="666666"/>
            <w:vAlign w:val="center"/>
          </w:tcPr>
          <w:p w14:paraId="390B8370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Morada</w:t>
            </w:r>
          </w:p>
        </w:tc>
        <w:tc>
          <w:tcPr>
            <w:tcW w:w="7150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09BE3D5A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4F2B9A" w:rsidRPr="00FA499D" w14:paraId="0C317ECF" w14:textId="77777777" w:rsidTr="006534D7">
        <w:trPr>
          <w:trHeight w:val="454"/>
          <w:tblCellSpacing w:w="42" w:type="dxa"/>
          <w:jc w:val="center"/>
        </w:trPr>
        <w:tc>
          <w:tcPr>
            <w:tcW w:w="1155" w:type="dxa"/>
            <w:shd w:val="clear" w:color="auto" w:fill="666666"/>
            <w:vAlign w:val="center"/>
          </w:tcPr>
          <w:p w14:paraId="73687B4A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Monitor</w:t>
            </w:r>
          </w:p>
        </w:tc>
        <w:tc>
          <w:tcPr>
            <w:tcW w:w="8411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0A4ECD95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3C3976" w:rsidRPr="00FA499D" w14:paraId="343751C3" w14:textId="77777777" w:rsidTr="006534D7">
        <w:trPr>
          <w:trHeight w:val="454"/>
          <w:tblCellSpacing w:w="42" w:type="dxa"/>
          <w:jc w:val="center"/>
        </w:trPr>
        <w:tc>
          <w:tcPr>
            <w:tcW w:w="1155" w:type="dxa"/>
            <w:shd w:val="clear" w:color="auto" w:fill="666666"/>
            <w:vAlign w:val="center"/>
          </w:tcPr>
          <w:p w14:paraId="61DA8F15" w14:textId="77777777" w:rsidR="003C3976" w:rsidRPr="00FA499D" w:rsidRDefault="003C3976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Telefone</w:t>
            </w:r>
          </w:p>
        </w:tc>
        <w:tc>
          <w:tcPr>
            <w:tcW w:w="8411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18B00833" w14:textId="77777777" w:rsidR="003C3976" w:rsidRPr="00FA499D" w:rsidRDefault="003C3976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4F2B9A" w:rsidRPr="00FA499D" w14:paraId="5FBB83AC" w14:textId="77777777" w:rsidTr="006534D7">
        <w:trPr>
          <w:trHeight w:val="454"/>
          <w:tblCellSpacing w:w="42" w:type="dxa"/>
          <w:jc w:val="center"/>
        </w:trPr>
        <w:tc>
          <w:tcPr>
            <w:tcW w:w="1155" w:type="dxa"/>
            <w:shd w:val="clear" w:color="auto" w:fill="666666"/>
            <w:vAlign w:val="center"/>
          </w:tcPr>
          <w:p w14:paraId="49487962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E-Mail</w:t>
            </w:r>
          </w:p>
        </w:tc>
        <w:tc>
          <w:tcPr>
            <w:tcW w:w="8411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7C6592BE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37B7590B" w14:textId="77777777" w:rsidR="004F2B9A" w:rsidRPr="006534D7" w:rsidRDefault="006534D7" w:rsidP="00DE5B33">
      <w:pPr>
        <w:spacing w:before="120" w:after="0" w:line="240" w:lineRule="auto"/>
        <w:jc w:val="both"/>
        <w:rPr>
          <w:rFonts w:asciiTheme="minorHAnsi" w:hAnsiTheme="minorHAnsi" w:cstheme="minorHAnsi"/>
          <w:b/>
          <w:sz w:val="24"/>
          <w:szCs w:val="20"/>
        </w:rPr>
      </w:pPr>
      <w:r w:rsidRPr="006534D7">
        <w:rPr>
          <w:rFonts w:asciiTheme="minorHAnsi" w:hAnsiTheme="minorHAnsi" w:cstheme="minorHAnsi"/>
          <w:b/>
          <w:sz w:val="24"/>
          <w:szCs w:val="20"/>
        </w:rPr>
        <w:t>Encarregado de educação do aluno/formando</w:t>
      </w:r>
    </w:p>
    <w:tbl>
      <w:tblPr>
        <w:tblW w:w="9818" w:type="dxa"/>
        <w:jc w:val="center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412"/>
        <w:gridCol w:w="8304"/>
      </w:tblGrid>
      <w:tr w:rsidR="004F2B9A" w:rsidRPr="00FA499D" w14:paraId="59882377" w14:textId="77777777" w:rsidTr="006534D7">
        <w:trPr>
          <w:trHeight w:val="454"/>
          <w:tblCellSpacing w:w="42" w:type="dxa"/>
          <w:jc w:val="center"/>
        </w:trPr>
        <w:tc>
          <w:tcPr>
            <w:tcW w:w="976" w:type="dxa"/>
            <w:shd w:val="clear" w:color="auto" w:fill="666666"/>
            <w:vAlign w:val="center"/>
          </w:tcPr>
          <w:p w14:paraId="0FDFC2A1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Nome</w:t>
            </w:r>
          </w:p>
        </w:tc>
        <w:tc>
          <w:tcPr>
            <w:tcW w:w="8590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163A66D8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4F2B9A" w:rsidRPr="00FA499D" w14:paraId="3643A4DC" w14:textId="77777777" w:rsidTr="006534D7">
        <w:trPr>
          <w:trHeight w:val="454"/>
          <w:tblCellSpacing w:w="42" w:type="dxa"/>
          <w:jc w:val="center"/>
        </w:trPr>
        <w:tc>
          <w:tcPr>
            <w:tcW w:w="1388" w:type="dxa"/>
            <w:gridSpan w:val="2"/>
            <w:shd w:val="clear" w:color="auto" w:fill="666666"/>
            <w:vAlign w:val="center"/>
          </w:tcPr>
          <w:p w14:paraId="56C57282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Telefone</w:t>
            </w:r>
          </w:p>
        </w:tc>
        <w:tc>
          <w:tcPr>
            <w:tcW w:w="8178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6FC6BCBD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660F86A8" w14:textId="77777777" w:rsidR="00D94876" w:rsidRDefault="00D94876" w:rsidP="00DE5B33">
      <w:pPr>
        <w:spacing w:before="120" w:after="0" w:line="240" w:lineRule="auto"/>
        <w:jc w:val="both"/>
        <w:rPr>
          <w:rFonts w:asciiTheme="minorHAnsi" w:hAnsiTheme="minorHAnsi" w:cstheme="minorHAnsi"/>
          <w:b/>
          <w:sz w:val="24"/>
          <w:szCs w:val="20"/>
        </w:rPr>
      </w:pPr>
    </w:p>
    <w:p w14:paraId="5C184BAF" w14:textId="16200940" w:rsidR="004F2B9A" w:rsidRPr="006534D7" w:rsidRDefault="006534D7" w:rsidP="00DE5B33">
      <w:pPr>
        <w:spacing w:before="120" w:after="0" w:line="240" w:lineRule="auto"/>
        <w:jc w:val="both"/>
        <w:rPr>
          <w:rFonts w:asciiTheme="minorHAnsi" w:hAnsiTheme="minorHAnsi" w:cstheme="minorHAnsi"/>
          <w:b/>
          <w:sz w:val="24"/>
          <w:szCs w:val="20"/>
        </w:rPr>
      </w:pPr>
      <w:r>
        <w:rPr>
          <w:rFonts w:asciiTheme="minorHAnsi" w:hAnsiTheme="minorHAnsi" w:cstheme="minorHAnsi"/>
          <w:b/>
          <w:sz w:val="24"/>
          <w:szCs w:val="20"/>
        </w:rPr>
        <w:lastRenderedPageBreak/>
        <w:t>Identificação do monitor</w:t>
      </w:r>
    </w:p>
    <w:tbl>
      <w:tblPr>
        <w:tblW w:w="9818" w:type="dxa"/>
        <w:jc w:val="center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7276"/>
      </w:tblGrid>
      <w:tr w:rsidR="004F2B9A" w:rsidRPr="00FA499D" w14:paraId="3A2389D9" w14:textId="77777777" w:rsidTr="006534D7">
        <w:trPr>
          <w:trHeight w:val="454"/>
          <w:tblCellSpacing w:w="42" w:type="dxa"/>
          <w:jc w:val="center"/>
        </w:trPr>
        <w:tc>
          <w:tcPr>
            <w:tcW w:w="2416" w:type="dxa"/>
            <w:shd w:val="clear" w:color="auto" w:fill="666666"/>
            <w:vAlign w:val="center"/>
          </w:tcPr>
          <w:p w14:paraId="2B1C6885" w14:textId="77777777" w:rsidR="004F2B9A" w:rsidRPr="00FA499D" w:rsidRDefault="003C3976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Nome</w:t>
            </w:r>
          </w:p>
        </w:tc>
        <w:tc>
          <w:tcPr>
            <w:tcW w:w="7150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7BE27806" w14:textId="77777777" w:rsidR="004F2B9A" w:rsidRPr="00FA499D" w:rsidRDefault="004F2B9A" w:rsidP="006534D7">
            <w:pPr>
              <w:spacing w:before="120" w:after="120" w:line="240" w:lineRule="auto"/>
              <w:rPr>
                <w:rFonts w:asciiTheme="minorHAnsi" w:hAnsiTheme="minorHAnsi" w:cstheme="minorHAnsi"/>
                <w:i/>
              </w:rPr>
            </w:pPr>
          </w:p>
        </w:tc>
      </w:tr>
      <w:tr w:rsidR="003C3976" w:rsidRPr="00FA499D" w14:paraId="6EFD3289" w14:textId="77777777" w:rsidTr="006534D7">
        <w:trPr>
          <w:trHeight w:val="454"/>
          <w:tblCellSpacing w:w="42" w:type="dxa"/>
          <w:jc w:val="center"/>
        </w:trPr>
        <w:tc>
          <w:tcPr>
            <w:tcW w:w="2416" w:type="dxa"/>
            <w:shd w:val="clear" w:color="auto" w:fill="666666"/>
            <w:vAlign w:val="center"/>
          </w:tcPr>
          <w:p w14:paraId="006C137E" w14:textId="77777777" w:rsidR="003C3976" w:rsidRPr="00FA499D" w:rsidRDefault="003C3976" w:rsidP="006534D7">
            <w:pPr>
              <w:spacing w:before="120" w:after="120" w:line="240" w:lineRule="auto"/>
              <w:rPr>
                <w:rFonts w:asciiTheme="minorHAnsi" w:hAnsiTheme="minorHAnsi" w:cstheme="minorHAnsi"/>
                <w:b/>
                <w:color w:val="FFFFFF"/>
              </w:rPr>
            </w:pPr>
            <w:r w:rsidRPr="00FA499D">
              <w:rPr>
                <w:rFonts w:asciiTheme="minorHAnsi" w:hAnsiTheme="minorHAnsi" w:cstheme="minorHAnsi"/>
                <w:b/>
                <w:color w:val="FFFFFF"/>
              </w:rPr>
              <w:t>Telefone</w:t>
            </w:r>
          </w:p>
        </w:tc>
        <w:tc>
          <w:tcPr>
            <w:tcW w:w="7150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4D346B17" w14:textId="77777777" w:rsidR="003C3976" w:rsidRPr="00FA499D" w:rsidRDefault="003C3976" w:rsidP="006534D7">
            <w:pPr>
              <w:spacing w:before="120" w:after="120" w:line="240" w:lineRule="auto"/>
              <w:rPr>
                <w:rFonts w:asciiTheme="minorHAnsi" w:hAnsiTheme="minorHAnsi" w:cstheme="minorHAnsi"/>
                <w:i/>
              </w:rPr>
            </w:pPr>
          </w:p>
        </w:tc>
      </w:tr>
    </w:tbl>
    <w:p w14:paraId="0288ADA1" w14:textId="77777777" w:rsidR="003C3976" w:rsidRPr="006534D7" w:rsidRDefault="003C3976" w:rsidP="006534D7">
      <w:pPr>
        <w:spacing w:before="240" w:after="120" w:line="360" w:lineRule="auto"/>
        <w:jc w:val="center"/>
        <w:rPr>
          <w:rFonts w:asciiTheme="minorHAnsi" w:hAnsiTheme="minorHAnsi" w:cstheme="minorHAnsi"/>
          <w:b/>
          <w:bCs/>
          <w:sz w:val="24"/>
          <w:szCs w:val="36"/>
        </w:rPr>
      </w:pPr>
      <w:r w:rsidRPr="006534D7">
        <w:rPr>
          <w:rFonts w:asciiTheme="minorHAnsi" w:hAnsiTheme="minorHAnsi" w:cstheme="minorHAnsi"/>
          <w:b/>
          <w:bCs/>
          <w:sz w:val="24"/>
          <w:szCs w:val="36"/>
        </w:rPr>
        <w:t>Objetivos:</w:t>
      </w:r>
    </w:p>
    <w:p w14:paraId="5079B6B4" w14:textId="77777777" w:rsidR="003C3976" w:rsidRPr="00FA499D" w:rsidRDefault="003C3976" w:rsidP="006534D7">
      <w:pPr>
        <w:pStyle w:val="PargrafodaLista"/>
        <w:numPr>
          <w:ilvl w:val="0"/>
          <w:numId w:val="20"/>
        </w:numPr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FA499D">
        <w:rPr>
          <w:rFonts w:cstheme="minorHAnsi"/>
        </w:rPr>
        <w:t>Aplicar os conteúdos teóricos lecionados na escola, para desenvolver competências em contexto real de trabalho;</w:t>
      </w:r>
    </w:p>
    <w:p w14:paraId="68630097" w14:textId="77777777" w:rsidR="003C3976" w:rsidRPr="00FA499D" w:rsidRDefault="003C3976" w:rsidP="006534D7">
      <w:pPr>
        <w:pStyle w:val="PargrafodaLista"/>
        <w:numPr>
          <w:ilvl w:val="0"/>
          <w:numId w:val="20"/>
        </w:numPr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FA499D">
        <w:rPr>
          <w:rFonts w:cstheme="minorHAnsi"/>
        </w:rPr>
        <w:t>Atenuar o impacto da passagem da vida escolar para o mundo do trabalho;</w:t>
      </w:r>
    </w:p>
    <w:p w14:paraId="391A9299" w14:textId="77777777" w:rsidR="003C3976" w:rsidRPr="00FA499D" w:rsidRDefault="003C3976" w:rsidP="006534D7">
      <w:pPr>
        <w:pStyle w:val="PargrafodaLista"/>
        <w:numPr>
          <w:ilvl w:val="0"/>
          <w:numId w:val="20"/>
        </w:numPr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FA499D">
        <w:rPr>
          <w:rFonts w:cstheme="minorHAnsi"/>
        </w:rPr>
        <w:t>Proporcionar ao aluno oportunidades de desenvolver as suas capacidades tornando-o mais seguro no exercício de uma profissão;</w:t>
      </w:r>
    </w:p>
    <w:p w14:paraId="4B76C715" w14:textId="77777777" w:rsidR="003C3976" w:rsidRPr="00FA499D" w:rsidRDefault="003C3976" w:rsidP="006534D7">
      <w:pPr>
        <w:pStyle w:val="PargrafodaLista"/>
        <w:numPr>
          <w:ilvl w:val="0"/>
          <w:numId w:val="20"/>
        </w:numPr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FA499D">
        <w:rPr>
          <w:rFonts w:cstheme="minorHAnsi"/>
        </w:rPr>
        <w:t>Avaliar o acerto da escolha profissional e/ou suprimir eventuais deficiências na sua formação escolar;</w:t>
      </w:r>
    </w:p>
    <w:p w14:paraId="26C03FC1" w14:textId="77777777" w:rsidR="003C3976" w:rsidRPr="00FA499D" w:rsidRDefault="003C3976" w:rsidP="006534D7">
      <w:pPr>
        <w:pStyle w:val="PargrafodaLista"/>
        <w:numPr>
          <w:ilvl w:val="0"/>
          <w:numId w:val="20"/>
        </w:numPr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FA499D">
        <w:rPr>
          <w:rFonts w:cstheme="minorHAnsi"/>
        </w:rPr>
        <w:t>Antecipar o desenvolvimento de atitudes/postura profissional, estimulando o sentido crítico e a criatividade;</w:t>
      </w:r>
    </w:p>
    <w:p w14:paraId="385AA1C3" w14:textId="77777777" w:rsidR="003C3976" w:rsidRPr="00FA499D" w:rsidRDefault="003C3976" w:rsidP="006534D7">
      <w:pPr>
        <w:pStyle w:val="PargrafodaLista"/>
        <w:numPr>
          <w:ilvl w:val="0"/>
          <w:numId w:val="20"/>
        </w:numPr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FA499D">
        <w:rPr>
          <w:rFonts w:cstheme="minorHAnsi"/>
        </w:rPr>
        <w:t>Oferecer ao aluno oportunidades de conhecimento da cultura, diretrizes, organização e funcionamento das empresas e da comunidade;</w:t>
      </w:r>
    </w:p>
    <w:p w14:paraId="07FC76BB" w14:textId="77777777" w:rsidR="003C3976" w:rsidRPr="00FA499D" w:rsidRDefault="003C3976" w:rsidP="006534D7">
      <w:pPr>
        <w:pStyle w:val="PargrafodaLista"/>
        <w:numPr>
          <w:ilvl w:val="0"/>
          <w:numId w:val="20"/>
        </w:numPr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FA499D">
        <w:rPr>
          <w:rFonts w:cstheme="minorHAnsi"/>
        </w:rPr>
        <w:t>Possibilitar ao aluno o desenvolvimento de sentido ético e compromisso pessoal/profissional;</w:t>
      </w:r>
    </w:p>
    <w:p w14:paraId="7B63A2F2" w14:textId="77777777" w:rsidR="003C3976" w:rsidRPr="00FA499D" w:rsidRDefault="003C3976" w:rsidP="006534D7">
      <w:pPr>
        <w:pStyle w:val="PargrafodaLista"/>
        <w:numPr>
          <w:ilvl w:val="0"/>
          <w:numId w:val="20"/>
        </w:numPr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FA499D">
        <w:rPr>
          <w:rFonts w:cstheme="minorHAnsi"/>
        </w:rPr>
        <w:t>Vivenciar a cidadania por meio da participação social.</w:t>
      </w:r>
    </w:p>
    <w:p w14:paraId="386F14E7" w14:textId="77777777" w:rsidR="006534D7" w:rsidRDefault="006534D7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36"/>
        </w:rPr>
      </w:pPr>
      <w:r>
        <w:rPr>
          <w:rFonts w:asciiTheme="minorHAnsi" w:hAnsiTheme="minorHAnsi" w:cstheme="minorHAnsi"/>
          <w:b/>
          <w:bCs/>
          <w:sz w:val="24"/>
          <w:szCs w:val="36"/>
        </w:rPr>
        <w:br w:type="page"/>
      </w:r>
    </w:p>
    <w:p w14:paraId="1881A67B" w14:textId="77777777" w:rsidR="003C3976" w:rsidRPr="006534D7" w:rsidRDefault="003C3976" w:rsidP="006534D7">
      <w:pPr>
        <w:spacing w:before="240" w:after="120" w:line="360" w:lineRule="auto"/>
        <w:jc w:val="center"/>
        <w:rPr>
          <w:rFonts w:asciiTheme="minorHAnsi" w:hAnsiTheme="minorHAnsi" w:cstheme="minorHAnsi"/>
          <w:b/>
          <w:bCs/>
          <w:sz w:val="24"/>
          <w:szCs w:val="36"/>
        </w:rPr>
      </w:pPr>
      <w:r w:rsidRPr="006534D7">
        <w:rPr>
          <w:rFonts w:asciiTheme="minorHAnsi" w:hAnsiTheme="minorHAnsi" w:cstheme="minorHAnsi"/>
          <w:b/>
          <w:bCs/>
          <w:sz w:val="24"/>
          <w:szCs w:val="36"/>
        </w:rPr>
        <w:lastRenderedPageBreak/>
        <w:t>Roteiro de Atividades (Programa de atividades a desenvolver durante o estágio)</w:t>
      </w:r>
    </w:p>
    <w:tbl>
      <w:tblPr>
        <w:tblStyle w:val="TabelacomGrelha"/>
        <w:tblW w:w="9776" w:type="dxa"/>
        <w:tblLook w:val="04A0" w:firstRow="1" w:lastRow="0" w:firstColumn="1" w:lastColumn="0" w:noHBand="0" w:noVBand="1"/>
      </w:tblPr>
      <w:tblGrid>
        <w:gridCol w:w="704"/>
        <w:gridCol w:w="4110"/>
        <w:gridCol w:w="2407"/>
        <w:gridCol w:w="2555"/>
      </w:tblGrid>
      <w:tr w:rsidR="003C3976" w:rsidRPr="00DE5B33" w14:paraId="039AB94A" w14:textId="77777777" w:rsidTr="006534D7">
        <w:tc>
          <w:tcPr>
            <w:tcW w:w="4814" w:type="dxa"/>
            <w:gridSpan w:val="2"/>
            <w:shd w:val="clear" w:color="auto" w:fill="D9D9D9" w:themeFill="background1" w:themeFillShade="D9"/>
            <w:vAlign w:val="center"/>
          </w:tcPr>
          <w:p w14:paraId="40DC77E1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4"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 w:val="24"/>
                <w:szCs w:val="20"/>
              </w:rPr>
              <w:t>Atividades</w:t>
            </w:r>
          </w:p>
        </w:tc>
        <w:tc>
          <w:tcPr>
            <w:tcW w:w="2407" w:type="dxa"/>
            <w:shd w:val="clear" w:color="auto" w:fill="D9D9D9" w:themeFill="background1" w:themeFillShade="D9"/>
            <w:vAlign w:val="center"/>
          </w:tcPr>
          <w:p w14:paraId="64EFB93E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4"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 w:val="24"/>
                <w:szCs w:val="20"/>
              </w:rPr>
              <w:t>Mês</w:t>
            </w:r>
          </w:p>
        </w:tc>
        <w:tc>
          <w:tcPr>
            <w:tcW w:w="2555" w:type="dxa"/>
            <w:shd w:val="clear" w:color="auto" w:fill="D9D9D9" w:themeFill="background1" w:themeFillShade="D9"/>
            <w:vAlign w:val="center"/>
          </w:tcPr>
          <w:p w14:paraId="5BA27CCD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4"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 w:val="24"/>
                <w:szCs w:val="20"/>
              </w:rPr>
              <w:t>Observações</w:t>
            </w:r>
          </w:p>
        </w:tc>
      </w:tr>
      <w:tr w:rsidR="003C3976" w:rsidRPr="00FA499D" w14:paraId="79F15B62" w14:textId="77777777" w:rsidTr="006534D7">
        <w:tc>
          <w:tcPr>
            <w:tcW w:w="704" w:type="dxa"/>
            <w:vAlign w:val="center"/>
          </w:tcPr>
          <w:p w14:paraId="61C3062D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</w:t>
            </w:r>
          </w:p>
        </w:tc>
        <w:tc>
          <w:tcPr>
            <w:tcW w:w="4110" w:type="dxa"/>
            <w:vAlign w:val="center"/>
          </w:tcPr>
          <w:p w14:paraId="11D0D254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13219C29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B709ADA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6E55A40F" w14:textId="77777777" w:rsidTr="006534D7">
        <w:tc>
          <w:tcPr>
            <w:tcW w:w="704" w:type="dxa"/>
            <w:vAlign w:val="center"/>
          </w:tcPr>
          <w:p w14:paraId="3B4BB5AA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2</w:t>
            </w:r>
          </w:p>
        </w:tc>
        <w:tc>
          <w:tcPr>
            <w:tcW w:w="4110" w:type="dxa"/>
            <w:vAlign w:val="center"/>
          </w:tcPr>
          <w:p w14:paraId="6285065C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2451DBD4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736B16C6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58F001BE" w14:textId="77777777" w:rsidTr="006534D7">
        <w:tc>
          <w:tcPr>
            <w:tcW w:w="704" w:type="dxa"/>
            <w:vAlign w:val="center"/>
          </w:tcPr>
          <w:p w14:paraId="6683D6A6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3</w:t>
            </w:r>
          </w:p>
        </w:tc>
        <w:tc>
          <w:tcPr>
            <w:tcW w:w="4110" w:type="dxa"/>
            <w:vAlign w:val="center"/>
          </w:tcPr>
          <w:p w14:paraId="6ACE7A3D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0E34717F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CF2C804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2F732E58" w14:textId="77777777" w:rsidTr="006534D7">
        <w:tc>
          <w:tcPr>
            <w:tcW w:w="704" w:type="dxa"/>
            <w:vAlign w:val="center"/>
          </w:tcPr>
          <w:p w14:paraId="0A7FAA06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4</w:t>
            </w:r>
          </w:p>
        </w:tc>
        <w:tc>
          <w:tcPr>
            <w:tcW w:w="4110" w:type="dxa"/>
            <w:vAlign w:val="center"/>
          </w:tcPr>
          <w:p w14:paraId="5EAA4D0B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465A86EC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9F6E31A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496F8865" w14:textId="77777777" w:rsidTr="006534D7">
        <w:tc>
          <w:tcPr>
            <w:tcW w:w="704" w:type="dxa"/>
            <w:vAlign w:val="center"/>
          </w:tcPr>
          <w:p w14:paraId="70C5ADE6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5</w:t>
            </w:r>
          </w:p>
        </w:tc>
        <w:tc>
          <w:tcPr>
            <w:tcW w:w="4110" w:type="dxa"/>
            <w:vAlign w:val="center"/>
          </w:tcPr>
          <w:p w14:paraId="6AAD38C7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12681D9C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F44B20E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2990AC0D" w14:textId="77777777" w:rsidTr="006534D7">
        <w:tc>
          <w:tcPr>
            <w:tcW w:w="704" w:type="dxa"/>
            <w:vAlign w:val="center"/>
          </w:tcPr>
          <w:p w14:paraId="56D06534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6</w:t>
            </w:r>
          </w:p>
        </w:tc>
        <w:tc>
          <w:tcPr>
            <w:tcW w:w="4110" w:type="dxa"/>
            <w:vAlign w:val="center"/>
          </w:tcPr>
          <w:p w14:paraId="13C765EB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639D9CAB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0904415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10225B5D" w14:textId="77777777" w:rsidTr="006534D7">
        <w:tc>
          <w:tcPr>
            <w:tcW w:w="704" w:type="dxa"/>
            <w:vAlign w:val="center"/>
          </w:tcPr>
          <w:p w14:paraId="2E254112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7</w:t>
            </w:r>
          </w:p>
        </w:tc>
        <w:tc>
          <w:tcPr>
            <w:tcW w:w="4110" w:type="dxa"/>
            <w:vAlign w:val="center"/>
          </w:tcPr>
          <w:p w14:paraId="663E1AEA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779B78DE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278D223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71BC6372" w14:textId="77777777" w:rsidTr="006534D7">
        <w:tc>
          <w:tcPr>
            <w:tcW w:w="704" w:type="dxa"/>
            <w:vAlign w:val="center"/>
          </w:tcPr>
          <w:p w14:paraId="1117BFAD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8</w:t>
            </w:r>
          </w:p>
        </w:tc>
        <w:tc>
          <w:tcPr>
            <w:tcW w:w="4110" w:type="dxa"/>
            <w:vAlign w:val="center"/>
          </w:tcPr>
          <w:p w14:paraId="57210EDC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2A4404E9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E7D2335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74A570B0" w14:textId="77777777" w:rsidTr="006534D7">
        <w:tc>
          <w:tcPr>
            <w:tcW w:w="704" w:type="dxa"/>
            <w:vAlign w:val="center"/>
          </w:tcPr>
          <w:p w14:paraId="633FF948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9</w:t>
            </w:r>
          </w:p>
        </w:tc>
        <w:tc>
          <w:tcPr>
            <w:tcW w:w="4110" w:type="dxa"/>
            <w:vAlign w:val="center"/>
          </w:tcPr>
          <w:p w14:paraId="284B3C83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695D4302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9E08044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5351712B" w14:textId="77777777" w:rsidTr="006534D7">
        <w:tc>
          <w:tcPr>
            <w:tcW w:w="704" w:type="dxa"/>
            <w:vAlign w:val="center"/>
          </w:tcPr>
          <w:p w14:paraId="09E114CA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10</w:t>
            </w:r>
          </w:p>
        </w:tc>
        <w:tc>
          <w:tcPr>
            <w:tcW w:w="4110" w:type="dxa"/>
            <w:vAlign w:val="center"/>
          </w:tcPr>
          <w:p w14:paraId="1AE73ECF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3461523B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49C82C5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3ABD0187" w14:textId="77777777" w:rsidTr="006534D7">
        <w:tc>
          <w:tcPr>
            <w:tcW w:w="704" w:type="dxa"/>
            <w:vAlign w:val="center"/>
          </w:tcPr>
          <w:p w14:paraId="766F61E6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11</w:t>
            </w:r>
          </w:p>
        </w:tc>
        <w:tc>
          <w:tcPr>
            <w:tcW w:w="4110" w:type="dxa"/>
            <w:vAlign w:val="center"/>
          </w:tcPr>
          <w:p w14:paraId="2A0BA83F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1C423DC0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4479F74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1F09A417" w14:textId="77777777" w:rsidTr="006534D7">
        <w:tc>
          <w:tcPr>
            <w:tcW w:w="704" w:type="dxa"/>
            <w:vAlign w:val="center"/>
          </w:tcPr>
          <w:p w14:paraId="7FF07074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12</w:t>
            </w:r>
          </w:p>
        </w:tc>
        <w:tc>
          <w:tcPr>
            <w:tcW w:w="4110" w:type="dxa"/>
            <w:vAlign w:val="center"/>
          </w:tcPr>
          <w:p w14:paraId="46171F3B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0015F57A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6576F108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6272BD13" w14:textId="77777777" w:rsidTr="006534D7">
        <w:tc>
          <w:tcPr>
            <w:tcW w:w="704" w:type="dxa"/>
            <w:vAlign w:val="center"/>
          </w:tcPr>
          <w:p w14:paraId="4FE8C1D9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13</w:t>
            </w:r>
          </w:p>
        </w:tc>
        <w:tc>
          <w:tcPr>
            <w:tcW w:w="4110" w:type="dxa"/>
            <w:vAlign w:val="center"/>
          </w:tcPr>
          <w:p w14:paraId="2F618437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4B19F86A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E5BCA75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26DD008D" w14:textId="77777777" w:rsidTr="006534D7">
        <w:tc>
          <w:tcPr>
            <w:tcW w:w="704" w:type="dxa"/>
            <w:vAlign w:val="center"/>
          </w:tcPr>
          <w:p w14:paraId="66CC622F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14</w:t>
            </w:r>
          </w:p>
        </w:tc>
        <w:tc>
          <w:tcPr>
            <w:tcW w:w="4110" w:type="dxa"/>
            <w:vAlign w:val="center"/>
          </w:tcPr>
          <w:p w14:paraId="49DF8E93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206D6DA7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11467C0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4FE0A155" w14:textId="77777777" w:rsidTr="006534D7">
        <w:tc>
          <w:tcPr>
            <w:tcW w:w="704" w:type="dxa"/>
            <w:vAlign w:val="center"/>
          </w:tcPr>
          <w:p w14:paraId="076AE5DC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15</w:t>
            </w:r>
          </w:p>
        </w:tc>
        <w:tc>
          <w:tcPr>
            <w:tcW w:w="4110" w:type="dxa"/>
            <w:vAlign w:val="center"/>
          </w:tcPr>
          <w:p w14:paraId="2B00EB16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5D476D61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83BF988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30B1149A" w14:textId="77777777" w:rsidTr="006534D7">
        <w:tc>
          <w:tcPr>
            <w:tcW w:w="704" w:type="dxa"/>
            <w:vAlign w:val="center"/>
          </w:tcPr>
          <w:p w14:paraId="779A2C4B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16</w:t>
            </w:r>
          </w:p>
        </w:tc>
        <w:tc>
          <w:tcPr>
            <w:tcW w:w="4110" w:type="dxa"/>
            <w:vAlign w:val="center"/>
          </w:tcPr>
          <w:p w14:paraId="70A22118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16DC8CA2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60BE085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2DC94B75" w14:textId="77777777" w:rsidTr="006534D7">
        <w:tc>
          <w:tcPr>
            <w:tcW w:w="704" w:type="dxa"/>
            <w:vAlign w:val="center"/>
          </w:tcPr>
          <w:p w14:paraId="147019F6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17</w:t>
            </w:r>
          </w:p>
        </w:tc>
        <w:tc>
          <w:tcPr>
            <w:tcW w:w="4110" w:type="dxa"/>
            <w:vAlign w:val="center"/>
          </w:tcPr>
          <w:p w14:paraId="2BA0A6D2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4D2C7F75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F229C0C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76D6BC74" w14:textId="77777777" w:rsidTr="006534D7">
        <w:tc>
          <w:tcPr>
            <w:tcW w:w="704" w:type="dxa"/>
            <w:vAlign w:val="center"/>
          </w:tcPr>
          <w:p w14:paraId="1E608BD7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18</w:t>
            </w:r>
          </w:p>
        </w:tc>
        <w:tc>
          <w:tcPr>
            <w:tcW w:w="4110" w:type="dxa"/>
            <w:vAlign w:val="center"/>
          </w:tcPr>
          <w:p w14:paraId="78E183C1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7E887C58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5173846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7D9F83D2" w14:textId="77777777" w:rsidTr="006534D7">
        <w:tc>
          <w:tcPr>
            <w:tcW w:w="704" w:type="dxa"/>
            <w:vAlign w:val="center"/>
          </w:tcPr>
          <w:p w14:paraId="2708A4FB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19</w:t>
            </w:r>
          </w:p>
        </w:tc>
        <w:tc>
          <w:tcPr>
            <w:tcW w:w="4110" w:type="dxa"/>
            <w:vAlign w:val="center"/>
          </w:tcPr>
          <w:p w14:paraId="11ADE7F6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57A87360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745F0DC0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C3976" w:rsidRPr="00FA499D" w14:paraId="5CA163E8" w14:textId="77777777" w:rsidTr="006534D7">
        <w:tc>
          <w:tcPr>
            <w:tcW w:w="704" w:type="dxa"/>
            <w:vAlign w:val="center"/>
          </w:tcPr>
          <w:p w14:paraId="6B90FFE7" w14:textId="77777777" w:rsidR="003C3976" w:rsidRPr="00DE5B33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szCs w:val="20"/>
              </w:rPr>
              <w:t>20</w:t>
            </w:r>
          </w:p>
        </w:tc>
        <w:tc>
          <w:tcPr>
            <w:tcW w:w="4110" w:type="dxa"/>
            <w:vAlign w:val="center"/>
          </w:tcPr>
          <w:p w14:paraId="34B6416C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4EF8937E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13F18A6" w14:textId="77777777" w:rsidR="003C3976" w:rsidRPr="00FA499D" w:rsidRDefault="003C3976" w:rsidP="006534D7">
            <w:pPr>
              <w:spacing w:before="120" w:after="120" w:line="23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36829FB0" w14:textId="77777777" w:rsidR="00DE5B33" w:rsidRDefault="00DE5B33" w:rsidP="004F2B9A">
      <w:pPr>
        <w:spacing w:before="48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C34E5B3" w14:textId="77777777" w:rsidR="00DE5B33" w:rsidRDefault="00DE5B33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245CD7CD" w14:textId="77777777" w:rsidR="004F2B9A" w:rsidRPr="00DE5B33" w:rsidRDefault="004F2B9A" w:rsidP="00DE5B33">
      <w:pPr>
        <w:spacing w:before="240" w:after="120" w:line="360" w:lineRule="auto"/>
        <w:jc w:val="center"/>
        <w:rPr>
          <w:rFonts w:asciiTheme="minorHAnsi" w:hAnsiTheme="minorHAnsi" w:cstheme="minorHAnsi"/>
          <w:b/>
          <w:bCs/>
          <w:sz w:val="24"/>
          <w:szCs w:val="36"/>
        </w:rPr>
      </w:pPr>
      <w:r w:rsidRPr="00DE5B33">
        <w:rPr>
          <w:rFonts w:asciiTheme="minorHAnsi" w:hAnsiTheme="minorHAnsi" w:cstheme="minorHAnsi"/>
          <w:b/>
          <w:bCs/>
          <w:sz w:val="24"/>
          <w:szCs w:val="36"/>
        </w:rPr>
        <w:lastRenderedPageBreak/>
        <w:t>REGISTO DE PRESENÇAS</w:t>
      </w:r>
    </w:p>
    <w:tbl>
      <w:tblPr>
        <w:tblW w:w="4821" w:type="pct"/>
        <w:jc w:val="center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685"/>
        <w:gridCol w:w="1392"/>
        <w:gridCol w:w="1406"/>
        <w:gridCol w:w="306"/>
        <w:gridCol w:w="1687"/>
        <w:gridCol w:w="1405"/>
        <w:gridCol w:w="1403"/>
      </w:tblGrid>
      <w:tr w:rsidR="00DE5B33" w:rsidRPr="00FA499D" w14:paraId="7245EBD3" w14:textId="77777777" w:rsidTr="00DE5B33">
        <w:trPr>
          <w:trHeight w:val="866"/>
          <w:tblCellSpacing w:w="42" w:type="dxa"/>
          <w:jc w:val="center"/>
        </w:trPr>
        <w:tc>
          <w:tcPr>
            <w:tcW w:w="842" w:type="pct"/>
            <w:shd w:val="clear" w:color="auto" w:fill="666666"/>
            <w:vAlign w:val="center"/>
          </w:tcPr>
          <w:p w14:paraId="18CF89CC" w14:textId="77777777" w:rsidR="00DE5B33" w:rsidRPr="00DE5B33" w:rsidRDefault="00DE5B33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color w:val="FFFFFF"/>
                <w:szCs w:val="20"/>
              </w:rPr>
              <w:t>Mês/Dia</w:t>
            </w:r>
          </w:p>
        </w:tc>
        <w:tc>
          <w:tcPr>
            <w:tcW w:w="707" w:type="pct"/>
            <w:shd w:val="clear" w:color="auto" w:fill="666666"/>
            <w:vAlign w:val="center"/>
          </w:tcPr>
          <w:p w14:paraId="6CE62508" w14:textId="77777777" w:rsidR="00DE5B33" w:rsidRPr="00DE5B33" w:rsidRDefault="00DE5B33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Cs w:val="20"/>
              </w:rPr>
              <w:t>Presenças</w:t>
            </w:r>
          </w:p>
          <w:p w14:paraId="5427A083" w14:textId="77777777" w:rsidR="00DE5B33" w:rsidRPr="00DE5B33" w:rsidRDefault="00DE5B33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color w:val="FFFFFF"/>
                <w:szCs w:val="20"/>
              </w:rPr>
              <w:t>(horas)</w:t>
            </w: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666666"/>
            <w:vAlign w:val="center"/>
          </w:tcPr>
          <w:p w14:paraId="0F459E21" w14:textId="77777777" w:rsidR="00DE5B33" w:rsidRPr="00DE5B33" w:rsidRDefault="00DE5B33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color w:val="FFFFFF"/>
                <w:szCs w:val="20"/>
              </w:rPr>
              <w:t>Rubrica</w:t>
            </w:r>
          </w:p>
        </w:tc>
        <w:tc>
          <w:tcPr>
            <w:tcW w:w="107" w:type="pct"/>
            <w:shd w:val="clear" w:color="auto" w:fill="FFFFFF" w:themeFill="background1"/>
          </w:tcPr>
          <w:p w14:paraId="7CD017F9" w14:textId="77777777" w:rsidR="00DE5B33" w:rsidRPr="00DE5B33" w:rsidRDefault="00DE5B33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Cs w:val="20"/>
              </w:rPr>
            </w:pPr>
          </w:p>
        </w:tc>
        <w:tc>
          <w:tcPr>
            <w:tcW w:w="865" w:type="pct"/>
            <w:shd w:val="clear" w:color="auto" w:fill="737373"/>
            <w:vAlign w:val="center"/>
          </w:tcPr>
          <w:p w14:paraId="5634B04E" w14:textId="77777777" w:rsidR="00DE5B33" w:rsidRPr="00DE5B33" w:rsidRDefault="00DE5B33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color w:val="FFFFFF"/>
                <w:szCs w:val="20"/>
              </w:rPr>
              <w:t>Mês/Dia</w:t>
            </w:r>
          </w:p>
        </w:tc>
        <w:tc>
          <w:tcPr>
            <w:tcW w:w="713" w:type="pct"/>
            <w:shd w:val="clear" w:color="auto" w:fill="737373"/>
            <w:vAlign w:val="center"/>
          </w:tcPr>
          <w:p w14:paraId="3E5C7C20" w14:textId="77777777" w:rsidR="00DE5B33" w:rsidRPr="00DE5B33" w:rsidRDefault="00DE5B33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Cs w:val="20"/>
              </w:rPr>
              <w:t>Presenças</w:t>
            </w:r>
          </w:p>
          <w:p w14:paraId="7D129EA7" w14:textId="77777777" w:rsidR="00DE5B33" w:rsidRPr="00DE5B33" w:rsidRDefault="00DE5B33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color w:val="FFFFFF"/>
                <w:szCs w:val="20"/>
              </w:rPr>
              <w:t>(horas)</w:t>
            </w:r>
          </w:p>
        </w:tc>
        <w:tc>
          <w:tcPr>
            <w:tcW w:w="690" w:type="pct"/>
            <w:shd w:val="clear" w:color="auto" w:fill="737373"/>
            <w:vAlign w:val="center"/>
          </w:tcPr>
          <w:p w14:paraId="4E5D745D" w14:textId="77777777" w:rsidR="00DE5B33" w:rsidRPr="00DE5B33" w:rsidRDefault="00DE5B33" w:rsidP="00DE5B33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Cs w:val="20"/>
              </w:rPr>
            </w:pPr>
            <w:r w:rsidRPr="00DE5B33">
              <w:rPr>
                <w:rFonts w:asciiTheme="minorHAnsi" w:hAnsiTheme="minorHAnsi" w:cstheme="minorHAnsi"/>
                <w:b/>
                <w:color w:val="FFFFFF"/>
                <w:szCs w:val="20"/>
              </w:rPr>
              <w:t>Rubrica</w:t>
            </w:r>
          </w:p>
        </w:tc>
      </w:tr>
      <w:tr w:rsidR="00DE5B33" w:rsidRPr="00FA499D" w14:paraId="3EFE6E1E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7F74E7E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42F1524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3EEE1AA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4F82311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50A336A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2075381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4BF6328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1E1D68C7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41D34A6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61D9C1D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79EDEA9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374E418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5034D6B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161F3D2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4779938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6A25772F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69495FC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3EEB3133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5FCB534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1647D91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5D60F81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6C1A59E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49F8D58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1A241D4E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3A5A34A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31A361D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63EDF15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3A4F735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15088BF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03EDBDBA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529430E2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3DBBA703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7684EC9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6475199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7B64CE9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65564AE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3A853872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23D338C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7936933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4D9339B2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6302F0B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02DA438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0A5E373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5B79EFC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6FF0CD92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040B499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4013AAF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5EB99CBF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24194BB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7979799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443ADA8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20DED8F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2037619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07A7A51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4576196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16FF0E10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11BF2FC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6E99418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0872EC0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3BD4727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603867D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6EF3B14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15E5411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6C094166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51CB353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7BC5115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5236FD5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22A1B81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311F264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130BBA2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43F012A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254D64D1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3A1EDBF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4CEA758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59AB256A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15C732E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15F8377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6E7378A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5EE8D55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4BC8C8C8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2521633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0CE8252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40E5F96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519E7D2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4834F22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32399A1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66D9C78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4E3D2350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70CB7DB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49A2C63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049C46F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7A5B30A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1767002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657D2DD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0E542C8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4E87E4D3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1A809FF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5385696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402A31E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2DC8F9F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122AD93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10DBF45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6138790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13646775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4E623FFA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2A3D450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0B8E8E1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76ECD832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772EF4F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5F77A84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0C7F86D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46ED8C62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0DE1B153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265C6B03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42820BD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120DD27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3750B78A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2E9DF07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7C1EDC12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7EB71708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222F708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10FCDE9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4FF3D76A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589BDCD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6E73199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50A888C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6C93D74A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7EAA3185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50FB968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5EC98B6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74F7007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42DA62B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4F0B212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790411A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2C27671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49665AFA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623AB18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00BA605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090EB59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1458F60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33E2B11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1AB1637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224197B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5563CC3C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76BD04F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4C738B1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07AB9673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5CB769E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0365CE1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73A0B4D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77460CB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753748E5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709EF35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1CEA066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5904877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1DCCD4B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5609421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3C38CBB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69EAF14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7795D674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64F46F0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10553B4A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30D03923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3F2CB07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307B447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03FD49C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2704A0B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47E9326B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4A5121C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25893F5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1D4F85A2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0EC664F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6C1BBAF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7EE02C6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791579A9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60D97D69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58400D9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2C56F23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1E97DC7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42F16D9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430601B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587C845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3BEF27E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4FA285EF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12AD187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15902F4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57716F8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35D19B7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4545E7E4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25DDF07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4E5FE35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4F879369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28F8F42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71BC075C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55734A4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42F5A1B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6449E97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028E10A3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1F20FC9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056C0954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1F2F1078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6B977F97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2E06C64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54F28151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7657D83D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230F97D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2841F54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5B33" w:rsidRPr="00FA499D" w14:paraId="5C229275" w14:textId="77777777" w:rsidTr="00DE5B33">
        <w:trPr>
          <w:trHeight w:val="397"/>
          <w:tblCellSpacing w:w="42" w:type="dxa"/>
          <w:jc w:val="center"/>
        </w:trPr>
        <w:tc>
          <w:tcPr>
            <w:tcW w:w="842" w:type="pct"/>
            <w:shd w:val="clear" w:color="auto" w:fill="E0E0E0"/>
            <w:vAlign w:val="center"/>
          </w:tcPr>
          <w:p w14:paraId="1CAE8F25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E0E0E0"/>
            <w:vAlign w:val="center"/>
          </w:tcPr>
          <w:p w14:paraId="6FB637AF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nil"/>
              <w:right w:val="nil"/>
            </w:tcBorders>
            <w:shd w:val="clear" w:color="auto" w:fill="E0E0E0"/>
            <w:vAlign w:val="center"/>
          </w:tcPr>
          <w:p w14:paraId="3C832C16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" w:type="pct"/>
            <w:shd w:val="clear" w:color="auto" w:fill="FFFFFF" w:themeFill="background1"/>
            <w:vAlign w:val="center"/>
          </w:tcPr>
          <w:p w14:paraId="0F3F170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65" w:type="pct"/>
            <w:shd w:val="clear" w:color="auto" w:fill="E0E0E0"/>
            <w:vAlign w:val="center"/>
          </w:tcPr>
          <w:p w14:paraId="0263CCAE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E0E0E0"/>
            <w:vAlign w:val="center"/>
          </w:tcPr>
          <w:p w14:paraId="49AFCDDB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E0E0E0"/>
            <w:vAlign w:val="center"/>
          </w:tcPr>
          <w:p w14:paraId="78792F90" w14:textId="77777777" w:rsidR="00DE5B33" w:rsidRPr="00476C10" w:rsidRDefault="00DE5B33" w:rsidP="00DE5B33">
            <w:pPr>
              <w:spacing w:after="0" w:line="2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559891E" w14:textId="77777777" w:rsidR="004F2B9A" w:rsidRPr="00DE5B33" w:rsidRDefault="004F2B9A" w:rsidP="00DE5B33">
      <w:pPr>
        <w:spacing w:before="240" w:after="120" w:line="360" w:lineRule="auto"/>
        <w:jc w:val="center"/>
        <w:rPr>
          <w:rFonts w:asciiTheme="minorHAnsi" w:hAnsiTheme="minorHAnsi" w:cstheme="minorHAnsi"/>
          <w:b/>
          <w:bCs/>
          <w:sz w:val="24"/>
          <w:szCs w:val="36"/>
        </w:rPr>
      </w:pPr>
      <w:r w:rsidRPr="00DE5B33">
        <w:rPr>
          <w:rFonts w:asciiTheme="minorHAnsi" w:hAnsiTheme="minorHAnsi" w:cstheme="minorHAnsi"/>
          <w:b/>
          <w:bCs/>
          <w:sz w:val="24"/>
          <w:szCs w:val="36"/>
        </w:rPr>
        <w:lastRenderedPageBreak/>
        <w:t xml:space="preserve">AVALIAÇÃO FINAL </w:t>
      </w:r>
    </w:p>
    <w:tbl>
      <w:tblPr>
        <w:tblW w:w="8287" w:type="dxa"/>
        <w:jc w:val="center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2"/>
        <w:gridCol w:w="1500"/>
        <w:gridCol w:w="1412"/>
        <w:gridCol w:w="1276"/>
        <w:gridCol w:w="1559"/>
        <w:gridCol w:w="1488"/>
      </w:tblGrid>
      <w:tr w:rsidR="004F2B9A" w:rsidRPr="00FA499D" w14:paraId="2E389B1A" w14:textId="77777777" w:rsidTr="00D94876">
        <w:trPr>
          <w:trHeight w:val="293"/>
          <w:tblCellSpacing w:w="42" w:type="dxa"/>
          <w:jc w:val="center"/>
        </w:trPr>
        <w:tc>
          <w:tcPr>
            <w:tcW w:w="926" w:type="dxa"/>
            <w:shd w:val="clear" w:color="auto" w:fill="666666"/>
            <w:vAlign w:val="center"/>
          </w:tcPr>
          <w:p w14:paraId="46EE0BFB" w14:textId="77777777" w:rsidR="004F2B9A" w:rsidRPr="00DE5B33" w:rsidRDefault="004F2B9A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 w:rsidRPr="00DE5B33">
              <w:rPr>
                <w:rFonts w:asciiTheme="minorHAnsi" w:hAnsiTheme="minorHAnsi" w:cstheme="minorHAnsi"/>
                <w:b/>
                <w:color w:val="FFFFFF"/>
                <w:szCs w:val="18"/>
              </w:rPr>
              <w:t>Escala</w:t>
            </w:r>
          </w:p>
        </w:tc>
        <w:tc>
          <w:tcPr>
            <w:tcW w:w="1416" w:type="dxa"/>
            <w:shd w:val="clear" w:color="auto" w:fill="E0E0E0"/>
            <w:vAlign w:val="center"/>
          </w:tcPr>
          <w:p w14:paraId="354E6BFC" w14:textId="04462C5E" w:rsidR="004F2B9A" w:rsidRPr="00DE5B33" w:rsidRDefault="004F2B9A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 w:rsidRPr="00DE5B33">
              <w:rPr>
                <w:rFonts w:asciiTheme="minorHAnsi" w:hAnsiTheme="minorHAnsi" w:cstheme="minorHAnsi"/>
                <w:szCs w:val="18"/>
              </w:rPr>
              <w:t xml:space="preserve">0 – </w:t>
            </w:r>
            <w:r w:rsidR="00D94876">
              <w:rPr>
                <w:rFonts w:asciiTheme="minorHAnsi" w:hAnsiTheme="minorHAnsi" w:cstheme="minorHAnsi"/>
                <w:szCs w:val="18"/>
              </w:rPr>
              <w:t>19%</w:t>
            </w:r>
          </w:p>
        </w:tc>
        <w:tc>
          <w:tcPr>
            <w:tcW w:w="1328" w:type="dxa"/>
            <w:shd w:val="clear" w:color="auto" w:fill="E0E0E0"/>
            <w:vAlign w:val="center"/>
          </w:tcPr>
          <w:p w14:paraId="1C91672F" w14:textId="211A4E54" w:rsidR="004F2B9A" w:rsidRPr="00DE5B33" w:rsidRDefault="00D94876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20% - 49%</w:t>
            </w:r>
          </w:p>
        </w:tc>
        <w:tc>
          <w:tcPr>
            <w:tcW w:w="1192" w:type="dxa"/>
            <w:shd w:val="clear" w:color="auto" w:fill="E0E0E0"/>
            <w:vAlign w:val="center"/>
          </w:tcPr>
          <w:p w14:paraId="1130383D" w14:textId="3EB67A0F" w:rsidR="004F2B9A" w:rsidRPr="00DE5B33" w:rsidRDefault="00D94876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50% - 69%</w:t>
            </w:r>
          </w:p>
        </w:tc>
        <w:tc>
          <w:tcPr>
            <w:tcW w:w="1475" w:type="dxa"/>
            <w:shd w:val="clear" w:color="auto" w:fill="E0E0E0"/>
            <w:vAlign w:val="center"/>
          </w:tcPr>
          <w:p w14:paraId="01EA3E8D" w14:textId="4933FE6E" w:rsidR="004F2B9A" w:rsidRPr="00DE5B33" w:rsidRDefault="00D94876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70% - 89%</w:t>
            </w:r>
          </w:p>
        </w:tc>
        <w:tc>
          <w:tcPr>
            <w:tcW w:w="1362" w:type="dxa"/>
            <w:shd w:val="clear" w:color="auto" w:fill="E0E0E0"/>
            <w:vAlign w:val="center"/>
          </w:tcPr>
          <w:p w14:paraId="126E5827" w14:textId="73CEC0F9" w:rsidR="004F2B9A" w:rsidRPr="00DE5B33" w:rsidRDefault="00D94876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90% - 100%</w:t>
            </w:r>
          </w:p>
        </w:tc>
      </w:tr>
      <w:tr w:rsidR="004F2B9A" w:rsidRPr="00FA499D" w14:paraId="34BFC15E" w14:textId="77777777" w:rsidTr="00D94876">
        <w:trPr>
          <w:trHeight w:val="284"/>
          <w:tblCellSpacing w:w="42" w:type="dxa"/>
          <w:jc w:val="center"/>
        </w:trPr>
        <w:tc>
          <w:tcPr>
            <w:tcW w:w="926" w:type="dxa"/>
            <w:vAlign w:val="center"/>
          </w:tcPr>
          <w:p w14:paraId="4CA2F123" w14:textId="77777777" w:rsidR="004F2B9A" w:rsidRPr="00DE5B33" w:rsidRDefault="004F2B9A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416" w:type="dxa"/>
            <w:vAlign w:val="center"/>
          </w:tcPr>
          <w:p w14:paraId="2209AA80" w14:textId="41632476" w:rsidR="004F2B9A" w:rsidRPr="00DE5B33" w:rsidRDefault="00D94876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F</w:t>
            </w:r>
            <w:r w:rsidR="004F2B9A" w:rsidRPr="00DE5B33">
              <w:rPr>
                <w:rFonts w:asciiTheme="minorHAnsi" w:hAnsiTheme="minorHAnsi" w:cstheme="minorHAnsi"/>
                <w:szCs w:val="18"/>
              </w:rPr>
              <w:t>raco</w:t>
            </w:r>
          </w:p>
        </w:tc>
        <w:tc>
          <w:tcPr>
            <w:tcW w:w="1328" w:type="dxa"/>
            <w:vAlign w:val="center"/>
          </w:tcPr>
          <w:p w14:paraId="67DEC1B8" w14:textId="68EAB0F3" w:rsidR="004F2B9A" w:rsidRPr="00DE5B33" w:rsidRDefault="00D94876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Insuficiente</w:t>
            </w:r>
          </w:p>
        </w:tc>
        <w:tc>
          <w:tcPr>
            <w:tcW w:w="1192" w:type="dxa"/>
            <w:vAlign w:val="center"/>
          </w:tcPr>
          <w:p w14:paraId="67BAAC26" w14:textId="77777777" w:rsidR="004F2B9A" w:rsidRPr="00DE5B33" w:rsidRDefault="004F2B9A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 w:rsidRPr="00DE5B33">
              <w:rPr>
                <w:rFonts w:asciiTheme="minorHAnsi" w:hAnsiTheme="minorHAnsi" w:cstheme="minorHAnsi"/>
                <w:szCs w:val="18"/>
              </w:rPr>
              <w:t>Suficiente</w:t>
            </w:r>
          </w:p>
        </w:tc>
        <w:tc>
          <w:tcPr>
            <w:tcW w:w="1475" w:type="dxa"/>
            <w:vAlign w:val="center"/>
          </w:tcPr>
          <w:p w14:paraId="7F6B14C1" w14:textId="77777777" w:rsidR="004F2B9A" w:rsidRPr="00DE5B33" w:rsidRDefault="004F2B9A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 w:rsidRPr="00DE5B33">
              <w:rPr>
                <w:rFonts w:asciiTheme="minorHAnsi" w:hAnsiTheme="minorHAnsi" w:cstheme="minorHAnsi"/>
                <w:szCs w:val="18"/>
              </w:rPr>
              <w:t>Bom</w:t>
            </w:r>
          </w:p>
        </w:tc>
        <w:tc>
          <w:tcPr>
            <w:tcW w:w="1362" w:type="dxa"/>
            <w:vAlign w:val="center"/>
          </w:tcPr>
          <w:p w14:paraId="4A081FFB" w14:textId="77777777" w:rsidR="004F2B9A" w:rsidRPr="00DE5B33" w:rsidRDefault="004F2B9A" w:rsidP="00DE5B33">
            <w:pPr>
              <w:spacing w:before="120" w:after="120"/>
              <w:jc w:val="center"/>
              <w:rPr>
                <w:rFonts w:asciiTheme="minorHAnsi" w:hAnsiTheme="minorHAnsi" w:cstheme="minorHAnsi"/>
                <w:szCs w:val="18"/>
              </w:rPr>
            </w:pPr>
            <w:r w:rsidRPr="00DE5B33">
              <w:rPr>
                <w:rFonts w:asciiTheme="minorHAnsi" w:hAnsiTheme="minorHAnsi" w:cstheme="minorHAnsi"/>
                <w:szCs w:val="18"/>
              </w:rPr>
              <w:t>Muito bom</w:t>
            </w:r>
          </w:p>
        </w:tc>
      </w:tr>
    </w:tbl>
    <w:p w14:paraId="3B69FD2E" w14:textId="77777777" w:rsidR="004F2B9A" w:rsidRPr="00FA499D" w:rsidRDefault="004F2B9A" w:rsidP="004F2B9A">
      <w:pPr>
        <w:spacing w:line="180" w:lineRule="exact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W w:w="9782" w:type="dxa"/>
        <w:tblCellSpacing w:w="4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54"/>
        <w:gridCol w:w="1695"/>
        <w:gridCol w:w="1733"/>
      </w:tblGrid>
      <w:tr w:rsidR="00D94876" w:rsidRPr="00E66691" w14:paraId="08ABE0B3" w14:textId="77777777" w:rsidTr="00C62D7A">
        <w:trPr>
          <w:trHeight w:val="255"/>
          <w:tblCellSpacing w:w="42" w:type="dxa"/>
        </w:trPr>
        <w:tc>
          <w:tcPr>
            <w:tcW w:w="6228" w:type="dxa"/>
            <w:vMerge w:val="restart"/>
            <w:shd w:val="clear" w:color="auto" w:fill="666666"/>
            <w:vAlign w:val="center"/>
          </w:tcPr>
          <w:p w14:paraId="08EDD58E" w14:textId="77777777" w:rsidR="00D94876" w:rsidRPr="00E66691" w:rsidRDefault="00D94876" w:rsidP="00C62D7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E66691">
              <w:rPr>
                <w:rFonts w:asciiTheme="minorHAnsi" w:hAnsiTheme="minorHAnsi" w:cstheme="minorHAnsi"/>
                <w:b/>
                <w:color w:val="FFFFFF"/>
              </w:rPr>
              <w:t>PARÂMETROS DE AVALIAÇÃO</w:t>
            </w:r>
          </w:p>
        </w:tc>
        <w:tc>
          <w:tcPr>
            <w:tcW w:w="3302" w:type="dxa"/>
            <w:gridSpan w:val="2"/>
            <w:tcBorders>
              <w:top w:val="nil"/>
            </w:tcBorders>
            <w:shd w:val="clear" w:color="auto" w:fill="666666"/>
            <w:vAlign w:val="center"/>
          </w:tcPr>
          <w:p w14:paraId="27267038" w14:textId="77777777" w:rsidR="00D94876" w:rsidRPr="00E66691" w:rsidRDefault="00D94876" w:rsidP="00C62D7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E66691">
              <w:rPr>
                <w:rFonts w:asciiTheme="minorHAnsi" w:hAnsiTheme="minorHAnsi" w:cstheme="minorHAnsi"/>
                <w:b/>
                <w:color w:val="FFFFFF"/>
              </w:rPr>
              <w:t>NOTAS</w:t>
            </w:r>
          </w:p>
        </w:tc>
      </w:tr>
      <w:tr w:rsidR="00D94876" w:rsidRPr="00E66691" w14:paraId="7DCF3DA5" w14:textId="77777777" w:rsidTr="00C62D7A">
        <w:trPr>
          <w:trHeight w:val="255"/>
          <w:tblCellSpacing w:w="42" w:type="dxa"/>
        </w:trPr>
        <w:tc>
          <w:tcPr>
            <w:tcW w:w="6228" w:type="dxa"/>
            <w:vMerge/>
            <w:shd w:val="clear" w:color="auto" w:fill="666666"/>
            <w:vAlign w:val="center"/>
          </w:tcPr>
          <w:p w14:paraId="44D7EA06" w14:textId="77777777" w:rsidR="00D94876" w:rsidRPr="00E66691" w:rsidRDefault="00D94876" w:rsidP="00C62D7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</w:p>
        </w:tc>
        <w:tc>
          <w:tcPr>
            <w:tcW w:w="1611" w:type="dxa"/>
            <w:tcBorders>
              <w:top w:val="nil"/>
            </w:tcBorders>
            <w:shd w:val="clear" w:color="auto" w:fill="666666"/>
            <w:vAlign w:val="center"/>
          </w:tcPr>
          <w:p w14:paraId="2A39CE75" w14:textId="77777777" w:rsidR="00D94876" w:rsidRPr="00E66691" w:rsidRDefault="00D94876" w:rsidP="00C62D7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E66691">
              <w:rPr>
                <w:rFonts w:asciiTheme="minorHAnsi" w:hAnsiTheme="minorHAnsi" w:cstheme="minorHAnsi"/>
                <w:b/>
                <w:color w:val="FFFFFF"/>
              </w:rPr>
              <w:t>Monitor</w:t>
            </w:r>
          </w:p>
        </w:tc>
        <w:tc>
          <w:tcPr>
            <w:tcW w:w="1607" w:type="dxa"/>
            <w:tcBorders>
              <w:top w:val="nil"/>
            </w:tcBorders>
            <w:shd w:val="clear" w:color="auto" w:fill="666666"/>
            <w:vAlign w:val="center"/>
          </w:tcPr>
          <w:p w14:paraId="06B23606" w14:textId="77777777" w:rsidR="00D94876" w:rsidRPr="00E66691" w:rsidRDefault="00D94876" w:rsidP="00C62D7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E66691">
              <w:rPr>
                <w:rFonts w:asciiTheme="minorHAnsi" w:hAnsiTheme="minorHAnsi" w:cstheme="minorHAnsi"/>
                <w:b/>
                <w:color w:val="FFFFFF"/>
              </w:rPr>
              <w:t>Orientador</w:t>
            </w:r>
          </w:p>
        </w:tc>
      </w:tr>
      <w:tr w:rsidR="00D94876" w:rsidRPr="00E66691" w14:paraId="2DB57828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127CEF5C" w14:textId="77777777" w:rsidR="00D94876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Apreensão dos conhecimentos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5DF75F2E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760B61D7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2C38256C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25CF6489" w14:textId="77777777" w:rsidR="00D94876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Aprendizagem de novos conhecimentos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2050929F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4E158FBD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0A7507D9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010058F6" w14:textId="77777777" w:rsidR="00D94876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Interesse pelo trabalho que realiza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056175BD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06EE9920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4152109D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46BAD246" w14:textId="77777777" w:rsidR="00D94876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Assiduidade e Pontualidade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0821AD8B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0F0B5895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1B9C5201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045431A1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Aplicação de normas de HST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2D0091C1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09E46FA9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6E8A1102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5702BF43" w14:textId="77777777" w:rsidR="00D94876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Rapidez na execução do trabalho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1F705172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32F14FAB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66E69AC9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41BB7B47" w14:textId="77777777" w:rsidR="00D94876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Qualidade do trabalho realizado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50752EE1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3A9450A5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702088B2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37CD10D9" w14:textId="77777777" w:rsidR="00D94876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Facilidade de adaptação a novas tarefas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510C2A06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5AB5162C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58D1A13F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2B291864" w14:textId="77777777" w:rsidR="00D94876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Capacidade de iniciativa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62997464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341305C8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4CCC852F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7D23D4AF" w14:textId="77777777" w:rsidR="00D94876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Organização do trabalho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62A345DE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2CBC3F13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51801444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5D1E2846" w14:textId="77777777" w:rsidR="00D94876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Colaboração e comunicação com a chefia e colegas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68FBFB37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25E15B80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61E8DF98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39965B95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Respeito para com o público-alvo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584425AA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4965CFFC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02A90C82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3DD6BD62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Sentido de responsabilidade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722C3968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25A33EB2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D94876" w:rsidRPr="00E66691" w14:paraId="3C71E350" w14:textId="77777777" w:rsidTr="00C62D7A">
        <w:trPr>
          <w:trHeight w:val="284"/>
          <w:tblCellSpacing w:w="42" w:type="dxa"/>
        </w:trPr>
        <w:tc>
          <w:tcPr>
            <w:tcW w:w="6228" w:type="dxa"/>
            <w:shd w:val="clear" w:color="auto" w:fill="E0E0E0"/>
            <w:vAlign w:val="center"/>
          </w:tcPr>
          <w:p w14:paraId="2A518289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Autonomia no exercício das funções</w:t>
            </w:r>
          </w:p>
        </w:tc>
        <w:tc>
          <w:tcPr>
            <w:tcW w:w="1611" w:type="dxa"/>
            <w:shd w:val="clear" w:color="auto" w:fill="E0E0E0"/>
            <w:vAlign w:val="center"/>
          </w:tcPr>
          <w:p w14:paraId="14099B2A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607" w:type="dxa"/>
            <w:shd w:val="clear" w:color="auto" w:fill="E0E0E0"/>
            <w:vAlign w:val="center"/>
          </w:tcPr>
          <w:p w14:paraId="4F92591F" w14:textId="77777777" w:rsidR="00D94876" w:rsidRPr="00E66691" w:rsidRDefault="00D94876" w:rsidP="00C62D7A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11C7ABE0" w14:textId="77777777" w:rsidR="00D94876" w:rsidRDefault="00D94876" w:rsidP="00476C10">
      <w:pPr>
        <w:spacing w:before="120" w:after="0" w:line="360" w:lineRule="auto"/>
        <w:rPr>
          <w:rFonts w:asciiTheme="minorHAnsi" w:hAnsiTheme="minorHAnsi" w:cstheme="minorHAnsi"/>
          <w:b/>
          <w:bCs/>
          <w:sz w:val="24"/>
          <w:szCs w:val="36"/>
        </w:rPr>
      </w:pPr>
    </w:p>
    <w:p w14:paraId="6DCAF17B" w14:textId="42FD7D96" w:rsidR="004F2B9A" w:rsidRPr="00476C10" w:rsidRDefault="004F2B9A" w:rsidP="00476C10">
      <w:pPr>
        <w:spacing w:before="120" w:after="0" w:line="360" w:lineRule="auto"/>
        <w:rPr>
          <w:rFonts w:asciiTheme="minorHAnsi" w:hAnsiTheme="minorHAnsi" w:cstheme="minorHAnsi"/>
          <w:b/>
          <w:bCs/>
          <w:sz w:val="24"/>
          <w:szCs w:val="36"/>
        </w:rPr>
      </w:pPr>
      <w:r w:rsidRPr="00476C10">
        <w:rPr>
          <w:rFonts w:asciiTheme="minorHAnsi" w:hAnsiTheme="minorHAnsi" w:cstheme="minorHAnsi"/>
          <w:b/>
          <w:bCs/>
          <w:sz w:val="24"/>
          <w:szCs w:val="36"/>
        </w:rPr>
        <w:t>OBSERVAÇÕES</w:t>
      </w:r>
    </w:p>
    <w:p w14:paraId="1D9EFAD7" w14:textId="77777777" w:rsidR="00A6508A" w:rsidRPr="00FA499D" w:rsidRDefault="00A6508A" w:rsidP="004F2B9A">
      <w:pPr>
        <w:pBdr>
          <w:top w:val="single" w:sz="18" w:space="1" w:color="C0C0C0"/>
          <w:left w:val="single" w:sz="18" w:space="0" w:color="C0C0C0"/>
          <w:bottom w:val="single" w:sz="18" w:space="31" w:color="C0C0C0"/>
          <w:right w:val="single" w:sz="18" w:space="4" w:color="C0C0C0"/>
        </w:pBdr>
        <w:spacing w:after="240" w:line="320" w:lineRule="exact"/>
        <w:jc w:val="both"/>
        <w:rPr>
          <w:rFonts w:asciiTheme="minorHAnsi" w:hAnsiTheme="minorHAnsi" w:cstheme="minorHAnsi"/>
        </w:rPr>
      </w:pPr>
    </w:p>
    <w:p w14:paraId="7709C705" w14:textId="77777777" w:rsidR="00A6508A" w:rsidRPr="00FA499D" w:rsidRDefault="00A6508A" w:rsidP="004F2B9A">
      <w:pPr>
        <w:pBdr>
          <w:top w:val="single" w:sz="18" w:space="1" w:color="C0C0C0"/>
          <w:left w:val="single" w:sz="18" w:space="0" w:color="C0C0C0"/>
          <w:bottom w:val="single" w:sz="18" w:space="31" w:color="C0C0C0"/>
          <w:right w:val="single" w:sz="18" w:space="4" w:color="C0C0C0"/>
        </w:pBdr>
        <w:spacing w:after="240" w:line="320" w:lineRule="exact"/>
        <w:jc w:val="both"/>
        <w:rPr>
          <w:rFonts w:asciiTheme="minorHAnsi" w:hAnsiTheme="minorHAnsi" w:cstheme="minorHAn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13"/>
        <w:gridCol w:w="3213"/>
        <w:gridCol w:w="3213"/>
      </w:tblGrid>
      <w:tr w:rsidR="004F2B9A" w:rsidRPr="00FA499D" w14:paraId="3EC60255" w14:textId="77777777" w:rsidTr="00AB65C3">
        <w:trPr>
          <w:trHeight w:val="882"/>
        </w:trPr>
        <w:tc>
          <w:tcPr>
            <w:tcW w:w="3637" w:type="dxa"/>
          </w:tcPr>
          <w:p w14:paraId="4D24FE81" w14:textId="77777777" w:rsidR="004F2B9A" w:rsidRDefault="004F2B9A" w:rsidP="00AB65C3">
            <w:pPr>
              <w:spacing w:after="120"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99D">
              <w:rPr>
                <w:rFonts w:asciiTheme="minorHAnsi" w:hAnsiTheme="minorHAnsi" w:cstheme="minorHAnsi"/>
                <w:sz w:val="18"/>
                <w:szCs w:val="18"/>
              </w:rPr>
              <w:t>O ALUNO-FORMANDO</w:t>
            </w:r>
          </w:p>
          <w:p w14:paraId="1F448617" w14:textId="77777777" w:rsidR="00476C10" w:rsidRPr="00FA499D" w:rsidRDefault="00476C10" w:rsidP="00AB65C3">
            <w:pPr>
              <w:spacing w:after="120"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D8D110" w14:textId="77777777" w:rsidR="004F2B9A" w:rsidRPr="00FA499D" w:rsidRDefault="004F2B9A" w:rsidP="00AB65C3">
            <w:pPr>
              <w:spacing w:after="120"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99D">
              <w:rPr>
                <w:rFonts w:asciiTheme="minorHAnsi" w:hAnsiTheme="minorHAnsi" w:cstheme="minorHAnsi"/>
                <w:sz w:val="18"/>
                <w:szCs w:val="18"/>
              </w:rPr>
              <w:t>_______________________</w:t>
            </w:r>
          </w:p>
        </w:tc>
        <w:tc>
          <w:tcPr>
            <w:tcW w:w="3637" w:type="dxa"/>
          </w:tcPr>
          <w:p w14:paraId="72D908D5" w14:textId="77777777" w:rsidR="004F2B9A" w:rsidRDefault="004F2B9A" w:rsidP="00AB65C3">
            <w:pPr>
              <w:spacing w:after="120"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99D">
              <w:rPr>
                <w:rFonts w:asciiTheme="minorHAnsi" w:hAnsiTheme="minorHAnsi" w:cstheme="minorHAnsi"/>
                <w:sz w:val="18"/>
                <w:szCs w:val="18"/>
              </w:rPr>
              <w:t>O MONITOR</w:t>
            </w:r>
          </w:p>
          <w:p w14:paraId="0B34D229" w14:textId="77777777" w:rsidR="00476C10" w:rsidRPr="00FA499D" w:rsidRDefault="00476C10" w:rsidP="00AB65C3">
            <w:pPr>
              <w:spacing w:after="120"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46F2F43" w14:textId="77777777" w:rsidR="004F2B9A" w:rsidRPr="00FA499D" w:rsidRDefault="004F2B9A" w:rsidP="00AB65C3">
            <w:pPr>
              <w:spacing w:after="120"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99D">
              <w:rPr>
                <w:rFonts w:asciiTheme="minorHAnsi" w:hAnsiTheme="minorHAnsi" w:cstheme="minorHAnsi"/>
                <w:sz w:val="18"/>
                <w:szCs w:val="18"/>
              </w:rPr>
              <w:t>_______________________</w:t>
            </w:r>
          </w:p>
        </w:tc>
        <w:tc>
          <w:tcPr>
            <w:tcW w:w="3638" w:type="dxa"/>
          </w:tcPr>
          <w:p w14:paraId="3874D1F1" w14:textId="40B18730" w:rsidR="004F2B9A" w:rsidRPr="00FA499D" w:rsidRDefault="004F2B9A" w:rsidP="00476C10">
            <w:pPr>
              <w:spacing w:after="240"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99D">
              <w:rPr>
                <w:rFonts w:asciiTheme="minorHAnsi" w:hAnsiTheme="minorHAnsi" w:cstheme="minorHAnsi"/>
                <w:sz w:val="18"/>
                <w:szCs w:val="18"/>
              </w:rPr>
              <w:t xml:space="preserve">O </w:t>
            </w:r>
            <w:r w:rsidR="00D94876">
              <w:rPr>
                <w:rFonts w:asciiTheme="minorHAnsi" w:hAnsiTheme="minorHAnsi" w:cstheme="minorHAnsi"/>
                <w:sz w:val="18"/>
                <w:szCs w:val="18"/>
              </w:rPr>
              <w:t>ORIENTQADOR DE ESTÁGIO</w:t>
            </w:r>
          </w:p>
          <w:p w14:paraId="74A6D1A8" w14:textId="77777777" w:rsidR="004F2B9A" w:rsidRPr="00FA499D" w:rsidRDefault="004F2B9A" w:rsidP="00AB65C3">
            <w:pPr>
              <w:spacing w:after="120"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99D">
              <w:rPr>
                <w:rFonts w:asciiTheme="minorHAnsi" w:hAnsiTheme="minorHAnsi" w:cstheme="minorHAnsi"/>
                <w:sz w:val="18"/>
                <w:szCs w:val="18"/>
              </w:rPr>
              <w:t>_______________________</w:t>
            </w:r>
          </w:p>
        </w:tc>
      </w:tr>
      <w:tr w:rsidR="004F2B9A" w:rsidRPr="00FA499D" w14:paraId="54CCE6D5" w14:textId="77777777" w:rsidTr="00AB65C3">
        <w:trPr>
          <w:trHeight w:val="337"/>
        </w:trPr>
        <w:tc>
          <w:tcPr>
            <w:tcW w:w="3637" w:type="dxa"/>
            <w:vAlign w:val="center"/>
          </w:tcPr>
          <w:p w14:paraId="4D544AB9" w14:textId="77777777" w:rsidR="004F2B9A" w:rsidRPr="00FA499D" w:rsidRDefault="00A11FD4" w:rsidP="00AB65C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A499D">
              <w:rPr>
                <w:rFonts w:asciiTheme="minorHAnsi" w:hAnsiTheme="minorHAnsi" w:cstheme="minorHAnsi"/>
              </w:rPr>
              <w:t>Em _____ / _____ / _______</w:t>
            </w:r>
            <w:r w:rsidR="004F2B9A" w:rsidRPr="00FA499D">
              <w:rPr>
                <w:rFonts w:asciiTheme="minorHAnsi" w:hAnsiTheme="minorHAnsi" w:cstheme="minorHAnsi"/>
              </w:rPr>
              <w:t>_</w:t>
            </w:r>
          </w:p>
        </w:tc>
        <w:tc>
          <w:tcPr>
            <w:tcW w:w="3637" w:type="dxa"/>
            <w:vAlign w:val="center"/>
          </w:tcPr>
          <w:p w14:paraId="35C37EDD" w14:textId="77777777" w:rsidR="004F2B9A" w:rsidRPr="00FA499D" w:rsidRDefault="004F2B9A" w:rsidP="00AB65C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8" w:type="dxa"/>
            <w:vAlign w:val="center"/>
          </w:tcPr>
          <w:p w14:paraId="27E6AE17" w14:textId="77777777" w:rsidR="00476C10" w:rsidRDefault="00476C10" w:rsidP="00AB65C3">
            <w:pPr>
              <w:spacing w:after="120"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7B17EF9" w14:textId="77777777" w:rsidR="004F2B9A" w:rsidRPr="00FA499D" w:rsidRDefault="00A11FD4" w:rsidP="00AB65C3">
            <w:pPr>
              <w:spacing w:after="120"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99D">
              <w:rPr>
                <w:rFonts w:asciiTheme="minorHAnsi" w:hAnsiTheme="minorHAnsi" w:cstheme="minorHAnsi"/>
                <w:sz w:val="18"/>
                <w:szCs w:val="18"/>
              </w:rPr>
              <w:t>O DIRETOR</w:t>
            </w:r>
          </w:p>
          <w:p w14:paraId="4F60EF65" w14:textId="77777777" w:rsidR="004F2B9A" w:rsidRPr="00FA499D" w:rsidRDefault="004F2B9A" w:rsidP="00AB65C3">
            <w:pPr>
              <w:spacing w:after="120"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A499D">
              <w:rPr>
                <w:rFonts w:asciiTheme="minorHAnsi" w:hAnsiTheme="minorHAnsi" w:cstheme="minorHAnsi"/>
                <w:sz w:val="18"/>
                <w:szCs w:val="18"/>
              </w:rPr>
              <w:t>_______________________</w:t>
            </w:r>
          </w:p>
        </w:tc>
      </w:tr>
    </w:tbl>
    <w:p w14:paraId="53C05DDB" w14:textId="77777777" w:rsidR="004F2B9A" w:rsidRPr="00FA499D" w:rsidRDefault="004F2B9A" w:rsidP="00476C10">
      <w:pPr>
        <w:rPr>
          <w:rFonts w:asciiTheme="minorHAnsi" w:hAnsiTheme="minorHAnsi" w:cstheme="minorHAnsi"/>
          <w:b/>
          <w:bCs/>
        </w:rPr>
      </w:pPr>
    </w:p>
    <w:sectPr w:rsidR="004F2B9A" w:rsidRPr="00FA499D" w:rsidSect="00DE5B3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284" w:right="707" w:bottom="0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1A4DD" w14:textId="77777777" w:rsidR="005660C4" w:rsidRDefault="005660C4" w:rsidP="00D600F8">
      <w:pPr>
        <w:spacing w:after="0" w:line="240" w:lineRule="auto"/>
      </w:pPr>
      <w:r>
        <w:separator/>
      </w:r>
    </w:p>
  </w:endnote>
  <w:endnote w:type="continuationSeparator" w:id="0">
    <w:p w14:paraId="53B253F0" w14:textId="77777777" w:rsidR="005660C4" w:rsidRDefault="005660C4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9B7FC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2140833424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3A4498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3A4498" w:rsidRPr="00C32A0F">
          <w:rPr>
            <w:sz w:val="18"/>
            <w:szCs w:val="18"/>
          </w:rPr>
          <w:fldChar w:fldCharType="separate"/>
        </w:r>
        <w:r w:rsidR="0098770D">
          <w:rPr>
            <w:noProof/>
            <w:sz w:val="18"/>
            <w:szCs w:val="18"/>
          </w:rPr>
          <w:t>5</w:t>
        </w:r>
        <w:r w:rsidR="003A4498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3A4498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3A4498" w:rsidRPr="00C32A0F">
          <w:rPr>
            <w:sz w:val="18"/>
            <w:szCs w:val="18"/>
          </w:rPr>
          <w:fldChar w:fldCharType="separate"/>
        </w:r>
        <w:r w:rsidR="0098770D">
          <w:rPr>
            <w:noProof/>
            <w:sz w:val="18"/>
            <w:szCs w:val="18"/>
          </w:rPr>
          <w:t>5</w:t>
        </w:r>
        <w:r w:rsidR="003A4498" w:rsidRPr="00C32A0F">
          <w:rPr>
            <w:sz w:val="18"/>
            <w:szCs w:val="18"/>
          </w:rPr>
          <w:fldChar w:fldCharType="end"/>
        </w:r>
      </w:sdtContent>
    </w:sdt>
  </w:p>
  <w:p w14:paraId="4AA42CFE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1F307685" w14:textId="77777777" w:rsidTr="00DE5B33">
      <w:trPr>
        <w:cantSplit/>
        <w:trHeight w:val="340"/>
        <w:jc w:val="center"/>
      </w:trPr>
      <w:tc>
        <w:tcPr>
          <w:tcW w:w="2657" w:type="dxa"/>
          <w:vAlign w:val="center"/>
        </w:tcPr>
        <w:p w14:paraId="2D334948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</w:t>
          </w:r>
          <w:r w:rsidR="00FA499D">
            <w:rPr>
              <w:rFonts w:ascii="Arial" w:hAnsi="Arial" w:cs="Arial"/>
              <w:b/>
              <w:sz w:val="14"/>
              <w:szCs w:val="14"/>
            </w:rPr>
            <w:t xml:space="preserve"> José</w:t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Campos Coroa</w:t>
          </w:r>
        </w:p>
      </w:tc>
      <w:tc>
        <w:tcPr>
          <w:tcW w:w="2657" w:type="dxa"/>
          <w:vAlign w:val="center"/>
        </w:tcPr>
        <w:p w14:paraId="238F0914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415C076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0294CAA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212FCA34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416CFCB1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0D26EDF1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2982EFA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213F7D2C" w14:textId="77777777" w:rsidR="007D46D4" w:rsidRPr="007D46D4" w:rsidRDefault="007D46D4" w:rsidP="00DE5B33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5F0B7" w14:textId="77777777" w:rsidR="005660C4" w:rsidRDefault="005660C4" w:rsidP="00D600F8">
      <w:pPr>
        <w:spacing w:after="0" w:line="240" w:lineRule="auto"/>
      </w:pPr>
      <w:r>
        <w:separator/>
      </w:r>
    </w:p>
  </w:footnote>
  <w:footnote w:type="continuationSeparator" w:id="0">
    <w:p w14:paraId="00059C20" w14:textId="77777777" w:rsidR="005660C4" w:rsidRDefault="005660C4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ECCD6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D94876" w:rsidRPr="00D94876" w14:paraId="3C6D771A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030D6BF4" w14:textId="0E290CA4" w:rsidR="00D94876" w:rsidRPr="00D94876" w:rsidRDefault="00D94876" w:rsidP="00D9487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D94876">
            <w:rPr>
              <w:noProof/>
              <w:lang w:val="x-none"/>
            </w:rPr>
            <w:drawing>
              <wp:inline distT="0" distB="0" distL="0" distR="0" wp14:anchorId="2F82B57E" wp14:editId="61485599">
                <wp:extent cx="977900" cy="457200"/>
                <wp:effectExtent l="0" t="0" r="0" b="0"/>
                <wp:docPr id="546705958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6705958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34F32344" w14:textId="77777777" w:rsidR="00D94876" w:rsidRPr="00D94876" w:rsidRDefault="00D94876" w:rsidP="00D94876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D94876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6E9CC750" w14:textId="77777777" w:rsidR="00D94876" w:rsidRPr="00D94876" w:rsidRDefault="00D94876" w:rsidP="00D94876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D94876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0F973037" w14:textId="77777777" w:rsidR="00D94876" w:rsidRPr="00D94876" w:rsidRDefault="00D94876" w:rsidP="00D94876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D94876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3621740A" w14:textId="284023EA" w:rsidR="00D94876" w:rsidRPr="00D94876" w:rsidRDefault="00D94876" w:rsidP="00D9487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D94876">
            <w:rPr>
              <w:noProof/>
              <w:lang w:val="x-none"/>
            </w:rPr>
            <w:drawing>
              <wp:inline distT="0" distB="0" distL="0" distR="0" wp14:anchorId="4479786B" wp14:editId="57D6AA19">
                <wp:extent cx="901700" cy="558800"/>
                <wp:effectExtent l="0" t="0" r="0" b="0"/>
                <wp:docPr id="865227384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5227384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94876" w:rsidRPr="00D94876" w14:paraId="136BEB32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4E7F079F" w14:textId="77777777" w:rsidR="00D94876" w:rsidRPr="00D94876" w:rsidRDefault="00D94876" w:rsidP="00D9487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7A543D2B" w14:textId="77777777" w:rsidR="00D94876" w:rsidRPr="00D94876" w:rsidRDefault="00D94876" w:rsidP="00D94876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D94876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D94876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D94876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0CBB95BB" w14:textId="77777777" w:rsidR="00D94876" w:rsidRPr="00D94876" w:rsidRDefault="00D94876" w:rsidP="00D9487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779ED038" w14:textId="77777777" w:rsidR="00D94876" w:rsidRDefault="00D94876" w:rsidP="00D9487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C4EC0"/>
    <w:multiLevelType w:val="hybridMultilevel"/>
    <w:tmpl w:val="B82AD830"/>
    <w:lvl w:ilvl="0" w:tplc="2E922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A540F2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DDB871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B5620A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FBDA7D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F94437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97787C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4B44D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B4D49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1" w15:restartNumberingAfterBreak="0">
    <w:nsid w:val="0BF96FAF"/>
    <w:multiLevelType w:val="hybridMultilevel"/>
    <w:tmpl w:val="D8248388"/>
    <w:lvl w:ilvl="0" w:tplc="8A3CC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BA9C6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40BE02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030C30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29CC0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A9C8C6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B360F8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4E00C3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139A59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2" w15:restartNumberingAfterBreak="0">
    <w:nsid w:val="0DCE3A12"/>
    <w:multiLevelType w:val="hybridMultilevel"/>
    <w:tmpl w:val="226E3A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18564D"/>
    <w:multiLevelType w:val="hybridMultilevel"/>
    <w:tmpl w:val="1C3CA626"/>
    <w:lvl w:ilvl="0" w:tplc="08160001">
      <w:start w:val="1"/>
      <w:numFmt w:val="bullet"/>
      <w:lvlText w:val=""/>
      <w:lvlJc w:val="left"/>
      <w:pPr>
        <w:ind w:left="461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6053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ind w:left="6773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8213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ind w:left="8933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1037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2F3BBC"/>
    <w:multiLevelType w:val="hybridMultilevel"/>
    <w:tmpl w:val="ABDED656"/>
    <w:lvl w:ilvl="0" w:tplc="8BCA65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6F13C8"/>
    <w:multiLevelType w:val="hybridMultilevel"/>
    <w:tmpl w:val="344A7A24"/>
    <w:lvl w:ilvl="0" w:tplc="4F84D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FD52B5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41B64B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83B8BA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6B60DD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FEBC11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33189A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8AC88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F7806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6" w15:restartNumberingAfterBreak="0">
    <w:nsid w:val="2705274C"/>
    <w:multiLevelType w:val="hybridMultilevel"/>
    <w:tmpl w:val="9A8A4E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41C67AE0"/>
    <w:multiLevelType w:val="hybridMultilevel"/>
    <w:tmpl w:val="6CD6DCD6"/>
    <w:lvl w:ilvl="0" w:tplc="A2A4F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A68A81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3C8AC6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1B609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8806F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C05C3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D9063E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29D2E8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C44C4A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9" w15:restartNumberingAfterBreak="0">
    <w:nsid w:val="456914B2"/>
    <w:multiLevelType w:val="hybridMultilevel"/>
    <w:tmpl w:val="6F6CEF8C"/>
    <w:lvl w:ilvl="0" w:tplc="62BEA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F850DF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8C4CC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F51A81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E6746D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DD7A52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30E8C4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7744EC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6DE676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10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42A46"/>
    <w:multiLevelType w:val="hybridMultilevel"/>
    <w:tmpl w:val="18666D08"/>
    <w:lvl w:ilvl="0" w:tplc="5CB88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1C9ABC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0F2693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92240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6016B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6F34B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D5245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CFB6F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341EB7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12" w15:restartNumberingAfterBreak="0">
    <w:nsid w:val="59E74E02"/>
    <w:multiLevelType w:val="hybridMultilevel"/>
    <w:tmpl w:val="1F020C3C"/>
    <w:lvl w:ilvl="0" w:tplc="BF30478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ED3FF6"/>
    <w:multiLevelType w:val="hybridMultilevel"/>
    <w:tmpl w:val="0D7EFD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D4B4F01"/>
    <w:multiLevelType w:val="hybridMultilevel"/>
    <w:tmpl w:val="04407A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E6B45"/>
    <w:multiLevelType w:val="hybridMultilevel"/>
    <w:tmpl w:val="FD961A0A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i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5E5DD0"/>
    <w:multiLevelType w:val="hybridMultilevel"/>
    <w:tmpl w:val="6AFA7D9E"/>
    <w:lvl w:ilvl="0" w:tplc="A9DAAA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79D2D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CFAEC8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977879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0E9601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47BED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3DF2CD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2592A6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61DC9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17" w15:restartNumberingAfterBreak="0">
    <w:nsid w:val="75867005"/>
    <w:multiLevelType w:val="hybridMultilevel"/>
    <w:tmpl w:val="6DA4BD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B1CB0"/>
    <w:multiLevelType w:val="hybridMultilevel"/>
    <w:tmpl w:val="3CB686D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92265342">
    <w:abstractNumId w:val="7"/>
  </w:num>
  <w:num w:numId="2" w16cid:durableId="1710959172">
    <w:abstractNumId w:val="10"/>
  </w:num>
  <w:num w:numId="3" w16cid:durableId="1797674765">
    <w:abstractNumId w:val="19"/>
  </w:num>
  <w:num w:numId="4" w16cid:durableId="297419648">
    <w:abstractNumId w:val="2"/>
  </w:num>
  <w:num w:numId="5" w16cid:durableId="1056704864">
    <w:abstractNumId w:val="13"/>
  </w:num>
  <w:num w:numId="6" w16cid:durableId="1399278689">
    <w:abstractNumId w:val="18"/>
  </w:num>
  <w:num w:numId="7" w16cid:durableId="1348021804">
    <w:abstractNumId w:val="4"/>
  </w:num>
  <w:num w:numId="8" w16cid:durableId="251277726">
    <w:abstractNumId w:val="15"/>
  </w:num>
  <w:num w:numId="9" w16cid:durableId="1316565586">
    <w:abstractNumId w:val="9"/>
  </w:num>
  <w:num w:numId="10" w16cid:durableId="1707829472">
    <w:abstractNumId w:val="6"/>
  </w:num>
  <w:num w:numId="11" w16cid:durableId="2142993461">
    <w:abstractNumId w:val="12"/>
  </w:num>
  <w:num w:numId="12" w16cid:durableId="1444611230">
    <w:abstractNumId w:val="17"/>
  </w:num>
  <w:num w:numId="13" w16cid:durableId="1508254881">
    <w:abstractNumId w:val="1"/>
  </w:num>
  <w:num w:numId="14" w16cid:durableId="1024134294">
    <w:abstractNumId w:val="5"/>
  </w:num>
  <w:num w:numId="15" w16cid:durableId="1912616003">
    <w:abstractNumId w:val="16"/>
  </w:num>
  <w:num w:numId="16" w16cid:durableId="1958216246">
    <w:abstractNumId w:val="0"/>
  </w:num>
  <w:num w:numId="17" w16cid:durableId="1592542345">
    <w:abstractNumId w:val="14"/>
  </w:num>
  <w:num w:numId="18" w16cid:durableId="1272011692">
    <w:abstractNumId w:val="11"/>
  </w:num>
  <w:num w:numId="19" w16cid:durableId="1454909810">
    <w:abstractNumId w:val="8"/>
  </w:num>
  <w:num w:numId="20" w16cid:durableId="14038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4C0"/>
    <w:rsid w:val="000239D8"/>
    <w:rsid w:val="000508CB"/>
    <w:rsid w:val="0006206A"/>
    <w:rsid w:val="00070D7C"/>
    <w:rsid w:val="00072AF5"/>
    <w:rsid w:val="00094073"/>
    <w:rsid w:val="000A0596"/>
    <w:rsid w:val="000E6768"/>
    <w:rsid w:val="000F7FEE"/>
    <w:rsid w:val="00106FA8"/>
    <w:rsid w:val="001127B4"/>
    <w:rsid w:val="0011551E"/>
    <w:rsid w:val="00121237"/>
    <w:rsid w:val="00122DCD"/>
    <w:rsid w:val="001A00E4"/>
    <w:rsid w:val="001F7408"/>
    <w:rsid w:val="0021327E"/>
    <w:rsid w:val="00240A11"/>
    <w:rsid w:val="002471FB"/>
    <w:rsid w:val="00272425"/>
    <w:rsid w:val="00286E0E"/>
    <w:rsid w:val="002872BE"/>
    <w:rsid w:val="002B5B95"/>
    <w:rsid w:val="002C30E6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A4498"/>
    <w:rsid w:val="003B11B2"/>
    <w:rsid w:val="003C3976"/>
    <w:rsid w:val="003D7ED3"/>
    <w:rsid w:val="003E5806"/>
    <w:rsid w:val="003F1AD7"/>
    <w:rsid w:val="0041641F"/>
    <w:rsid w:val="00464D0F"/>
    <w:rsid w:val="00465BFF"/>
    <w:rsid w:val="00474144"/>
    <w:rsid w:val="00476C10"/>
    <w:rsid w:val="0049306C"/>
    <w:rsid w:val="004B4CCF"/>
    <w:rsid w:val="004D4CA8"/>
    <w:rsid w:val="004E68FD"/>
    <w:rsid w:val="004F2B9A"/>
    <w:rsid w:val="004F35E9"/>
    <w:rsid w:val="00501970"/>
    <w:rsid w:val="00514B90"/>
    <w:rsid w:val="00526AA6"/>
    <w:rsid w:val="00562455"/>
    <w:rsid w:val="005634B3"/>
    <w:rsid w:val="005660C4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124FE"/>
    <w:rsid w:val="006534D7"/>
    <w:rsid w:val="00666985"/>
    <w:rsid w:val="00676952"/>
    <w:rsid w:val="00687223"/>
    <w:rsid w:val="00690A8B"/>
    <w:rsid w:val="00697108"/>
    <w:rsid w:val="006A1EBA"/>
    <w:rsid w:val="006A3527"/>
    <w:rsid w:val="006A5F4B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0614"/>
    <w:rsid w:val="007C31B3"/>
    <w:rsid w:val="007D46D4"/>
    <w:rsid w:val="007D46D5"/>
    <w:rsid w:val="007E44A5"/>
    <w:rsid w:val="008231BC"/>
    <w:rsid w:val="008363F0"/>
    <w:rsid w:val="00856895"/>
    <w:rsid w:val="008937BC"/>
    <w:rsid w:val="008A16AA"/>
    <w:rsid w:val="008B0945"/>
    <w:rsid w:val="008E54BA"/>
    <w:rsid w:val="009013AB"/>
    <w:rsid w:val="009021D3"/>
    <w:rsid w:val="00904AA9"/>
    <w:rsid w:val="00907E94"/>
    <w:rsid w:val="009406A6"/>
    <w:rsid w:val="00940713"/>
    <w:rsid w:val="00946152"/>
    <w:rsid w:val="00946908"/>
    <w:rsid w:val="00972917"/>
    <w:rsid w:val="00972D0B"/>
    <w:rsid w:val="00986B64"/>
    <w:rsid w:val="0098770D"/>
    <w:rsid w:val="0099342A"/>
    <w:rsid w:val="009A475C"/>
    <w:rsid w:val="009C7F78"/>
    <w:rsid w:val="009F5E52"/>
    <w:rsid w:val="00A00036"/>
    <w:rsid w:val="00A062CF"/>
    <w:rsid w:val="00A0680E"/>
    <w:rsid w:val="00A11FD4"/>
    <w:rsid w:val="00A22312"/>
    <w:rsid w:val="00A320ED"/>
    <w:rsid w:val="00A43847"/>
    <w:rsid w:val="00A6508A"/>
    <w:rsid w:val="00A77039"/>
    <w:rsid w:val="00A810ED"/>
    <w:rsid w:val="00A90B82"/>
    <w:rsid w:val="00AB2CBC"/>
    <w:rsid w:val="00AC4B1A"/>
    <w:rsid w:val="00AE6B83"/>
    <w:rsid w:val="00AF3A60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0623"/>
    <w:rsid w:val="00C6302D"/>
    <w:rsid w:val="00C72DF0"/>
    <w:rsid w:val="00C74CA6"/>
    <w:rsid w:val="00C977C7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94876"/>
    <w:rsid w:val="00DB03E3"/>
    <w:rsid w:val="00DB4640"/>
    <w:rsid w:val="00DB76A8"/>
    <w:rsid w:val="00DD3852"/>
    <w:rsid w:val="00DE5B33"/>
    <w:rsid w:val="00E270A9"/>
    <w:rsid w:val="00E74BFD"/>
    <w:rsid w:val="00E85C68"/>
    <w:rsid w:val="00E90CF1"/>
    <w:rsid w:val="00EB1B71"/>
    <w:rsid w:val="00EB4312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4E7"/>
    <w:rsid w:val="00F63F6E"/>
    <w:rsid w:val="00F8411F"/>
    <w:rsid w:val="00FA17F4"/>
    <w:rsid w:val="00FA499D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8DE83"/>
  <w15:docId w15:val="{0A289BAC-0FAD-4D67-848D-F2461EE08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D948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99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styleId="Hiperligao">
    <w:name w:val="Hyperlink"/>
    <w:basedOn w:val="Tipodeletrapredefinidodopargrafo"/>
    <w:uiPriority w:val="99"/>
    <w:semiHidden/>
    <w:unhideWhenUsed/>
    <w:rsid w:val="00940713"/>
    <w:rPr>
      <w:color w:val="0000FF"/>
      <w:u w:val="single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676952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676952"/>
    <w:rPr>
      <w:sz w:val="22"/>
      <w:szCs w:val="22"/>
      <w:lang w:eastAsia="en-US"/>
    </w:rPr>
  </w:style>
  <w:style w:type="character" w:styleId="Forte">
    <w:name w:val="Strong"/>
    <w:basedOn w:val="Tipodeletrapredefinidodopargrafo"/>
    <w:uiPriority w:val="22"/>
    <w:qFormat/>
    <w:rsid w:val="00AB2CBC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D9487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FFBB9D-9DB2-4DF1-884F-504F48050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modelo.dotx</Template>
  <TotalTime>36</TotalTime>
  <Pages>5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</dc:creator>
  <cp:lastModifiedBy>Justino Correia</cp:lastModifiedBy>
  <cp:revision>4</cp:revision>
  <dcterms:created xsi:type="dcterms:W3CDTF">2017-06-13T17:15:00Z</dcterms:created>
  <dcterms:modified xsi:type="dcterms:W3CDTF">2024-11-27T16:26:00Z</dcterms:modified>
</cp:coreProperties>
</file>