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0BB70" w14:textId="77777777" w:rsidR="00B059F7" w:rsidRPr="00807625" w:rsidRDefault="00B059F7" w:rsidP="00B059F7">
      <w:pPr>
        <w:autoSpaceDE w:val="0"/>
        <w:autoSpaceDN w:val="0"/>
        <w:adjustRightInd w:val="0"/>
        <w:spacing w:after="0" w:line="240" w:lineRule="auto"/>
        <w:jc w:val="right"/>
        <w:rPr>
          <w:rFonts w:ascii="TTE1E2E780t00" w:hAnsi="TTE1E2E780t00" w:cs="TTE1E2E780t00"/>
          <w:sz w:val="8"/>
          <w:szCs w:val="8"/>
        </w:rPr>
      </w:pPr>
    </w:p>
    <w:p w14:paraId="3D0F1293" w14:textId="77777777" w:rsidR="001B71B4" w:rsidRDefault="001B71B4" w:rsidP="00B059F7">
      <w:pPr>
        <w:autoSpaceDE w:val="0"/>
        <w:autoSpaceDN w:val="0"/>
        <w:adjustRightInd w:val="0"/>
        <w:spacing w:after="0" w:line="240" w:lineRule="auto"/>
        <w:jc w:val="right"/>
        <w:rPr>
          <w:rFonts w:ascii="TTE1E2E780t00" w:hAnsi="TTE1E2E780t00" w:cs="TTE1E2E780t00"/>
        </w:rPr>
      </w:pPr>
    </w:p>
    <w:p w14:paraId="5F54E264" w14:textId="60627AD4" w:rsidR="006E0C21" w:rsidRDefault="00B059F7" w:rsidP="00B059F7">
      <w:pPr>
        <w:autoSpaceDE w:val="0"/>
        <w:autoSpaceDN w:val="0"/>
        <w:adjustRightInd w:val="0"/>
        <w:spacing w:after="0" w:line="240" w:lineRule="auto"/>
        <w:jc w:val="right"/>
        <w:rPr>
          <w:rFonts w:ascii="TTE1E2E780t00" w:hAnsi="TTE1E2E780t00" w:cs="TTE1E2E780t00"/>
        </w:rPr>
      </w:pPr>
      <w:r>
        <w:rPr>
          <w:rFonts w:ascii="TTE1E2E780t00" w:hAnsi="TTE1E2E780t00" w:cs="TTE1E2E780t00"/>
        </w:rPr>
        <w:t>Ano letivo: _____</w:t>
      </w:r>
      <w:r w:rsidR="00B9340E">
        <w:rPr>
          <w:rFonts w:ascii="TTE1E2E780t00" w:hAnsi="TTE1E2E780t00" w:cs="TTE1E2E780t00"/>
        </w:rPr>
        <w:t>__</w:t>
      </w:r>
      <w:r>
        <w:rPr>
          <w:rFonts w:ascii="TTE1E2E780t00" w:hAnsi="TTE1E2E780t00" w:cs="TTE1E2E780t00"/>
        </w:rPr>
        <w:t>/___</w:t>
      </w:r>
      <w:r w:rsidR="00B9340E">
        <w:rPr>
          <w:rFonts w:ascii="TTE1E2E780t00" w:hAnsi="TTE1E2E780t00" w:cs="TTE1E2E780t00"/>
        </w:rPr>
        <w:t>_</w:t>
      </w:r>
      <w:r>
        <w:rPr>
          <w:rFonts w:ascii="TTE1E2E780t00" w:hAnsi="TTE1E2E780t00" w:cs="TTE1E2E780t00"/>
        </w:rPr>
        <w:t>___</w:t>
      </w:r>
    </w:p>
    <w:p w14:paraId="0E2D72DC" w14:textId="77777777" w:rsidR="00B059F7" w:rsidRPr="00B059F7" w:rsidRDefault="00B059F7" w:rsidP="00C5391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4"/>
          <w:szCs w:val="14"/>
        </w:rPr>
      </w:pPr>
    </w:p>
    <w:p w14:paraId="567E0539" w14:textId="6C2979AA" w:rsidR="00C5391D" w:rsidRPr="00D1434E" w:rsidRDefault="00C5391D" w:rsidP="00C5391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D1434E">
        <w:rPr>
          <w:rFonts w:asciiTheme="minorHAnsi" w:hAnsiTheme="minorHAnsi" w:cstheme="minorHAnsi"/>
        </w:rPr>
        <w:t>Aluno(a): ___</w:t>
      </w:r>
      <w:r w:rsidR="00281DA7" w:rsidRPr="00D1434E">
        <w:rPr>
          <w:rFonts w:asciiTheme="minorHAnsi" w:hAnsiTheme="minorHAnsi" w:cstheme="minorHAnsi"/>
        </w:rPr>
        <w:t>__</w:t>
      </w:r>
      <w:r w:rsidRPr="00D1434E">
        <w:rPr>
          <w:rFonts w:asciiTheme="minorHAnsi" w:hAnsiTheme="minorHAnsi" w:cstheme="minorHAnsi"/>
        </w:rPr>
        <w:t>____</w:t>
      </w:r>
      <w:r w:rsidR="006000D3" w:rsidRPr="00D1434E">
        <w:rPr>
          <w:rFonts w:asciiTheme="minorHAnsi" w:hAnsiTheme="minorHAnsi" w:cstheme="minorHAnsi"/>
        </w:rPr>
        <w:t>___________________</w:t>
      </w:r>
      <w:r w:rsidRPr="00D1434E">
        <w:rPr>
          <w:rFonts w:asciiTheme="minorHAnsi" w:hAnsiTheme="minorHAnsi" w:cstheme="minorHAnsi"/>
        </w:rPr>
        <w:t>____</w:t>
      </w:r>
      <w:r w:rsidR="00C32CEB" w:rsidRPr="00D1434E">
        <w:rPr>
          <w:rFonts w:asciiTheme="minorHAnsi" w:hAnsiTheme="minorHAnsi" w:cstheme="minorHAnsi"/>
        </w:rPr>
        <w:t>__</w:t>
      </w:r>
      <w:r w:rsidRPr="00D1434E">
        <w:rPr>
          <w:rFonts w:asciiTheme="minorHAnsi" w:hAnsiTheme="minorHAnsi" w:cstheme="minorHAnsi"/>
        </w:rPr>
        <w:t xml:space="preserve"> N.º: </w:t>
      </w:r>
      <w:r w:rsidR="006000D3" w:rsidRPr="00D1434E">
        <w:rPr>
          <w:rFonts w:asciiTheme="minorHAnsi" w:hAnsiTheme="minorHAnsi" w:cstheme="minorHAnsi"/>
        </w:rPr>
        <w:t>___</w:t>
      </w:r>
      <w:r w:rsidRPr="00D1434E">
        <w:rPr>
          <w:rFonts w:asciiTheme="minorHAnsi" w:hAnsiTheme="minorHAnsi" w:cstheme="minorHAnsi"/>
        </w:rPr>
        <w:t xml:space="preserve">__ </w:t>
      </w:r>
      <w:r w:rsidR="00C32CEB" w:rsidRPr="00D1434E">
        <w:rPr>
          <w:rFonts w:asciiTheme="minorHAnsi" w:hAnsiTheme="minorHAnsi" w:cstheme="minorHAnsi"/>
        </w:rPr>
        <w:t>Ano/</w:t>
      </w:r>
      <w:r w:rsidRPr="00D1434E">
        <w:rPr>
          <w:rFonts w:asciiTheme="minorHAnsi" w:hAnsiTheme="minorHAnsi" w:cstheme="minorHAnsi"/>
        </w:rPr>
        <w:t>Turma</w:t>
      </w:r>
      <w:r w:rsidR="00B059F7">
        <w:rPr>
          <w:rFonts w:asciiTheme="minorHAnsi" w:hAnsiTheme="minorHAnsi" w:cstheme="minorHAnsi"/>
        </w:rPr>
        <w:t xml:space="preserve">: </w:t>
      </w:r>
      <w:r w:rsidR="006000D3" w:rsidRPr="00D1434E">
        <w:rPr>
          <w:rFonts w:asciiTheme="minorHAnsi" w:hAnsiTheme="minorHAnsi" w:cstheme="minorHAnsi"/>
        </w:rPr>
        <w:t>______</w:t>
      </w:r>
    </w:p>
    <w:p w14:paraId="3470CB94" w14:textId="77777777" w:rsidR="00BD7E0B" w:rsidRPr="00807625" w:rsidRDefault="00BD7E0B" w:rsidP="00342830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  <w:b/>
          <w:sz w:val="6"/>
          <w:szCs w:val="6"/>
        </w:rPr>
      </w:pPr>
    </w:p>
    <w:p w14:paraId="208C7AA0" w14:textId="77777777" w:rsidR="001B71B4" w:rsidRDefault="001B71B4" w:rsidP="006000D3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b/>
        </w:rPr>
      </w:pPr>
    </w:p>
    <w:p w14:paraId="3AEC7958" w14:textId="0648590A" w:rsidR="00B059F7" w:rsidRDefault="006000D3" w:rsidP="006000D3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305CCD">
        <w:rPr>
          <w:rFonts w:asciiTheme="minorHAnsi" w:hAnsiTheme="minorHAnsi" w:cstheme="minorHAnsi"/>
          <w:b/>
        </w:rPr>
        <w:t xml:space="preserve">AUTORIZAÇÃO DE SAÍDA </w:t>
      </w:r>
      <w:r w:rsidR="00821E9E">
        <w:rPr>
          <w:rFonts w:asciiTheme="minorHAnsi" w:hAnsiTheme="minorHAnsi" w:cstheme="minorHAnsi"/>
          <w:b/>
        </w:rPr>
        <w:t>DA ESCOLA</w:t>
      </w:r>
    </w:p>
    <w:p w14:paraId="714F0420" w14:textId="05A94987" w:rsidR="00E4249F" w:rsidRDefault="00E4249F" w:rsidP="00E4249F">
      <w:pPr>
        <w:pStyle w:val="SemEspaamento"/>
        <w:jc w:val="both"/>
        <w:rPr>
          <w:rFonts w:asciiTheme="minorHAnsi" w:hAnsiTheme="minorHAnsi" w:cstheme="minorHAnsi"/>
        </w:rPr>
      </w:pPr>
      <w:r w:rsidRPr="00305CCD">
        <w:rPr>
          <w:rFonts w:asciiTheme="minorHAnsi" w:hAnsiTheme="minorHAnsi" w:cstheme="minorHAnsi"/>
        </w:rPr>
        <w:t>Estando consciente e sendo conhecedor</w:t>
      </w:r>
      <w:r w:rsidR="00FB18F1">
        <w:rPr>
          <w:rFonts w:asciiTheme="minorHAnsi" w:hAnsiTheme="minorHAnsi" w:cstheme="minorHAnsi"/>
        </w:rPr>
        <w:t>(a)</w:t>
      </w:r>
      <w:r w:rsidRPr="00305CCD">
        <w:rPr>
          <w:rFonts w:asciiTheme="minorHAnsi" w:hAnsiTheme="minorHAnsi" w:cstheme="minorHAnsi"/>
        </w:rPr>
        <w:t xml:space="preserve"> do estabelecido no Estatuto do Aluno e Ética Escolar, Lei nº 51/2012, de 5 de setembro, segundo a qual é um </w:t>
      </w:r>
      <w:r w:rsidRPr="00E4249F">
        <w:rPr>
          <w:rFonts w:asciiTheme="minorHAnsi" w:hAnsiTheme="minorHAnsi" w:cstheme="minorHAnsi"/>
          <w:b/>
          <w:bCs/>
        </w:rPr>
        <w:t>dever do aluno</w:t>
      </w:r>
      <w:r w:rsidRPr="00305CCD">
        <w:rPr>
          <w:rFonts w:asciiTheme="minorHAnsi" w:hAnsiTheme="minorHAnsi" w:cstheme="minorHAnsi"/>
        </w:rPr>
        <w:t xml:space="preserve"> </w:t>
      </w:r>
      <w:r w:rsidRPr="003E6ED2">
        <w:rPr>
          <w:rFonts w:asciiTheme="minorHAnsi" w:hAnsiTheme="minorHAnsi" w:cstheme="minorHAnsi"/>
        </w:rPr>
        <w:t>“</w:t>
      </w:r>
      <w:r w:rsidRPr="00E4249F">
        <w:rPr>
          <w:rFonts w:asciiTheme="minorHAnsi" w:hAnsiTheme="minorHAnsi" w:cstheme="minorHAnsi"/>
          <w:i/>
          <w:iCs/>
          <w:u w:val="single"/>
        </w:rPr>
        <w:t>Permanecer na escola durante o seu horário, salvo autorização escrita do encarregado de educação ou da direção da escola</w:t>
      </w:r>
      <w:r w:rsidRPr="003E6ED2">
        <w:rPr>
          <w:rFonts w:asciiTheme="minorHAnsi" w:hAnsiTheme="minorHAnsi" w:cstheme="minorHAnsi"/>
        </w:rPr>
        <w:t>”</w:t>
      </w:r>
      <w:r w:rsidRPr="00305CCD">
        <w:rPr>
          <w:rFonts w:asciiTheme="minorHAnsi" w:hAnsiTheme="minorHAnsi" w:cstheme="minorHAnsi"/>
        </w:rPr>
        <w:t xml:space="preserve"> (Artigo 10º, alínea m)), venho por este meio autorizar a saída do</w:t>
      </w:r>
      <w:r>
        <w:rPr>
          <w:rFonts w:asciiTheme="minorHAnsi" w:hAnsiTheme="minorHAnsi" w:cstheme="minorHAnsi"/>
        </w:rPr>
        <w:t>(a)</w:t>
      </w:r>
      <w:r w:rsidRPr="00305CCD">
        <w:rPr>
          <w:rFonts w:asciiTheme="minorHAnsi" w:hAnsiTheme="minorHAnsi" w:cstheme="minorHAnsi"/>
        </w:rPr>
        <w:t xml:space="preserve"> meu/minha educando(a) do recinto escolar</w:t>
      </w:r>
      <w:r>
        <w:rPr>
          <w:rFonts w:asciiTheme="minorHAnsi" w:hAnsiTheme="minorHAnsi" w:cstheme="minorHAnsi"/>
        </w:rPr>
        <w:t>.</w:t>
      </w:r>
    </w:p>
    <w:p w14:paraId="5EBF461A" w14:textId="16093D4B" w:rsidR="00E4249F" w:rsidRDefault="00E4249F" w:rsidP="00E4249F">
      <w:pPr>
        <w:pStyle w:val="SemEspaamento"/>
        <w:jc w:val="both"/>
        <w:rPr>
          <w:rFonts w:asciiTheme="minorHAnsi" w:hAnsiTheme="minorHAnsi" w:cstheme="minorHAnsi"/>
          <w:sz w:val="20"/>
          <w:szCs w:val="20"/>
        </w:rPr>
      </w:pPr>
      <w:r w:rsidRPr="00305CCD">
        <w:rPr>
          <w:rFonts w:asciiTheme="minorHAnsi" w:hAnsiTheme="minorHAnsi" w:cstheme="minorHAnsi"/>
          <w:i/>
          <w:iCs/>
        </w:rPr>
        <w:t>Assumo, deste modo, toda a responsabilidade e consequências dos atos praticados pelo</w:t>
      </w:r>
      <w:r>
        <w:rPr>
          <w:rFonts w:asciiTheme="minorHAnsi" w:hAnsiTheme="minorHAnsi" w:cstheme="minorHAnsi"/>
          <w:i/>
          <w:iCs/>
        </w:rPr>
        <w:t>(a)</w:t>
      </w:r>
      <w:r w:rsidRPr="00305CCD">
        <w:rPr>
          <w:rFonts w:asciiTheme="minorHAnsi" w:hAnsiTheme="minorHAnsi" w:cstheme="minorHAnsi"/>
          <w:i/>
          <w:iCs/>
        </w:rPr>
        <w:t xml:space="preserve"> meu/minha educando(a) na ausência de acompanhamento escolar e, em particular, dos riscos inerentes a esta autorização</w:t>
      </w:r>
      <w:r w:rsidRPr="00305CCD">
        <w:rPr>
          <w:rFonts w:asciiTheme="minorHAnsi" w:hAnsiTheme="minorHAnsi" w:cstheme="minorHAnsi"/>
          <w:sz w:val="20"/>
          <w:szCs w:val="20"/>
        </w:rPr>
        <w:t>.</w:t>
      </w:r>
    </w:p>
    <w:p w14:paraId="076A1344" w14:textId="3F6D1882" w:rsidR="003E6ED2" w:rsidRDefault="00E4249F" w:rsidP="00626BA8">
      <w:pPr>
        <w:pStyle w:val="SemEspaamen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D</w:t>
      </w:r>
      <w:r w:rsidRPr="00305CCD">
        <w:rPr>
          <w:rFonts w:cstheme="minorHAnsi"/>
        </w:rPr>
        <w:t>eclaro que, o(a) meu</w:t>
      </w:r>
      <w:r>
        <w:rPr>
          <w:rFonts w:cstheme="minorHAnsi"/>
        </w:rPr>
        <w:t>/</w:t>
      </w:r>
      <w:r w:rsidRPr="00305CCD">
        <w:rPr>
          <w:rFonts w:cstheme="minorHAnsi"/>
        </w:rPr>
        <w:t>minha</w:t>
      </w:r>
      <w:r>
        <w:rPr>
          <w:rFonts w:cstheme="minorHAnsi"/>
        </w:rPr>
        <w:t xml:space="preserve"> </w:t>
      </w:r>
      <w:r w:rsidRPr="00305CCD">
        <w:rPr>
          <w:rFonts w:cstheme="minorHAnsi"/>
        </w:rPr>
        <w:t>educando (a) encontrar-se-á sob a minha inteira responsabilidade</w:t>
      </w:r>
      <w:r>
        <w:rPr>
          <w:rFonts w:cstheme="minorHAnsi"/>
        </w:rPr>
        <w:t>.</w:t>
      </w:r>
    </w:p>
    <w:p w14:paraId="6FDD2E51" w14:textId="77777777" w:rsidR="00EC6F17" w:rsidRDefault="00E4249F" w:rsidP="008076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>
        <w:rPr>
          <w:rFonts w:asciiTheme="minorHAnsi" w:hAnsiTheme="minorHAnsi" w:cstheme="minorHAnsi"/>
        </w:rPr>
        <w:t>Assim</w:t>
      </w:r>
      <w:r w:rsidRPr="003E6ED2">
        <w:rPr>
          <w:rFonts w:asciiTheme="minorHAnsi" w:hAnsiTheme="minorHAnsi" w:cstheme="minorHAnsi"/>
          <w:b/>
          <w:bCs/>
        </w:rPr>
        <w:t>, declaro que autorizo a saída</w:t>
      </w:r>
      <w:r w:rsidRPr="00305CCD">
        <w:rPr>
          <w:rFonts w:asciiTheme="minorHAnsi" w:hAnsiTheme="minorHAnsi" w:cstheme="minorHAnsi"/>
        </w:rPr>
        <w:t xml:space="preserve"> do(a) meu</w:t>
      </w:r>
      <w:r>
        <w:rPr>
          <w:rFonts w:asciiTheme="minorHAnsi" w:hAnsiTheme="minorHAnsi" w:cstheme="minorHAnsi"/>
        </w:rPr>
        <w:t>/</w:t>
      </w:r>
      <w:r w:rsidRPr="00305CCD">
        <w:rPr>
          <w:rFonts w:asciiTheme="minorHAnsi" w:hAnsiTheme="minorHAnsi" w:cstheme="minorHAnsi"/>
        </w:rPr>
        <w:t>minha educando(a)</w:t>
      </w:r>
      <w:r w:rsidR="00686967">
        <w:rPr>
          <w:rFonts w:asciiTheme="minorHAnsi" w:hAnsiTheme="minorHAnsi" w:cstheme="minorHAnsi"/>
        </w:rPr>
        <w:t xml:space="preserve"> </w:t>
      </w:r>
      <w:r w:rsidR="00686967" w:rsidRPr="00AC42D8">
        <w:rPr>
          <w:rFonts w:asciiTheme="minorHAnsi" w:hAnsiTheme="minorHAnsi" w:cstheme="minorHAnsi"/>
          <w:b/>
          <w:bCs/>
        </w:rPr>
        <w:t>nas seguintes situações</w:t>
      </w:r>
      <w:r w:rsidR="00EA3EAD" w:rsidRPr="00AC42D8">
        <w:rPr>
          <w:rFonts w:asciiTheme="minorHAnsi" w:hAnsiTheme="minorHAnsi" w:cstheme="minorHAnsi"/>
          <w:b/>
          <w:bCs/>
          <w:i/>
          <w:iCs/>
        </w:rPr>
        <w:t>:</w:t>
      </w:r>
      <w:r w:rsidR="00342830" w:rsidRPr="00AC42D8">
        <w:rPr>
          <w:rFonts w:cstheme="minorHAnsi"/>
          <w:b/>
          <w:bCs/>
        </w:rPr>
        <w:t xml:space="preserve">         </w:t>
      </w:r>
    </w:p>
    <w:p w14:paraId="2E2FF9F3" w14:textId="3ED0EB3C" w:rsidR="00342830" w:rsidRPr="00807625" w:rsidRDefault="00342830" w:rsidP="00807625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</w:rPr>
      </w:pPr>
      <w:r w:rsidRPr="00AC42D8">
        <w:rPr>
          <w:rFonts w:cstheme="minorHAnsi"/>
          <w:b/>
          <w:bCs/>
        </w:rPr>
        <w:t xml:space="preserve">                                                                                                                    </w:t>
      </w:r>
    </w:p>
    <w:tbl>
      <w:tblPr>
        <w:tblStyle w:val="TabelacomGrelha"/>
        <w:tblW w:w="9634" w:type="dxa"/>
        <w:tblLook w:val="04A0" w:firstRow="1" w:lastRow="0" w:firstColumn="1" w:lastColumn="0" w:noHBand="0" w:noVBand="1"/>
      </w:tblPr>
      <w:tblGrid>
        <w:gridCol w:w="7933"/>
        <w:gridCol w:w="1701"/>
      </w:tblGrid>
      <w:tr w:rsidR="00450082" w14:paraId="0054882E" w14:textId="77777777" w:rsidTr="00AC42D8">
        <w:tc>
          <w:tcPr>
            <w:tcW w:w="7933" w:type="dxa"/>
            <w:vAlign w:val="center"/>
          </w:tcPr>
          <w:p w14:paraId="2EF0BE02" w14:textId="77777777" w:rsidR="00450082" w:rsidRPr="00342830" w:rsidRDefault="00450082" w:rsidP="00450082">
            <w:pPr>
              <w:pStyle w:val="Pargrafoda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06" w:hanging="284"/>
              <w:jc w:val="both"/>
              <w:rPr>
                <w:rFonts w:cstheme="minorHAnsi"/>
                <w:b/>
              </w:rPr>
            </w:pPr>
            <w:r w:rsidRPr="00342830">
              <w:rPr>
                <w:rFonts w:cstheme="minorHAnsi"/>
                <w:b/>
              </w:rPr>
              <w:t xml:space="preserve">LIVRE </w:t>
            </w:r>
          </w:p>
          <w:p w14:paraId="665E79EA" w14:textId="01206613" w:rsidR="00450082" w:rsidRPr="00450082" w:rsidRDefault="00450082" w:rsidP="00450082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cstheme="minorHAnsi"/>
                <w:b/>
              </w:rPr>
            </w:pPr>
          </w:p>
        </w:tc>
        <w:tc>
          <w:tcPr>
            <w:tcW w:w="1701" w:type="dxa"/>
            <w:vAlign w:val="center"/>
          </w:tcPr>
          <w:p w14:paraId="5FD41403" w14:textId="77777777" w:rsidR="00450082" w:rsidRDefault="00450082" w:rsidP="00450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32"/>
                <w:szCs w:val="32"/>
              </w:rPr>
            </w:pPr>
            <w:r w:rsidRPr="00305CCD">
              <w:rPr>
                <w:sz w:val="32"/>
                <w:szCs w:val="32"/>
              </w:rPr>
              <w:sym w:font="Wingdings" w:char="F0A8"/>
            </w:r>
            <w:r w:rsidRPr="003B2EB4">
              <w:rPr>
                <w:rFonts w:cstheme="minorHAnsi"/>
              </w:rPr>
              <w:t xml:space="preserve">  autorizo</w:t>
            </w:r>
            <w:r w:rsidRPr="003B2EB4">
              <w:rPr>
                <w:rFonts w:cstheme="minorHAnsi"/>
                <w:sz w:val="32"/>
                <w:szCs w:val="32"/>
              </w:rPr>
              <w:t xml:space="preserve">   </w:t>
            </w:r>
          </w:p>
          <w:p w14:paraId="5177E9E3" w14:textId="661095B9" w:rsidR="00450082" w:rsidRPr="00305CCD" w:rsidRDefault="00450082" w:rsidP="004500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32"/>
                <w:szCs w:val="32"/>
              </w:rPr>
            </w:pPr>
            <w:r w:rsidRPr="00305CCD">
              <w:rPr>
                <w:sz w:val="32"/>
                <w:szCs w:val="32"/>
              </w:rPr>
              <w:sym w:font="Wingdings" w:char="F0A8"/>
            </w:r>
            <w:r w:rsidRPr="003B2EB4">
              <w:rPr>
                <w:rFonts w:cstheme="minorHAnsi"/>
                <w:sz w:val="32"/>
                <w:szCs w:val="32"/>
              </w:rPr>
              <w:t xml:space="preserve"> </w:t>
            </w:r>
            <w:r w:rsidRPr="003B2EB4">
              <w:rPr>
                <w:rFonts w:cstheme="minorHAnsi"/>
              </w:rPr>
              <w:t>não autorizo</w:t>
            </w:r>
          </w:p>
        </w:tc>
      </w:tr>
      <w:tr w:rsidR="00342830" w14:paraId="3582B61A" w14:textId="77777777" w:rsidTr="00AC42D8">
        <w:tc>
          <w:tcPr>
            <w:tcW w:w="7933" w:type="dxa"/>
            <w:vAlign w:val="center"/>
          </w:tcPr>
          <w:p w14:paraId="617E75FC" w14:textId="0F50254E" w:rsidR="00342830" w:rsidRPr="00342830" w:rsidRDefault="00450082" w:rsidP="00AC42D8">
            <w:pPr>
              <w:pStyle w:val="Pargrafoda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06" w:hanging="284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</w:rPr>
              <w:t xml:space="preserve">À </w:t>
            </w:r>
            <w:r w:rsidR="00EC6F17">
              <w:rPr>
                <w:rFonts w:cstheme="minorHAnsi"/>
                <w:b/>
              </w:rPr>
              <w:t xml:space="preserve">HORA </w:t>
            </w:r>
            <w:r w:rsidR="00342830" w:rsidRPr="003B2EB4">
              <w:rPr>
                <w:rFonts w:cstheme="minorHAnsi"/>
                <w:b/>
              </w:rPr>
              <w:t>DE ALMOÇO</w:t>
            </w:r>
          </w:p>
        </w:tc>
        <w:tc>
          <w:tcPr>
            <w:tcW w:w="1701" w:type="dxa"/>
            <w:vAlign w:val="center"/>
          </w:tcPr>
          <w:p w14:paraId="724F78D8" w14:textId="77777777" w:rsidR="00807625" w:rsidRDefault="00342830" w:rsidP="008076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32"/>
                <w:szCs w:val="32"/>
              </w:rPr>
            </w:pPr>
            <w:r w:rsidRPr="00305CCD">
              <w:rPr>
                <w:sz w:val="32"/>
                <w:szCs w:val="32"/>
              </w:rPr>
              <w:sym w:font="Wingdings" w:char="F0A8"/>
            </w:r>
            <w:r w:rsidRPr="003B2EB4">
              <w:rPr>
                <w:rFonts w:cstheme="minorHAnsi"/>
              </w:rPr>
              <w:t xml:space="preserve">  autorizo</w:t>
            </w:r>
            <w:r w:rsidRPr="003B2EB4">
              <w:rPr>
                <w:rFonts w:cstheme="minorHAnsi"/>
                <w:sz w:val="32"/>
                <w:szCs w:val="32"/>
              </w:rPr>
              <w:t xml:space="preserve">   </w:t>
            </w:r>
          </w:p>
          <w:p w14:paraId="4B812C06" w14:textId="57E7CA79" w:rsidR="00342830" w:rsidRDefault="00342830" w:rsidP="008076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305CCD">
              <w:rPr>
                <w:sz w:val="32"/>
                <w:szCs w:val="32"/>
              </w:rPr>
              <w:sym w:font="Wingdings" w:char="F0A8"/>
            </w:r>
            <w:r w:rsidRPr="003B2EB4">
              <w:rPr>
                <w:rFonts w:cstheme="minorHAnsi"/>
                <w:sz w:val="32"/>
                <w:szCs w:val="32"/>
              </w:rPr>
              <w:t xml:space="preserve"> </w:t>
            </w:r>
            <w:r w:rsidRPr="003B2EB4">
              <w:rPr>
                <w:rFonts w:cstheme="minorHAnsi"/>
              </w:rPr>
              <w:t>não autorizo</w:t>
            </w:r>
          </w:p>
        </w:tc>
      </w:tr>
      <w:tr w:rsidR="00342830" w14:paraId="7F2AFD8A" w14:textId="77777777" w:rsidTr="00807625">
        <w:tc>
          <w:tcPr>
            <w:tcW w:w="7933" w:type="dxa"/>
          </w:tcPr>
          <w:p w14:paraId="3F0D243F" w14:textId="42B22668" w:rsidR="00342830" w:rsidRPr="00342830" w:rsidRDefault="00342830" w:rsidP="00342830">
            <w:pPr>
              <w:pStyle w:val="Pargrafoda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06" w:hanging="284"/>
              <w:jc w:val="both"/>
              <w:rPr>
                <w:rFonts w:cstheme="minorHAnsi"/>
                <w:b/>
              </w:rPr>
            </w:pPr>
            <w:r w:rsidRPr="00342830">
              <w:rPr>
                <w:rFonts w:cstheme="minorHAnsi"/>
                <w:b/>
              </w:rPr>
              <w:t>Ao ÚLTIMO TEMPO</w:t>
            </w:r>
          </w:p>
          <w:p w14:paraId="3C41B645" w14:textId="6C821A55" w:rsidR="00342830" w:rsidRPr="00342830" w:rsidRDefault="00342830" w:rsidP="00342830">
            <w:pPr>
              <w:pStyle w:val="PargrafodaLista"/>
              <w:tabs>
                <w:tab w:val="left" w:pos="25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Cs/>
              </w:rPr>
              <w:t>O</w:t>
            </w:r>
            <w:r w:rsidRPr="003B2EB4">
              <w:rPr>
                <w:rFonts w:cstheme="minorHAnsi"/>
                <w:bCs/>
              </w:rPr>
              <w:t>(</w:t>
            </w:r>
            <w:r>
              <w:rPr>
                <w:rFonts w:cstheme="minorHAnsi"/>
                <w:bCs/>
              </w:rPr>
              <w:t>A</w:t>
            </w:r>
            <w:r w:rsidRPr="003B2EB4">
              <w:rPr>
                <w:rFonts w:cstheme="minorHAnsi"/>
                <w:bCs/>
              </w:rPr>
              <w:t>) aluno(a) tem autorização do(a) encarregado(a) de educação para sair do recinto escolar após o término do seu último período de aulas do dia.</w:t>
            </w:r>
          </w:p>
        </w:tc>
        <w:tc>
          <w:tcPr>
            <w:tcW w:w="1701" w:type="dxa"/>
            <w:vAlign w:val="center"/>
          </w:tcPr>
          <w:p w14:paraId="52A67BCA" w14:textId="77777777" w:rsidR="00807625" w:rsidRDefault="00DA54C9" w:rsidP="008076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  <w:r w:rsidRPr="00305CCD">
              <w:rPr>
                <w:rFonts w:asciiTheme="minorHAnsi" w:hAnsiTheme="minorHAnsi" w:cstheme="minorHAnsi"/>
                <w:sz w:val="32"/>
                <w:szCs w:val="32"/>
              </w:rPr>
              <w:sym w:font="Wingdings" w:char="F0A8"/>
            </w:r>
            <w:r w:rsidRPr="00305CCD">
              <w:rPr>
                <w:rFonts w:asciiTheme="minorHAnsi" w:hAnsiTheme="minorHAnsi" w:cstheme="minorHAnsi"/>
              </w:rPr>
              <w:t xml:space="preserve">  autorizo</w:t>
            </w:r>
            <w:r w:rsidRPr="00305CCD">
              <w:rPr>
                <w:rFonts w:asciiTheme="minorHAnsi" w:hAnsiTheme="minorHAnsi" w:cstheme="minorHAnsi"/>
                <w:sz w:val="32"/>
                <w:szCs w:val="32"/>
              </w:rPr>
              <w:t xml:space="preserve">   </w:t>
            </w:r>
          </w:p>
          <w:p w14:paraId="3FFA44B7" w14:textId="6DEA5AB3" w:rsidR="00342830" w:rsidRPr="00305CCD" w:rsidRDefault="00DA54C9" w:rsidP="008076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32"/>
                <w:szCs w:val="32"/>
              </w:rPr>
            </w:pPr>
            <w:r w:rsidRPr="00305CCD">
              <w:rPr>
                <w:rFonts w:asciiTheme="minorHAnsi" w:hAnsiTheme="minorHAnsi" w:cstheme="minorHAnsi"/>
                <w:sz w:val="32"/>
                <w:szCs w:val="32"/>
              </w:rPr>
              <w:sym w:font="Wingdings" w:char="F0A8"/>
            </w:r>
            <w:r w:rsidRPr="00305CCD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Pr="00305CCD">
              <w:rPr>
                <w:rFonts w:asciiTheme="minorHAnsi" w:hAnsiTheme="minorHAnsi" w:cstheme="minorHAnsi"/>
              </w:rPr>
              <w:t>não autorizo</w:t>
            </w:r>
          </w:p>
        </w:tc>
      </w:tr>
      <w:tr w:rsidR="00A54005" w14:paraId="5A8AEB0A" w14:textId="77777777" w:rsidTr="00807625">
        <w:tc>
          <w:tcPr>
            <w:tcW w:w="7933" w:type="dxa"/>
          </w:tcPr>
          <w:p w14:paraId="3715658D" w14:textId="432C7C8C" w:rsidR="00A54005" w:rsidRPr="00342830" w:rsidRDefault="00A54005" w:rsidP="00A54005">
            <w:pPr>
              <w:pStyle w:val="Pargrafoda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06" w:hanging="284"/>
              <w:jc w:val="both"/>
              <w:rPr>
                <w:rFonts w:cstheme="minorHAnsi"/>
                <w:b/>
              </w:rPr>
            </w:pPr>
            <w:r w:rsidRPr="00342830">
              <w:rPr>
                <w:rFonts w:cstheme="minorHAnsi"/>
                <w:b/>
              </w:rPr>
              <w:t xml:space="preserve">FUROS </w:t>
            </w:r>
            <w:r w:rsidR="00EC6F17">
              <w:rPr>
                <w:rFonts w:cstheme="minorHAnsi"/>
                <w:b/>
              </w:rPr>
              <w:t>(Autorização de saída extraordinária)</w:t>
            </w:r>
          </w:p>
          <w:p w14:paraId="40B6BF92" w14:textId="4FC8F849" w:rsidR="00A54005" w:rsidRPr="00A54005" w:rsidRDefault="00A54005" w:rsidP="00A54005">
            <w:pPr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cstheme="minorHAnsi"/>
                <w:b/>
              </w:rPr>
            </w:pPr>
            <w:r w:rsidRPr="00A54005">
              <w:rPr>
                <w:rFonts w:cstheme="minorHAnsi"/>
                <w:bCs/>
              </w:rPr>
              <w:t xml:space="preserve">O(A) aluno(a) tem autorização do(a) encarregado(a) de educação para sair do recinto escolar nos períodos do horário escolar em </w:t>
            </w:r>
            <w:r>
              <w:rPr>
                <w:rFonts w:cstheme="minorHAnsi"/>
                <w:bCs/>
              </w:rPr>
              <w:t>que não tem componente letiva ou</w:t>
            </w:r>
            <w:r w:rsidR="00EC6F17">
              <w:rPr>
                <w:rFonts w:cstheme="minorHAnsi"/>
                <w:bCs/>
              </w:rPr>
              <w:t xml:space="preserve"> atividade</w:t>
            </w:r>
            <w:r>
              <w:rPr>
                <w:rFonts w:cstheme="minorHAnsi"/>
                <w:bCs/>
              </w:rPr>
              <w:t xml:space="preserve"> </w:t>
            </w:r>
            <w:r w:rsidRPr="00A54005">
              <w:rPr>
                <w:rFonts w:cstheme="minorHAnsi"/>
                <w:bCs/>
              </w:rPr>
              <w:t>equiparada</w:t>
            </w:r>
            <w:r w:rsidR="00EC6F17">
              <w:rPr>
                <w:rFonts w:cstheme="minorHAnsi"/>
                <w:bCs/>
              </w:rPr>
              <w:t xml:space="preserve"> agendada</w:t>
            </w:r>
          </w:p>
        </w:tc>
        <w:tc>
          <w:tcPr>
            <w:tcW w:w="1701" w:type="dxa"/>
            <w:vAlign w:val="center"/>
          </w:tcPr>
          <w:p w14:paraId="676B7A77" w14:textId="77777777" w:rsidR="00A54005" w:rsidRDefault="00A54005" w:rsidP="00A540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  <w:r w:rsidRPr="00305CCD">
              <w:rPr>
                <w:rFonts w:asciiTheme="minorHAnsi" w:hAnsiTheme="minorHAnsi" w:cstheme="minorHAnsi"/>
                <w:sz w:val="32"/>
                <w:szCs w:val="32"/>
              </w:rPr>
              <w:sym w:font="Wingdings" w:char="F0A8"/>
            </w:r>
            <w:r w:rsidRPr="00305CCD">
              <w:rPr>
                <w:rFonts w:asciiTheme="minorHAnsi" w:hAnsiTheme="minorHAnsi" w:cstheme="minorHAnsi"/>
              </w:rPr>
              <w:t xml:space="preserve">  autorizo</w:t>
            </w:r>
            <w:r w:rsidRPr="00305CCD">
              <w:rPr>
                <w:rFonts w:asciiTheme="minorHAnsi" w:hAnsiTheme="minorHAnsi" w:cstheme="minorHAnsi"/>
                <w:sz w:val="32"/>
                <w:szCs w:val="32"/>
              </w:rPr>
              <w:t xml:space="preserve">   </w:t>
            </w:r>
          </w:p>
          <w:p w14:paraId="3DE02226" w14:textId="21461F58" w:rsidR="00A54005" w:rsidRPr="00305CCD" w:rsidRDefault="00A54005" w:rsidP="00A540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  <w:r w:rsidRPr="00305CCD">
              <w:rPr>
                <w:rFonts w:asciiTheme="minorHAnsi" w:hAnsiTheme="minorHAnsi" w:cstheme="minorHAnsi"/>
                <w:sz w:val="32"/>
                <w:szCs w:val="32"/>
              </w:rPr>
              <w:sym w:font="Wingdings" w:char="F0A8"/>
            </w:r>
            <w:r w:rsidRPr="00305CCD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Pr="00305CCD">
              <w:rPr>
                <w:rFonts w:asciiTheme="minorHAnsi" w:hAnsiTheme="minorHAnsi" w:cstheme="minorHAnsi"/>
              </w:rPr>
              <w:t>não autorizo</w:t>
            </w:r>
          </w:p>
        </w:tc>
      </w:tr>
      <w:tr w:rsidR="00A54005" w14:paraId="02549253" w14:textId="77777777" w:rsidTr="00807625">
        <w:tc>
          <w:tcPr>
            <w:tcW w:w="7933" w:type="dxa"/>
          </w:tcPr>
          <w:p w14:paraId="263FA0FF" w14:textId="7B1593E9" w:rsidR="00A54005" w:rsidRPr="00342830" w:rsidRDefault="00A54005" w:rsidP="00A54005">
            <w:pPr>
              <w:pStyle w:val="Pargrafoda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06" w:hanging="284"/>
              <w:jc w:val="both"/>
              <w:rPr>
                <w:rFonts w:cstheme="minorHAnsi"/>
                <w:b/>
              </w:rPr>
            </w:pPr>
            <w:r w:rsidRPr="00342830">
              <w:rPr>
                <w:rFonts w:cstheme="minorHAnsi"/>
                <w:b/>
              </w:rPr>
              <w:t xml:space="preserve">Durante os INTERVALOS </w:t>
            </w:r>
          </w:p>
          <w:p w14:paraId="46B7948E" w14:textId="0CD68B01" w:rsidR="00A54005" w:rsidRPr="00342830" w:rsidRDefault="00A54005" w:rsidP="00A5400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22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Cs/>
              </w:rPr>
              <w:t>O</w:t>
            </w:r>
            <w:r w:rsidRPr="003B2EB4">
              <w:rPr>
                <w:rFonts w:cstheme="minorHAnsi"/>
                <w:bCs/>
              </w:rPr>
              <w:t>(</w:t>
            </w:r>
            <w:r>
              <w:rPr>
                <w:rFonts w:cstheme="minorHAnsi"/>
                <w:bCs/>
              </w:rPr>
              <w:t>A</w:t>
            </w:r>
            <w:r w:rsidRPr="003B2EB4">
              <w:rPr>
                <w:rFonts w:cstheme="minorHAnsi"/>
                <w:bCs/>
              </w:rPr>
              <w:t>) aluno(a) tem autorização do(a) encarregado(a) de educação para sair do recinto escolar nos momentos de transição entre as diferentes disciplinas.</w:t>
            </w:r>
          </w:p>
        </w:tc>
        <w:tc>
          <w:tcPr>
            <w:tcW w:w="1701" w:type="dxa"/>
            <w:vAlign w:val="center"/>
          </w:tcPr>
          <w:p w14:paraId="26E420A7" w14:textId="77777777" w:rsidR="00A54005" w:rsidRDefault="00A54005" w:rsidP="00A540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32"/>
                <w:szCs w:val="32"/>
              </w:rPr>
            </w:pPr>
            <w:r w:rsidRPr="00305CCD">
              <w:rPr>
                <w:rFonts w:asciiTheme="minorHAnsi" w:hAnsiTheme="minorHAnsi" w:cstheme="minorHAnsi"/>
                <w:sz w:val="32"/>
                <w:szCs w:val="32"/>
              </w:rPr>
              <w:sym w:font="Wingdings" w:char="F0A8"/>
            </w:r>
            <w:r w:rsidRPr="00305CCD">
              <w:rPr>
                <w:rFonts w:asciiTheme="minorHAnsi" w:hAnsiTheme="minorHAnsi" w:cstheme="minorHAnsi"/>
              </w:rPr>
              <w:t xml:space="preserve">  autorizo</w:t>
            </w:r>
            <w:r w:rsidRPr="00305CCD">
              <w:rPr>
                <w:rFonts w:asciiTheme="minorHAnsi" w:hAnsiTheme="minorHAnsi" w:cstheme="minorHAnsi"/>
                <w:sz w:val="32"/>
                <w:szCs w:val="32"/>
              </w:rPr>
              <w:t xml:space="preserve">   </w:t>
            </w:r>
          </w:p>
          <w:p w14:paraId="0BCAE8E0" w14:textId="6DDBDE18" w:rsidR="00A54005" w:rsidRPr="00305CCD" w:rsidRDefault="00A54005" w:rsidP="00A540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32"/>
                <w:szCs w:val="32"/>
              </w:rPr>
            </w:pPr>
            <w:r w:rsidRPr="00305CCD">
              <w:rPr>
                <w:rFonts w:asciiTheme="minorHAnsi" w:hAnsiTheme="minorHAnsi" w:cstheme="minorHAnsi"/>
                <w:sz w:val="32"/>
                <w:szCs w:val="32"/>
              </w:rPr>
              <w:sym w:font="Wingdings" w:char="F0A8"/>
            </w:r>
            <w:r w:rsidRPr="00305CCD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Pr="00305CCD">
              <w:rPr>
                <w:rFonts w:asciiTheme="minorHAnsi" w:hAnsiTheme="minorHAnsi" w:cstheme="minorHAnsi"/>
              </w:rPr>
              <w:t>não autorizo</w:t>
            </w:r>
          </w:p>
        </w:tc>
      </w:tr>
    </w:tbl>
    <w:p w14:paraId="4019F4CB" w14:textId="4849031F" w:rsidR="00EC6F17" w:rsidRPr="001B71B4" w:rsidRDefault="00550653" w:rsidP="00AC42D8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32"/>
          <w:szCs w:val="32"/>
        </w:rPr>
      </w:pPr>
      <w:r w:rsidRPr="00AC42D8">
        <w:rPr>
          <w:rFonts w:asciiTheme="minorHAnsi" w:hAnsiTheme="minorHAnsi" w:cstheme="minorHAnsi"/>
        </w:rPr>
        <w:t xml:space="preserve">  </w:t>
      </w:r>
      <w:r w:rsidRPr="00AC42D8">
        <w:rPr>
          <w:rFonts w:asciiTheme="minorHAnsi" w:hAnsiTheme="minorHAnsi" w:cstheme="minorHAnsi"/>
          <w:sz w:val="32"/>
          <w:szCs w:val="32"/>
        </w:rPr>
        <w:t xml:space="preserve">             </w:t>
      </w:r>
    </w:p>
    <w:tbl>
      <w:tblPr>
        <w:tblStyle w:val="TabelacomGrelh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C42D8" w14:paraId="06486EEE" w14:textId="0B3A37E1" w:rsidTr="00AC42D8">
        <w:tc>
          <w:tcPr>
            <w:tcW w:w="9634" w:type="dxa"/>
          </w:tcPr>
          <w:p w14:paraId="4BE8E4B6" w14:textId="77777777" w:rsidR="00AC42D8" w:rsidRDefault="00AC42D8" w:rsidP="008076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21E9E">
              <w:rPr>
                <w:rFonts w:asciiTheme="minorHAnsi" w:hAnsiTheme="minorHAnsi" w:cstheme="minorHAnsi"/>
                <w:b/>
              </w:rPr>
              <w:t>AUTORIZAÇÃO DE VISITAS DE COMPLEMENTO CURRICULAR NO CONCELHO DE VRSA</w:t>
            </w:r>
          </w:p>
          <w:p w14:paraId="409AEE43" w14:textId="77777777" w:rsidR="00AC42D8" w:rsidRPr="00821E9E" w:rsidRDefault="00AC42D8" w:rsidP="00AC4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5391D">
              <w:t xml:space="preserve">Declaro que:    </w:t>
            </w:r>
            <w:r w:rsidRPr="00C5391D">
              <w:rPr>
                <w:rFonts w:ascii="TTE1E2E780t00" w:hAnsi="TTE1E2E780t00" w:cs="TTE1E2E780t00"/>
                <w:sz w:val="32"/>
                <w:szCs w:val="32"/>
              </w:rPr>
              <w:sym w:font="Wingdings" w:char="F0A8"/>
            </w:r>
            <w:r w:rsidRPr="00C5391D">
              <w:t xml:space="preserve">  autorizo</w:t>
            </w:r>
            <w:r w:rsidRPr="00C5391D">
              <w:rPr>
                <w:rFonts w:ascii="TTE1E2E780t00" w:hAnsi="TTE1E2E780t00" w:cs="TTE1E2E780t00"/>
                <w:sz w:val="32"/>
                <w:szCs w:val="32"/>
              </w:rPr>
              <w:t xml:space="preserve">           </w:t>
            </w:r>
            <w:r w:rsidRPr="00C5391D">
              <w:rPr>
                <w:rFonts w:ascii="TTE1E2E780t00" w:hAnsi="TTE1E2E780t00" w:cs="TTE1E2E780t00"/>
                <w:sz w:val="32"/>
                <w:szCs w:val="32"/>
              </w:rPr>
              <w:sym w:font="Wingdings" w:char="F0A8"/>
            </w:r>
            <w:r w:rsidRPr="00C5391D">
              <w:rPr>
                <w:rFonts w:ascii="TTE1E2E780t00" w:hAnsi="TTE1E2E780t00" w:cs="TTE1E2E780t00"/>
                <w:sz w:val="32"/>
                <w:szCs w:val="32"/>
              </w:rPr>
              <w:t xml:space="preserve"> </w:t>
            </w:r>
            <w:r w:rsidRPr="00C5391D">
              <w:t>não autorizo</w:t>
            </w:r>
          </w:p>
          <w:p w14:paraId="5E949C98" w14:textId="12B35982" w:rsidR="00AC42D8" w:rsidRDefault="00AC42D8" w:rsidP="00AC42D8">
            <w:pPr>
              <w:pStyle w:val="SemEspaamento"/>
              <w:jc w:val="both"/>
              <w:rPr>
                <w:rFonts w:cstheme="minorHAnsi"/>
              </w:rPr>
            </w:pPr>
            <w:r>
              <w:t>O</w:t>
            </w:r>
            <w:r w:rsidRPr="00C5391D">
              <w:t>(a) meu/minha educando(a) a sair da escola para participar em a</w:t>
            </w:r>
            <w:r>
              <w:t>tividades a ter lugar no concelho de Vila Real de Santo António, durante o ano letivo</w:t>
            </w:r>
            <w:r w:rsidRPr="00C5391D">
              <w:t>, desde que acompanhado(a) pelos professores dinamizadores e/ou acompanhantes</w:t>
            </w:r>
          </w:p>
        </w:tc>
      </w:tr>
      <w:tr w:rsidR="00AC42D8" w14:paraId="305D1CAD" w14:textId="30DC69EB" w:rsidTr="00AC42D8">
        <w:tc>
          <w:tcPr>
            <w:tcW w:w="9634" w:type="dxa"/>
          </w:tcPr>
          <w:p w14:paraId="592EFB4F" w14:textId="3F65AD64" w:rsidR="00AC42D8" w:rsidRPr="00821E9E" w:rsidRDefault="00AC42D8" w:rsidP="00AC4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21E9E">
              <w:rPr>
                <w:rFonts w:asciiTheme="minorHAnsi" w:hAnsiTheme="minorHAnsi" w:cstheme="minorHAnsi"/>
                <w:b/>
              </w:rPr>
              <w:t>AUTORIZAÇÃO DE UTILIZAÇÃO DA IMAGEM</w:t>
            </w:r>
          </w:p>
          <w:p w14:paraId="59EFA804" w14:textId="7551412E" w:rsidR="00AC42D8" w:rsidRDefault="00AC42D8" w:rsidP="00AC42D8">
            <w:pPr>
              <w:pStyle w:val="SemEspaamento"/>
              <w:jc w:val="center"/>
            </w:pPr>
            <w:r w:rsidRPr="00C5391D">
              <w:t xml:space="preserve">Declaro que:    </w:t>
            </w:r>
            <w:r w:rsidRPr="00C5391D">
              <w:rPr>
                <w:rFonts w:ascii="TTE1E2E780t00" w:hAnsi="TTE1E2E780t00" w:cs="TTE1E2E780t00"/>
                <w:sz w:val="32"/>
                <w:szCs w:val="32"/>
              </w:rPr>
              <w:sym w:font="Wingdings" w:char="F0A8"/>
            </w:r>
            <w:r w:rsidRPr="00C5391D">
              <w:t xml:space="preserve">  autorizo</w:t>
            </w:r>
            <w:r w:rsidRPr="00C5391D">
              <w:rPr>
                <w:rFonts w:ascii="TTE1E2E780t00" w:hAnsi="TTE1E2E780t00" w:cs="TTE1E2E780t00"/>
                <w:sz w:val="32"/>
                <w:szCs w:val="32"/>
              </w:rPr>
              <w:t xml:space="preserve">           </w:t>
            </w:r>
            <w:r w:rsidRPr="00C5391D">
              <w:rPr>
                <w:rFonts w:ascii="TTE1E2E780t00" w:hAnsi="TTE1E2E780t00" w:cs="TTE1E2E780t00"/>
                <w:sz w:val="32"/>
                <w:szCs w:val="32"/>
              </w:rPr>
              <w:sym w:font="Wingdings" w:char="F0A8"/>
            </w:r>
            <w:r w:rsidRPr="00C5391D">
              <w:rPr>
                <w:rFonts w:ascii="TTE1E2E780t00" w:hAnsi="TTE1E2E780t00" w:cs="TTE1E2E780t00"/>
                <w:sz w:val="32"/>
                <w:szCs w:val="32"/>
              </w:rPr>
              <w:t xml:space="preserve"> </w:t>
            </w:r>
            <w:r w:rsidRPr="00C5391D">
              <w:t>não autorizo</w:t>
            </w:r>
          </w:p>
          <w:p w14:paraId="3C1297FA" w14:textId="493E8A88" w:rsidR="00AC42D8" w:rsidRPr="00807625" w:rsidRDefault="00AC42D8" w:rsidP="00AC42D8">
            <w:pPr>
              <w:pStyle w:val="SemEspaamento"/>
              <w:jc w:val="both"/>
            </w:pPr>
            <w:r>
              <w:t>A</w:t>
            </w:r>
            <w:r w:rsidRPr="00C5391D">
              <w:t xml:space="preserve"> utilização da imagem do</w:t>
            </w:r>
            <w:r>
              <w:t>(a)</w:t>
            </w:r>
            <w:r w:rsidRPr="00C5391D">
              <w:t xml:space="preserve"> meu</w:t>
            </w:r>
            <w:r>
              <w:t>/minha</w:t>
            </w:r>
            <w:r w:rsidRPr="00C5391D">
              <w:t xml:space="preserve"> educando</w:t>
            </w:r>
            <w:r>
              <w:t>(a)</w:t>
            </w:r>
            <w:r w:rsidRPr="00C5391D">
              <w:t xml:space="preserve"> (fotografia, vídeo), para fins excl</w:t>
            </w:r>
            <w:r>
              <w:t>usivamente educativos na página Web da Escola/Agrupamento, no</w:t>
            </w:r>
            <w:r w:rsidRPr="00C5391D">
              <w:t xml:space="preserve"> Jornal de Parede</w:t>
            </w:r>
            <w:r>
              <w:t>, em</w:t>
            </w:r>
            <w:r w:rsidRPr="00C5391D">
              <w:t xml:space="preserve"> trabalhos escolares dos</w:t>
            </w:r>
            <w:r>
              <w:t>(as)</w:t>
            </w:r>
            <w:r w:rsidRPr="00C5391D">
              <w:t xml:space="preserve"> alunos</w:t>
            </w:r>
            <w:r>
              <w:t xml:space="preserve">(as), na Biblioteca Escolar, </w:t>
            </w:r>
            <w:r w:rsidRPr="00EC6F17">
              <w:t>no Desporto Escolar o</w:t>
            </w:r>
            <w:r>
              <w:t>u a outros parceiros da comunidade escolar.</w:t>
            </w:r>
          </w:p>
        </w:tc>
      </w:tr>
      <w:tr w:rsidR="00AC42D8" w14:paraId="7D97706B" w14:textId="0C008327" w:rsidTr="00AC42D8">
        <w:tc>
          <w:tcPr>
            <w:tcW w:w="9634" w:type="dxa"/>
          </w:tcPr>
          <w:p w14:paraId="5B91A37A" w14:textId="77777777" w:rsidR="00AC42D8" w:rsidRPr="004D1786" w:rsidRDefault="00AC42D8" w:rsidP="008076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21E9E">
              <w:rPr>
                <w:rFonts w:asciiTheme="minorHAnsi" w:hAnsiTheme="minorHAnsi" w:cstheme="minorHAnsi"/>
                <w:b/>
              </w:rPr>
              <w:t>AUTORIZAÇÃO DE PUBLICAÇÃO DE TRABALHOS</w:t>
            </w:r>
          </w:p>
          <w:p w14:paraId="7D39691E" w14:textId="77777777" w:rsidR="00AC42D8" w:rsidRDefault="00AC42D8" w:rsidP="00807625">
            <w:pPr>
              <w:pStyle w:val="SemEspaamento"/>
              <w:ind w:left="1418"/>
              <w:jc w:val="both"/>
            </w:pPr>
            <w:r>
              <w:t xml:space="preserve">          </w:t>
            </w:r>
            <w:r w:rsidRPr="00C5391D">
              <w:t xml:space="preserve">Declaro que:    </w:t>
            </w:r>
            <w:r w:rsidRPr="00C5391D">
              <w:rPr>
                <w:rFonts w:ascii="TTE1E2E780t00" w:hAnsi="TTE1E2E780t00" w:cs="TTE1E2E780t00"/>
                <w:sz w:val="32"/>
                <w:szCs w:val="32"/>
              </w:rPr>
              <w:sym w:font="Wingdings" w:char="F0A8"/>
            </w:r>
            <w:r w:rsidRPr="00C5391D">
              <w:t xml:space="preserve">  autorizo</w:t>
            </w:r>
            <w:r w:rsidRPr="00C5391D">
              <w:rPr>
                <w:rFonts w:ascii="TTE1E2E780t00" w:hAnsi="TTE1E2E780t00" w:cs="TTE1E2E780t00"/>
                <w:sz w:val="32"/>
                <w:szCs w:val="32"/>
              </w:rPr>
              <w:t xml:space="preserve">           </w:t>
            </w:r>
            <w:r w:rsidRPr="00C5391D">
              <w:rPr>
                <w:rFonts w:ascii="TTE1E2E780t00" w:hAnsi="TTE1E2E780t00" w:cs="TTE1E2E780t00"/>
                <w:sz w:val="32"/>
                <w:szCs w:val="32"/>
              </w:rPr>
              <w:sym w:font="Wingdings" w:char="F0A8"/>
            </w:r>
            <w:r w:rsidRPr="00C5391D">
              <w:rPr>
                <w:rFonts w:ascii="TTE1E2E780t00" w:hAnsi="TTE1E2E780t00" w:cs="TTE1E2E780t00"/>
                <w:sz w:val="32"/>
                <w:szCs w:val="32"/>
              </w:rPr>
              <w:t xml:space="preserve"> </w:t>
            </w:r>
            <w:r w:rsidRPr="00C5391D">
              <w:t>não autorizo</w:t>
            </w:r>
          </w:p>
          <w:p w14:paraId="070FA0C6" w14:textId="3D409C76" w:rsidR="00AC42D8" w:rsidRPr="00807625" w:rsidRDefault="00AC42D8" w:rsidP="00807625">
            <w:pPr>
              <w:pStyle w:val="SemEspaamento"/>
              <w:jc w:val="both"/>
            </w:pPr>
            <w:r>
              <w:t>A</w:t>
            </w:r>
            <w:r w:rsidRPr="00C5391D">
              <w:t xml:space="preserve"> publicação de trabalhos</w:t>
            </w:r>
            <w:r>
              <w:t xml:space="preserve"> realizados pelo(a) meu/minha educando(a) </w:t>
            </w:r>
            <w:r w:rsidRPr="009A0D1C">
              <w:t xml:space="preserve">para </w:t>
            </w:r>
            <w:r>
              <w:t xml:space="preserve">fins exclusivamente educativos na </w:t>
            </w:r>
            <w:r w:rsidRPr="009A0D1C">
              <w:t>p</w:t>
            </w:r>
            <w:r>
              <w:t>ágina Web da Escola/Agrupamento, no Jornal de Parede, em trabalhos escolares dos(as) alunos(as), na Biblioteca Escolar ou a outros parceiros da comunidade escolar</w:t>
            </w:r>
            <w:r w:rsidRPr="00C5391D">
              <w:t>.</w:t>
            </w:r>
          </w:p>
        </w:tc>
      </w:tr>
    </w:tbl>
    <w:p w14:paraId="02157D8C" w14:textId="77777777" w:rsidR="00807625" w:rsidRPr="00AC42D8" w:rsidRDefault="00807625" w:rsidP="00E4249F">
      <w:pPr>
        <w:pStyle w:val="SemEspaamento"/>
        <w:jc w:val="both"/>
        <w:rPr>
          <w:rFonts w:cstheme="minorHAnsi"/>
          <w:sz w:val="12"/>
          <w:szCs w:val="12"/>
        </w:rPr>
      </w:pPr>
    </w:p>
    <w:p w14:paraId="4E4D90D2" w14:textId="77777777" w:rsidR="00EC6F17" w:rsidRPr="001B71B4" w:rsidRDefault="00EC6F17" w:rsidP="00AC42D8">
      <w:pPr>
        <w:spacing w:after="0" w:line="240" w:lineRule="auto"/>
        <w:jc w:val="both"/>
        <w:rPr>
          <w:rFonts w:asciiTheme="minorHAnsi" w:hAnsiTheme="minorHAnsi" w:cstheme="minorHAnsi"/>
          <w:sz w:val="8"/>
          <w:szCs w:val="8"/>
        </w:rPr>
      </w:pPr>
    </w:p>
    <w:p w14:paraId="32757821" w14:textId="5C02D8A1" w:rsidR="00686967" w:rsidRPr="00AC42D8" w:rsidRDefault="00256420" w:rsidP="00AC42D8">
      <w:p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</w:t>
      </w:r>
      <w:r w:rsidR="00807625">
        <w:rPr>
          <w:rFonts w:asciiTheme="minorHAnsi" w:hAnsiTheme="minorHAnsi" w:cstheme="minorHAnsi"/>
        </w:rPr>
        <w:t xml:space="preserve">Vila </w:t>
      </w:r>
      <w:r>
        <w:rPr>
          <w:rFonts w:asciiTheme="minorHAnsi" w:hAnsiTheme="minorHAnsi" w:cstheme="minorHAnsi"/>
        </w:rPr>
        <w:t>Nova de Cacela</w:t>
      </w:r>
      <w:r w:rsidR="00807625">
        <w:rPr>
          <w:rFonts w:asciiTheme="minorHAnsi" w:hAnsiTheme="minorHAnsi" w:cstheme="minorHAnsi"/>
        </w:rPr>
        <w:t xml:space="preserve">, </w:t>
      </w:r>
      <w:r w:rsidR="00807625" w:rsidRPr="00D1434E">
        <w:rPr>
          <w:rFonts w:asciiTheme="minorHAnsi" w:hAnsiTheme="minorHAnsi" w:cstheme="minorHAnsi"/>
        </w:rPr>
        <w:t>_____</w:t>
      </w:r>
      <w:r w:rsidR="00807625">
        <w:rPr>
          <w:rFonts w:asciiTheme="minorHAnsi" w:hAnsiTheme="minorHAnsi" w:cstheme="minorHAnsi"/>
        </w:rPr>
        <w:t>/_____/_____</w:t>
      </w:r>
      <w:proofErr w:type="gramStart"/>
      <w:r w:rsidR="00807625">
        <w:rPr>
          <w:rFonts w:asciiTheme="minorHAnsi" w:hAnsiTheme="minorHAnsi" w:cstheme="minorHAnsi"/>
        </w:rPr>
        <w:t xml:space="preserve">_           </w:t>
      </w:r>
      <w:r w:rsidR="00807625" w:rsidRPr="00D1434E">
        <w:rPr>
          <w:rFonts w:asciiTheme="minorHAnsi" w:hAnsiTheme="minorHAnsi" w:cstheme="minorHAnsi"/>
        </w:rPr>
        <w:t>Encarregado</w:t>
      </w:r>
      <w:proofErr w:type="gramEnd"/>
      <w:r w:rsidR="00807625">
        <w:rPr>
          <w:rFonts w:asciiTheme="minorHAnsi" w:hAnsiTheme="minorHAnsi" w:cstheme="minorHAnsi"/>
        </w:rPr>
        <w:t>(a)</w:t>
      </w:r>
      <w:r w:rsidR="00807625" w:rsidRPr="00D1434E">
        <w:rPr>
          <w:rFonts w:asciiTheme="minorHAnsi" w:hAnsiTheme="minorHAnsi" w:cstheme="minorHAnsi"/>
        </w:rPr>
        <w:t xml:space="preserve"> de Educação: _____________</w:t>
      </w:r>
      <w:r w:rsidR="00807625">
        <w:rPr>
          <w:rFonts w:asciiTheme="minorHAnsi" w:hAnsiTheme="minorHAnsi" w:cstheme="minorHAnsi"/>
        </w:rPr>
        <w:t>______</w:t>
      </w:r>
    </w:p>
    <w:p w14:paraId="07FB375D" w14:textId="77777777" w:rsidR="00281DA7" w:rsidRPr="00821E9E" w:rsidRDefault="00281DA7" w:rsidP="00817C10">
      <w:pPr>
        <w:spacing w:after="0" w:line="240" w:lineRule="auto"/>
        <w:jc w:val="center"/>
        <w:rPr>
          <w:rFonts w:asciiTheme="minorHAnsi" w:hAnsiTheme="minorHAnsi" w:cstheme="minorHAnsi"/>
          <w:sz w:val="18"/>
          <w:szCs w:val="18"/>
        </w:rPr>
      </w:pPr>
    </w:p>
    <w:sectPr w:rsidR="00281DA7" w:rsidRPr="00821E9E" w:rsidSect="00DA54C9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567" w:right="964" w:bottom="425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8BD6A" w14:textId="77777777" w:rsidR="00B1656C" w:rsidRDefault="00B1656C" w:rsidP="00D600F8">
      <w:pPr>
        <w:spacing w:after="0" w:line="240" w:lineRule="auto"/>
      </w:pPr>
      <w:r>
        <w:separator/>
      </w:r>
    </w:p>
  </w:endnote>
  <w:endnote w:type="continuationSeparator" w:id="0">
    <w:p w14:paraId="42295EB2" w14:textId="77777777" w:rsidR="00B1656C" w:rsidRDefault="00B1656C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TE1E2E780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EAC48" w14:textId="64993E0A" w:rsidR="001B0BFE" w:rsidRPr="004D1786" w:rsidRDefault="00000000" w:rsidP="00DB03E3">
    <w:pPr>
      <w:pBdr>
        <w:top w:val="double" w:sz="4" w:space="1" w:color="auto"/>
      </w:pBdr>
      <w:jc w:val="right"/>
      <w:rPr>
        <w:sz w:val="14"/>
        <w:szCs w:val="14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EndPr>
        <w:rPr>
          <w:sz w:val="14"/>
          <w:szCs w:val="14"/>
        </w:rPr>
      </w:sdtEndPr>
      <w:sdtContent>
        <w:r w:rsidR="001B0BFE" w:rsidRPr="004D1786">
          <w:rPr>
            <w:sz w:val="14"/>
            <w:szCs w:val="14"/>
          </w:rPr>
          <w:fldChar w:fldCharType="begin"/>
        </w:r>
        <w:r w:rsidR="001B0BFE" w:rsidRPr="004D1786">
          <w:rPr>
            <w:sz w:val="14"/>
            <w:szCs w:val="14"/>
          </w:rPr>
          <w:instrText xml:space="preserve"> PAGE </w:instrText>
        </w:r>
        <w:r w:rsidR="001B0BFE" w:rsidRPr="004D1786">
          <w:rPr>
            <w:sz w:val="14"/>
            <w:szCs w:val="14"/>
          </w:rPr>
          <w:fldChar w:fldCharType="separate"/>
        </w:r>
        <w:r w:rsidR="00EB7CC9" w:rsidRPr="004D1786">
          <w:rPr>
            <w:noProof/>
            <w:sz w:val="14"/>
            <w:szCs w:val="14"/>
          </w:rPr>
          <w:t>2</w:t>
        </w:r>
        <w:r w:rsidR="001B0BFE" w:rsidRPr="004D1786">
          <w:rPr>
            <w:sz w:val="14"/>
            <w:szCs w:val="14"/>
          </w:rPr>
          <w:fldChar w:fldCharType="end"/>
        </w:r>
        <w:r w:rsidR="004D1786" w:rsidRPr="004D1786">
          <w:rPr>
            <w:sz w:val="14"/>
            <w:szCs w:val="14"/>
          </w:rPr>
          <w:t>/</w:t>
        </w:r>
        <w:r w:rsidR="001B0BFE" w:rsidRPr="004D1786">
          <w:rPr>
            <w:sz w:val="14"/>
            <w:szCs w:val="14"/>
          </w:rPr>
          <w:fldChar w:fldCharType="begin"/>
        </w:r>
        <w:r w:rsidR="001B0BFE" w:rsidRPr="004D1786">
          <w:rPr>
            <w:sz w:val="14"/>
            <w:szCs w:val="14"/>
          </w:rPr>
          <w:instrText xml:space="preserve"> NUMPAGES  </w:instrText>
        </w:r>
        <w:r w:rsidR="001B0BFE" w:rsidRPr="004D1786">
          <w:rPr>
            <w:sz w:val="14"/>
            <w:szCs w:val="14"/>
          </w:rPr>
          <w:fldChar w:fldCharType="separate"/>
        </w:r>
        <w:r w:rsidR="006E0C21" w:rsidRPr="004D1786">
          <w:rPr>
            <w:noProof/>
            <w:sz w:val="14"/>
            <w:szCs w:val="14"/>
          </w:rPr>
          <w:t>1</w:t>
        </w:r>
        <w:r w:rsidR="001B0BFE" w:rsidRPr="004D1786">
          <w:rPr>
            <w:sz w:val="14"/>
            <w:szCs w:val="14"/>
          </w:rPr>
          <w:fldChar w:fldCharType="end"/>
        </w:r>
      </w:sdtContent>
    </w:sdt>
  </w:p>
  <w:p w14:paraId="61143E90" w14:textId="77777777" w:rsidR="001B0BFE" w:rsidRPr="007D46D4" w:rsidRDefault="001B0BFE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1B0BFE" w14:paraId="44C5CECC" w14:textId="3533F9E3" w:rsidTr="001B0BFE">
      <w:trPr>
        <w:cantSplit/>
        <w:trHeight w:val="500"/>
        <w:jc w:val="center"/>
      </w:trPr>
      <w:tc>
        <w:tcPr>
          <w:tcW w:w="2657" w:type="dxa"/>
          <w:vAlign w:val="center"/>
        </w:tcPr>
        <w:p w14:paraId="7909B70C" w14:textId="77777777" w:rsidR="001B0BFE" w:rsidRPr="009013AB" w:rsidRDefault="001B0BFE" w:rsidP="001B0BF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04C03FFF" w14:textId="77777777" w:rsidR="001B0BFE" w:rsidRPr="009013AB" w:rsidRDefault="001B0BFE" w:rsidP="001B0BF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5E63DE32" w14:textId="77777777" w:rsidR="001B0BFE" w:rsidRPr="009013AB" w:rsidRDefault="001B0BFE" w:rsidP="001B0BF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385005B9" w14:textId="77777777" w:rsidR="001B0BFE" w:rsidRPr="009013AB" w:rsidRDefault="001B0BFE" w:rsidP="001B0BF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70F850B6" w14:textId="77777777" w:rsidR="001B0BFE" w:rsidRPr="009013AB" w:rsidRDefault="001B0BFE" w:rsidP="001B0BF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013D5367" w14:textId="77777777" w:rsidR="001B0BFE" w:rsidRPr="009013AB" w:rsidRDefault="001B0BFE" w:rsidP="001B0BF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28B53E82" w14:textId="77777777" w:rsidR="001B0BFE" w:rsidRPr="009013AB" w:rsidRDefault="001B0BFE" w:rsidP="001B0BF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proofErr w:type="gramStart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4C2BBB86" w14:textId="787509DD" w:rsidR="001B0BFE" w:rsidRPr="004D1786" w:rsidRDefault="001B0BFE" w:rsidP="00AC42D8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Cs/>
              <w:color w:val="008000"/>
              <w:sz w:val="14"/>
              <w:szCs w:val="14"/>
            </w:rPr>
          </w:pPr>
        </w:p>
      </w:tc>
    </w:tr>
  </w:tbl>
  <w:p w14:paraId="739B326F" w14:textId="77777777" w:rsidR="001B0BFE" w:rsidRPr="007D46D4" w:rsidRDefault="001B0BFE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C7E92" w14:textId="77777777" w:rsidR="00B1656C" w:rsidRDefault="00B1656C" w:rsidP="00D600F8">
      <w:pPr>
        <w:spacing w:after="0" w:line="240" w:lineRule="auto"/>
      </w:pPr>
      <w:r>
        <w:separator/>
      </w:r>
    </w:p>
  </w:footnote>
  <w:footnote w:type="continuationSeparator" w:id="0">
    <w:p w14:paraId="69A16491" w14:textId="77777777" w:rsidR="00B1656C" w:rsidRDefault="00B1656C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CD330" w14:textId="77777777" w:rsidR="001B0BFE" w:rsidRDefault="001B0BFE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F2BF5" w14:textId="151B3D18" w:rsidR="00B059F7" w:rsidRDefault="00B059F7" w:rsidP="00B059F7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i/>
        <w:sz w:val="20"/>
        <w:szCs w:val="20"/>
        <w:shd w:val="clear" w:color="auto" w:fill="FFFFFF"/>
      </w:rPr>
    </w:pPr>
  </w:p>
  <w:p w14:paraId="4D184FC3" w14:textId="2E95D3B8" w:rsidR="00B059F7" w:rsidRDefault="00B059F7" w:rsidP="00B059F7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i/>
        <w:sz w:val="20"/>
        <w:szCs w:val="20"/>
        <w:shd w:val="clear" w:color="auto" w:fill="FFFFFF"/>
      </w:rPr>
    </w:pPr>
    <w:r w:rsidRPr="00B059F7">
      <w:rPr>
        <w:rFonts w:ascii="Arial Narrow" w:hAnsi="Arial Narrow" w:cs="Comic Sans MS"/>
        <w:b/>
        <w:i/>
        <w:noProof/>
        <w:sz w:val="20"/>
        <w:szCs w:val="20"/>
        <w:shd w:val="clear" w:color="auto" w:fill="FFFFFF"/>
      </w:rPr>
      <w:drawing>
        <wp:anchor distT="0" distB="0" distL="114300" distR="114300" simplePos="0" relativeHeight="251663360" behindDoc="1" locked="0" layoutInCell="1" allowOverlap="1" wp14:anchorId="0E467AE8" wp14:editId="7345DB25">
          <wp:simplePos x="0" y="0"/>
          <wp:positionH relativeFrom="column">
            <wp:posOffset>-685800</wp:posOffset>
          </wp:positionH>
          <wp:positionV relativeFrom="paragraph">
            <wp:posOffset>161925</wp:posOffset>
          </wp:positionV>
          <wp:extent cx="2000250" cy="342900"/>
          <wp:effectExtent l="0" t="0" r="0" b="0"/>
          <wp:wrapTight wrapText="bothSides">
            <wp:wrapPolygon edited="0">
              <wp:start x="5966" y="0"/>
              <wp:lineTo x="0" y="0"/>
              <wp:lineTo x="0" y="20400"/>
              <wp:lineTo x="14194" y="20400"/>
              <wp:lineTo x="14194" y="19200"/>
              <wp:lineTo x="21394" y="13200"/>
              <wp:lineTo x="21394" y="4800"/>
              <wp:lineTo x="14194" y="0"/>
              <wp:lineTo x="5966" y="0"/>
            </wp:wrapPolygon>
          </wp:wrapTight>
          <wp:docPr id="743982116" name="Imagem 3" descr="Uma imagem com texto, Gráficos, design gráfico, captura de ecrã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Uma imagem com texto, Gráficos, design gráfico, captura de ecrã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450D38" w14:textId="5D8B0A12" w:rsidR="00B059F7" w:rsidRDefault="00B059F7" w:rsidP="00B059F7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i/>
        <w:sz w:val="20"/>
        <w:szCs w:val="20"/>
        <w:shd w:val="clear" w:color="auto" w:fill="FFFFFF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674CC48A" wp14:editId="3EC27DBB">
          <wp:simplePos x="0" y="0"/>
          <wp:positionH relativeFrom="margin">
            <wp:posOffset>4886325</wp:posOffset>
          </wp:positionH>
          <wp:positionV relativeFrom="paragraph">
            <wp:posOffset>9525</wp:posOffset>
          </wp:positionV>
          <wp:extent cx="876300" cy="581025"/>
          <wp:effectExtent l="0" t="0" r="0" b="9525"/>
          <wp:wrapTight wrapText="bothSides">
            <wp:wrapPolygon edited="0">
              <wp:start x="0" y="0"/>
              <wp:lineTo x="0" y="21246"/>
              <wp:lineTo x="21130" y="21246"/>
              <wp:lineTo x="21130" y="0"/>
              <wp:lineTo x="0" y="0"/>
            </wp:wrapPolygon>
          </wp:wrapTight>
          <wp:docPr id="537167069" name="Imagem 4">
            <a:extLst xmlns:a="http://schemas.openxmlformats.org/drawingml/2006/main">
              <a:ext uri="{FF2B5EF4-FFF2-40B4-BE49-F238E27FC236}">
                <a16:creationId xmlns:a16="http://schemas.microsoft.com/office/drawing/2014/main" id="{ED2E97AC-2395-4482-A566-E9F7EED04933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m 4">
                    <a:extLst>
                      <a:ext uri="{FF2B5EF4-FFF2-40B4-BE49-F238E27FC236}">
                        <a16:creationId xmlns:a16="http://schemas.microsoft.com/office/drawing/2014/main" id="{ED2E97AC-2395-4482-A566-E9F7EED04933}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A45032" w14:textId="469F04E1" w:rsidR="00817C10" w:rsidRPr="00B059F7" w:rsidRDefault="00817C10" w:rsidP="00B059F7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i/>
        <w:sz w:val="20"/>
        <w:szCs w:val="20"/>
        <w:shd w:val="clear" w:color="auto" w:fill="FFFFFF"/>
      </w:rPr>
    </w:pPr>
    <w:r w:rsidRPr="00D600F8">
      <w:rPr>
        <w:rFonts w:ascii="Arial Narrow" w:hAnsi="Arial Narrow" w:cs="Comic Sans MS"/>
        <w:b/>
        <w:i/>
        <w:sz w:val="20"/>
        <w:szCs w:val="20"/>
        <w:shd w:val="clear" w:color="auto" w:fill="FFFFFF"/>
      </w:rPr>
      <w:t>DIREÇÃO-GERAL DOS ESTABELECIMENTOS ESCOLARES</w:t>
    </w:r>
    <w:r w:rsidR="00B059F7" w:rsidRPr="00B059F7">
      <w:rPr>
        <w:rFonts w:ascii="Arial Narrow" w:hAnsi="Arial Narrow" w:cs="Comic Sans MS"/>
        <w:b/>
        <w:i/>
        <w:sz w:val="20"/>
        <w:szCs w:val="20"/>
        <w:shd w:val="clear" w:color="auto" w:fill="FFFFFF"/>
      </w:rPr>
      <w:br/>
    </w:r>
    <w:r w:rsidRPr="00D600F8">
      <w:rPr>
        <w:rFonts w:ascii="Arial Narrow" w:hAnsi="Arial Narrow" w:cs="Comic Sans MS"/>
        <w:b/>
        <w:i/>
        <w:sz w:val="20"/>
        <w:szCs w:val="20"/>
        <w:shd w:val="clear" w:color="auto" w:fill="FFFFFF"/>
      </w:rPr>
      <w:t>DIREÇÃO DE SERVIÇOS REGIÃO ALGARVE</w:t>
    </w:r>
  </w:p>
  <w:p w14:paraId="75A595A2" w14:textId="77777777" w:rsidR="00817C10" w:rsidRPr="00D600F8" w:rsidRDefault="00817C10" w:rsidP="00817C10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sz w:val="20"/>
        <w:szCs w:val="20"/>
        <w:shd w:val="clear" w:color="auto" w:fill="FFFFFF"/>
      </w:rPr>
    </w:pPr>
    <w:r w:rsidRPr="00D600F8">
      <w:rPr>
        <w:rFonts w:ascii="Arial Narrow" w:hAnsi="Arial Narrow" w:cs="Comic Sans MS"/>
        <w:b/>
        <w:sz w:val="20"/>
        <w:szCs w:val="20"/>
        <w:shd w:val="clear" w:color="auto" w:fill="FFFFFF"/>
      </w:rPr>
      <w:t>AGRUPAMENTO DE ESCOLAS DE VILA REAL DE SANTO ANTÓNIO - CÓD. 145348</w:t>
    </w:r>
  </w:p>
  <w:p w14:paraId="6C6A5146" w14:textId="77777777" w:rsidR="00817C10" w:rsidRPr="00817C10" w:rsidRDefault="00817C10" w:rsidP="00817C10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sz w:val="16"/>
        <w:szCs w:val="16"/>
        <w:shd w:val="clear" w:color="auto" w:fill="FFFFFF"/>
      </w:rPr>
    </w:pPr>
    <w:r w:rsidRPr="00F12971">
      <w:rPr>
        <w:rFonts w:ascii="Arial Narrow" w:hAnsi="Arial Narrow" w:cs="Comic Sans MS"/>
        <w:b/>
        <w:sz w:val="16"/>
        <w:szCs w:val="16"/>
        <w:shd w:val="clear" w:color="auto" w:fill="FFFFFF"/>
      </w:rPr>
      <w:t>E</w:t>
    </w:r>
    <w:r w:rsidRPr="00F12971">
      <w:rPr>
        <w:rFonts w:ascii="Arial Narrow" w:hAnsi="Arial Narrow" w:cs="Comic Sans MS"/>
        <w:b/>
        <w:smallCaps/>
        <w:sz w:val="16"/>
        <w:szCs w:val="16"/>
        <w:shd w:val="clear" w:color="auto" w:fill="FFFFFF"/>
      </w:rPr>
      <w:t>SCOLA SECUNDÁRIA C/3.º CICLO DE VILA REAL DE SANTO ANTÓNIO </w:t>
    </w:r>
    <w:r w:rsidRPr="00F12971">
      <w:rPr>
        <w:rFonts w:ascii="Arial Narrow" w:hAnsi="Arial Narrow" w:cs="Comic Sans MS"/>
        <w:smallCaps/>
        <w:sz w:val="16"/>
        <w:szCs w:val="16"/>
        <w:shd w:val="clear" w:color="auto" w:fill="FFFFFF"/>
      </w:rPr>
      <w:t>(Sede cód. </w:t>
    </w:r>
    <w:r w:rsidRPr="00F12971">
      <w:rPr>
        <w:rFonts w:ascii="Arial Narrow" w:hAnsi="Arial Narrow" w:cs="Comic Sans MS"/>
        <w:sz w:val="16"/>
        <w:szCs w:val="16"/>
        <w:shd w:val="clear" w:color="auto" w:fill="FFFFFF"/>
      </w:rPr>
      <w:t>403726) – EB 2,3 Infante D. Fernando – EB1/JI Manuel Cabanas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1513"/>
    <w:multiLevelType w:val="hybridMultilevel"/>
    <w:tmpl w:val="68FE6248"/>
    <w:lvl w:ilvl="0" w:tplc="D9D8D2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D390C"/>
    <w:multiLevelType w:val="hybridMultilevel"/>
    <w:tmpl w:val="B898495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95362"/>
    <w:multiLevelType w:val="hybridMultilevel"/>
    <w:tmpl w:val="BB367990"/>
    <w:lvl w:ilvl="0" w:tplc="1642205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  <w:bCs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122C42"/>
    <w:multiLevelType w:val="hybridMultilevel"/>
    <w:tmpl w:val="68FE62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BE79D1"/>
    <w:multiLevelType w:val="hybridMultilevel"/>
    <w:tmpl w:val="68FE62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447E67"/>
    <w:multiLevelType w:val="hybridMultilevel"/>
    <w:tmpl w:val="B898495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944678907">
    <w:abstractNumId w:val="3"/>
  </w:num>
  <w:num w:numId="2" w16cid:durableId="905650818">
    <w:abstractNumId w:val="4"/>
  </w:num>
  <w:num w:numId="3" w16cid:durableId="1299996443">
    <w:abstractNumId w:val="8"/>
  </w:num>
  <w:num w:numId="4" w16cid:durableId="1556354418">
    <w:abstractNumId w:val="2"/>
  </w:num>
  <w:num w:numId="5" w16cid:durableId="798498984">
    <w:abstractNumId w:val="1"/>
  </w:num>
  <w:num w:numId="6" w16cid:durableId="141624657">
    <w:abstractNumId w:val="7"/>
  </w:num>
  <w:num w:numId="7" w16cid:durableId="467167465">
    <w:abstractNumId w:val="0"/>
  </w:num>
  <w:num w:numId="8" w16cid:durableId="178587118">
    <w:abstractNumId w:val="6"/>
  </w:num>
  <w:num w:numId="9" w16cid:durableId="6194576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4C0"/>
    <w:rsid w:val="00000283"/>
    <w:rsid w:val="000239D8"/>
    <w:rsid w:val="00026867"/>
    <w:rsid w:val="00031392"/>
    <w:rsid w:val="000508CB"/>
    <w:rsid w:val="0006206A"/>
    <w:rsid w:val="000656CB"/>
    <w:rsid w:val="0007075D"/>
    <w:rsid w:val="00070D7C"/>
    <w:rsid w:val="00072AF5"/>
    <w:rsid w:val="00082A3E"/>
    <w:rsid w:val="00094073"/>
    <w:rsid w:val="000A47B2"/>
    <w:rsid w:val="000B41D3"/>
    <w:rsid w:val="000B4D5F"/>
    <w:rsid w:val="000B6A68"/>
    <w:rsid w:val="000E6768"/>
    <w:rsid w:val="000F5518"/>
    <w:rsid w:val="00106FA8"/>
    <w:rsid w:val="0011551E"/>
    <w:rsid w:val="0017090D"/>
    <w:rsid w:val="001B0BFE"/>
    <w:rsid w:val="001B71B4"/>
    <w:rsid w:val="001C70B1"/>
    <w:rsid w:val="001E54D5"/>
    <w:rsid w:val="001E57F0"/>
    <w:rsid w:val="001F7408"/>
    <w:rsid w:val="00212A8F"/>
    <w:rsid w:val="00240A11"/>
    <w:rsid w:val="002471FB"/>
    <w:rsid w:val="00253E61"/>
    <w:rsid w:val="00256420"/>
    <w:rsid w:val="00257A62"/>
    <w:rsid w:val="00260D70"/>
    <w:rsid w:val="00272425"/>
    <w:rsid w:val="00281DA7"/>
    <w:rsid w:val="00286E0E"/>
    <w:rsid w:val="002872BE"/>
    <w:rsid w:val="002B5B95"/>
    <w:rsid w:val="002B75EE"/>
    <w:rsid w:val="002D1CFD"/>
    <w:rsid w:val="002F3476"/>
    <w:rsid w:val="00305271"/>
    <w:rsid w:val="003055B9"/>
    <w:rsid w:val="00305CCD"/>
    <w:rsid w:val="00312B6F"/>
    <w:rsid w:val="00312EDD"/>
    <w:rsid w:val="00315E37"/>
    <w:rsid w:val="00335762"/>
    <w:rsid w:val="00340CB2"/>
    <w:rsid w:val="00342830"/>
    <w:rsid w:val="00350BFD"/>
    <w:rsid w:val="00352468"/>
    <w:rsid w:val="00374B90"/>
    <w:rsid w:val="003770A3"/>
    <w:rsid w:val="00397359"/>
    <w:rsid w:val="003B11B2"/>
    <w:rsid w:val="003B2EB4"/>
    <w:rsid w:val="003C0D0F"/>
    <w:rsid w:val="003E5806"/>
    <w:rsid w:val="003E6ED2"/>
    <w:rsid w:val="003F43BD"/>
    <w:rsid w:val="003F5D3A"/>
    <w:rsid w:val="0041641F"/>
    <w:rsid w:val="00450082"/>
    <w:rsid w:val="00465BFF"/>
    <w:rsid w:val="00474144"/>
    <w:rsid w:val="00497E0A"/>
    <w:rsid w:val="004A0C6A"/>
    <w:rsid w:val="004A2CFA"/>
    <w:rsid w:val="004B37AD"/>
    <w:rsid w:val="004D1786"/>
    <w:rsid w:val="004D28E6"/>
    <w:rsid w:val="004D4CA8"/>
    <w:rsid w:val="004F35E9"/>
    <w:rsid w:val="00504E98"/>
    <w:rsid w:val="00514B90"/>
    <w:rsid w:val="00526AA6"/>
    <w:rsid w:val="00550653"/>
    <w:rsid w:val="00560A5E"/>
    <w:rsid w:val="005634B3"/>
    <w:rsid w:val="00567DFC"/>
    <w:rsid w:val="00571E7D"/>
    <w:rsid w:val="0058280D"/>
    <w:rsid w:val="005A001D"/>
    <w:rsid w:val="005A1535"/>
    <w:rsid w:val="005A65DA"/>
    <w:rsid w:val="005B4C11"/>
    <w:rsid w:val="005D5EE0"/>
    <w:rsid w:val="005E4EEA"/>
    <w:rsid w:val="005E5D86"/>
    <w:rsid w:val="005E7197"/>
    <w:rsid w:val="005F0095"/>
    <w:rsid w:val="005F1E51"/>
    <w:rsid w:val="005F4806"/>
    <w:rsid w:val="006000D3"/>
    <w:rsid w:val="00601EEE"/>
    <w:rsid w:val="00610B50"/>
    <w:rsid w:val="00626BA8"/>
    <w:rsid w:val="00666985"/>
    <w:rsid w:val="00686967"/>
    <w:rsid w:val="00687223"/>
    <w:rsid w:val="006941F1"/>
    <w:rsid w:val="00697108"/>
    <w:rsid w:val="006A1EBA"/>
    <w:rsid w:val="006B073F"/>
    <w:rsid w:val="006C7D42"/>
    <w:rsid w:val="006D2320"/>
    <w:rsid w:val="006E0C21"/>
    <w:rsid w:val="006E0F76"/>
    <w:rsid w:val="00703EA1"/>
    <w:rsid w:val="0070543E"/>
    <w:rsid w:val="007061C0"/>
    <w:rsid w:val="007069DF"/>
    <w:rsid w:val="00710A92"/>
    <w:rsid w:val="00715F50"/>
    <w:rsid w:val="00731B1D"/>
    <w:rsid w:val="00763E4D"/>
    <w:rsid w:val="007733A3"/>
    <w:rsid w:val="00783777"/>
    <w:rsid w:val="007A4320"/>
    <w:rsid w:val="007A6068"/>
    <w:rsid w:val="007A73C6"/>
    <w:rsid w:val="007B0F49"/>
    <w:rsid w:val="007B44AD"/>
    <w:rsid w:val="007C31B3"/>
    <w:rsid w:val="007C6DBD"/>
    <w:rsid w:val="007D46D4"/>
    <w:rsid w:val="007D46D5"/>
    <w:rsid w:val="007E52F0"/>
    <w:rsid w:val="00807625"/>
    <w:rsid w:val="00817C10"/>
    <w:rsid w:val="00821E9E"/>
    <w:rsid w:val="008231BC"/>
    <w:rsid w:val="008363F0"/>
    <w:rsid w:val="008404FE"/>
    <w:rsid w:val="00842636"/>
    <w:rsid w:val="00864136"/>
    <w:rsid w:val="008937BC"/>
    <w:rsid w:val="008A16AA"/>
    <w:rsid w:val="008B4D95"/>
    <w:rsid w:val="008D47BF"/>
    <w:rsid w:val="008E54BA"/>
    <w:rsid w:val="009013AB"/>
    <w:rsid w:val="009021D3"/>
    <w:rsid w:val="00904AA9"/>
    <w:rsid w:val="009406A6"/>
    <w:rsid w:val="00946152"/>
    <w:rsid w:val="00962F69"/>
    <w:rsid w:val="009633BC"/>
    <w:rsid w:val="00972917"/>
    <w:rsid w:val="00972D0B"/>
    <w:rsid w:val="0099342A"/>
    <w:rsid w:val="009A0D1C"/>
    <w:rsid w:val="009A475C"/>
    <w:rsid w:val="009C7E88"/>
    <w:rsid w:val="009C7F78"/>
    <w:rsid w:val="009E59D3"/>
    <w:rsid w:val="009E7C2A"/>
    <w:rsid w:val="009F5E52"/>
    <w:rsid w:val="00A00036"/>
    <w:rsid w:val="00A062CF"/>
    <w:rsid w:val="00A0680E"/>
    <w:rsid w:val="00A22312"/>
    <w:rsid w:val="00A320ED"/>
    <w:rsid w:val="00A344FC"/>
    <w:rsid w:val="00A43847"/>
    <w:rsid w:val="00A54005"/>
    <w:rsid w:val="00A810ED"/>
    <w:rsid w:val="00A90B82"/>
    <w:rsid w:val="00AB0848"/>
    <w:rsid w:val="00AB7CAC"/>
    <w:rsid w:val="00AC42D8"/>
    <w:rsid w:val="00AE6B83"/>
    <w:rsid w:val="00B059F7"/>
    <w:rsid w:val="00B1656C"/>
    <w:rsid w:val="00B20729"/>
    <w:rsid w:val="00B20B03"/>
    <w:rsid w:val="00B3668F"/>
    <w:rsid w:val="00B437E7"/>
    <w:rsid w:val="00B74B81"/>
    <w:rsid w:val="00B768FE"/>
    <w:rsid w:val="00B878AE"/>
    <w:rsid w:val="00B9340E"/>
    <w:rsid w:val="00BB31E3"/>
    <w:rsid w:val="00BB76E8"/>
    <w:rsid w:val="00BC2729"/>
    <w:rsid w:val="00BD7D8A"/>
    <w:rsid w:val="00BD7E0B"/>
    <w:rsid w:val="00BE10B8"/>
    <w:rsid w:val="00C0345F"/>
    <w:rsid w:val="00C132A8"/>
    <w:rsid w:val="00C25780"/>
    <w:rsid w:val="00C304F2"/>
    <w:rsid w:val="00C32A0F"/>
    <w:rsid w:val="00C32CEB"/>
    <w:rsid w:val="00C42251"/>
    <w:rsid w:val="00C5391D"/>
    <w:rsid w:val="00C541B1"/>
    <w:rsid w:val="00C6302D"/>
    <w:rsid w:val="00C72DF0"/>
    <w:rsid w:val="00C74CA6"/>
    <w:rsid w:val="00C977C7"/>
    <w:rsid w:val="00CA6D54"/>
    <w:rsid w:val="00CB01C9"/>
    <w:rsid w:val="00CB1211"/>
    <w:rsid w:val="00CE42FE"/>
    <w:rsid w:val="00CF24C0"/>
    <w:rsid w:val="00D13928"/>
    <w:rsid w:val="00D1434E"/>
    <w:rsid w:val="00D20EA7"/>
    <w:rsid w:val="00D41E06"/>
    <w:rsid w:val="00D600F8"/>
    <w:rsid w:val="00D61541"/>
    <w:rsid w:val="00D72471"/>
    <w:rsid w:val="00D82AA4"/>
    <w:rsid w:val="00D85823"/>
    <w:rsid w:val="00D939A3"/>
    <w:rsid w:val="00DA54C9"/>
    <w:rsid w:val="00DB03E3"/>
    <w:rsid w:val="00DB4640"/>
    <w:rsid w:val="00DB76A8"/>
    <w:rsid w:val="00DC4CE5"/>
    <w:rsid w:val="00DD1BB8"/>
    <w:rsid w:val="00DD3852"/>
    <w:rsid w:val="00DF43A2"/>
    <w:rsid w:val="00E270A9"/>
    <w:rsid w:val="00E4249F"/>
    <w:rsid w:val="00E74BFD"/>
    <w:rsid w:val="00E90CF1"/>
    <w:rsid w:val="00EA3EAD"/>
    <w:rsid w:val="00EB1B71"/>
    <w:rsid w:val="00EB7CC9"/>
    <w:rsid w:val="00EC6F17"/>
    <w:rsid w:val="00ED1A7C"/>
    <w:rsid w:val="00ED2821"/>
    <w:rsid w:val="00ED7B78"/>
    <w:rsid w:val="00EE3421"/>
    <w:rsid w:val="00EE4B0E"/>
    <w:rsid w:val="00EE541A"/>
    <w:rsid w:val="00EF5780"/>
    <w:rsid w:val="00EF70AD"/>
    <w:rsid w:val="00EF7F15"/>
    <w:rsid w:val="00F0126D"/>
    <w:rsid w:val="00F03F7D"/>
    <w:rsid w:val="00F37D83"/>
    <w:rsid w:val="00F62A47"/>
    <w:rsid w:val="00F63F6E"/>
    <w:rsid w:val="00F92F5D"/>
    <w:rsid w:val="00FA17F4"/>
    <w:rsid w:val="00FA18DB"/>
    <w:rsid w:val="00FB18F1"/>
    <w:rsid w:val="00FE3307"/>
    <w:rsid w:val="00FE4B91"/>
    <w:rsid w:val="00FE51F3"/>
    <w:rsid w:val="00FF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4A6481"/>
  <w15:docId w15:val="{0FDDEE93-FAF9-4CF2-8F08-1BA56B0BF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91D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paragraph" w:styleId="SemEspaamento">
    <w:name w:val="No Spacing"/>
    <w:uiPriority w:val="1"/>
    <w:qFormat/>
    <w:rsid w:val="00B20B0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ec\Desktop\M&#225;rcia\Modelos\Documento%20modelo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0C9B8B2C9BB143B019F357303060C4" ma:contentTypeVersion="4" ma:contentTypeDescription="Criar um novo documento." ma:contentTypeScope="" ma:versionID="cac8d470309e6552bc256e3824a3497f">
  <xsd:schema xmlns:xsd="http://www.w3.org/2001/XMLSchema" xmlns:xs="http://www.w3.org/2001/XMLSchema" xmlns:p="http://schemas.microsoft.com/office/2006/metadata/properties" xmlns:ns2="546f2525-c368-483c-b346-9b0cef413c53" targetNamespace="http://schemas.microsoft.com/office/2006/metadata/properties" ma:root="true" ma:fieldsID="f3ac271dd4dac362d913f604e05950c4" ns2:_="">
    <xsd:import namespace="546f2525-c368-483c-b346-9b0cef413c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f2525-c368-483c-b346-9b0cef413c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6C9C5D-E8A1-4445-8325-CA351CECFC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FC4D30-2638-437E-BDBB-B1B365625F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11D2EE-AB69-4A6D-993B-81200E71F6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F8505B-3425-4B8F-AD50-DBB6F66FBF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6f2525-c368-483c-b346-9b0cef413c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modelo</Template>
  <TotalTime>3</TotalTime>
  <Pages>1</Pages>
  <Words>474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exec</dc:creator>
  <cp:lastModifiedBy>Carla Barreiros</cp:lastModifiedBy>
  <cp:revision>3</cp:revision>
  <cp:lastPrinted>2024-12-02T16:54:00Z</cp:lastPrinted>
  <dcterms:created xsi:type="dcterms:W3CDTF">2025-10-02T17:38:00Z</dcterms:created>
  <dcterms:modified xsi:type="dcterms:W3CDTF">2025-10-02T18:21:00Z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0x010100770C9B8B2C9BB143B019F357303060C4</vt:lpwstr>
  </property>
</Properties>
</file>