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1E037" w14:textId="77777777" w:rsidR="00240A11" w:rsidRPr="00D600F8" w:rsidRDefault="006F3102" w:rsidP="00352468">
      <w:pPr>
        <w:pStyle w:val="BodyText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</w:pPr>
      <w:r>
        <w:rPr>
          <w:rFonts w:ascii="Arial Narrow" w:hAnsi="Arial Narrow" w:cs="Comic Sans MS"/>
          <w:b/>
          <w:i/>
          <w:noProof/>
          <w:sz w:val="20"/>
          <w:szCs w:val="20"/>
        </w:rPr>
        <w:pict w14:anchorId="71DEA3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0" o:spid="_x0000_s1027" type="#_x0000_t75" alt="min_edu.png" style="position:absolute;left:0;text-align:left;margin-left:-6.75pt;margin-top:-8.1pt;width:86.25pt;height:42.75pt;z-index:2;visibility:visible">
            <v:imagedata r:id="rId8" o:title="min_edu"/>
          </v:shape>
        </w:pict>
      </w:r>
      <w:r>
        <w:rPr>
          <w:noProof/>
        </w:rPr>
        <w:pict w14:anchorId="053D5E23">
          <v:shape id="Imagem 5" o:spid="_x0000_s1026" type="#_x0000_t75" style="position:absolute;left:0;text-align:left;margin-left:417.75pt;margin-top:-17.25pt;width:56.25pt;height:51.45pt;z-index:1;visibility:visible">
            <v:imagedata r:id="rId9" o:title="agrupamento"/>
          </v:shape>
        </w:pict>
      </w:r>
      <w:r w:rsidR="00240A11"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DIREÇÃO-GERAL DOS ESTABELECIMENTOS ESCOLARES</w:t>
      </w:r>
    </w:p>
    <w:p w14:paraId="1FD36337" w14:textId="77777777" w:rsidR="00240A11" w:rsidRPr="00D600F8" w:rsidRDefault="00240A11" w:rsidP="00352468">
      <w:pPr>
        <w:pStyle w:val="BodyText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 DE SERVIÇOS REGIÃO ALGARVE</w:t>
      </w:r>
    </w:p>
    <w:p w14:paraId="0B920887" w14:textId="77777777" w:rsidR="00240A11" w:rsidRPr="00D600F8" w:rsidRDefault="00240A11" w:rsidP="00352468">
      <w:pPr>
        <w:pStyle w:val="BodyText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sz w:val="20"/>
          <w:szCs w:val="20"/>
          <w:shd w:val="clear" w:color="auto" w:fill="FFFFFF"/>
        </w:rPr>
        <w:t>AGRUPAMENTO DE ESCOLAS DE VILA REAL DE SANTO ANTÓNIO - CÓD. 145348</w:t>
      </w:r>
    </w:p>
    <w:p w14:paraId="7C5DEAD2" w14:textId="77777777" w:rsidR="00240A11" w:rsidRPr="00F12971" w:rsidRDefault="00240A11" w:rsidP="00352468">
      <w:pPr>
        <w:pStyle w:val="BodyText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sz w:val="16"/>
          <w:szCs w:val="16"/>
          <w:shd w:val="clear" w:color="auto" w:fill="FFFFFF"/>
        </w:rPr>
      </w:pPr>
      <w:r w:rsidRPr="00F12971">
        <w:rPr>
          <w:rFonts w:ascii="Arial Narrow" w:hAnsi="Arial Narrow" w:cs="Comic Sans MS"/>
          <w:b/>
          <w:sz w:val="16"/>
          <w:szCs w:val="16"/>
          <w:shd w:val="clear" w:color="auto" w:fill="FFFFFF"/>
        </w:rPr>
        <w:t>E</w:t>
      </w:r>
      <w:r w:rsidRPr="00F12971">
        <w:rPr>
          <w:rFonts w:ascii="Arial Narrow" w:hAnsi="Arial Narrow" w:cs="Comic Sans MS"/>
          <w:b/>
          <w:smallCaps/>
          <w:sz w:val="16"/>
          <w:szCs w:val="16"/>
          <w:shd w:val="clear" w:color="auto" w:fill="FFFFFF"/>
        </w:rPr>
        <w:t>SCOLA SECUNDÁRIA C/3.º CICLO DE VILA REAL DE SANTO ANTÓNIO </w:t>
      </w:r>
      <w:r w:rsidRPr="00F12971">
        <w:rPr>
          <w:rFonts w:ascii="Arial Narrow" w:hAnsi="Arial Narrow" w:cs="Comic Sans MS"/>
          <w:smallCaps/>
          <w:sz w:val="16"/>
          <w:szCs w:val="16"/>
          <w:shd w:val="clear" w:color="auto" w:fill="FFFFFF"/>
        </w:rPr>
        <w:t>(Sede cód. </w:t>
      </w:r>
      <w:r w:rsidRPr="00F12971">
        <w:rPr>
          <w:rFonts w:ascii="Arial Narrow" w:hAnsi="Arial Narrow" w:cs="Comic Sans MS"/>
          <w:sz w:val="16"/>
          <w:szCs w:val="16"/>
          <w:shd w:val="clear" w:color="auto" w:fill="FFFFFF"/>
        </w:rPr>
        <w:t>403726) – EB 2,3 Infante D. Fernando – EB1/JI Manuel Cabanas</w:t>
      </w:r>
    </w:p>
    <w:p w14:paraId="3A067AF1" w14:textId="77777777" w:rsidR="00474144" w:rsidRDefault="00474144" w:rsidP="004F35E9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25A744BF" w14:textId="77777777" w:rsidR="00EA60D8" w:rsidRDefault="00EA60D8" w:rsidP="00EA60D8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bookmarkStart w:id="0" w:name="_GoBack"/>
      <w:bookmarkEnd w:id="0"/>
    </w:p>
    <w:p w14:paraId="1D051B05" w14:textId="77777777" w:rsidR="00F92C0D" w:rsidRPr="00F92C0D" w:rsidRDefault="00B72303" w:rsidP="00F92C0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r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REUNIÃO DE</w:t>
      </w:r>
      <w:r w:rsidRPr="00F92C0D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 xml:space="preserve"> CONSELHO DE TURMA</w:t>
      </w:r>
      <w:r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 xml:space="preserve"> DISCIPLINAR</w:t>
      </w:r>
    </w:p>
    <w:p w14:paraId="67EA5B2B" w14:textId="77777777" w:rsidR="00EA60D8" w:rsidRPr="00EA60D8" w:rsidRDefault="00EA60D8" w:rsidP="00EA60D8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24B85DFC" w14:textId="77777777" w:rsidR="00F403C1" w:rsidRDefault="00F403C1" w:rsidP="00F403C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4FFA4C76" w14:textId="77777777" w:rsidR="000E2C9D" w:rsidRDefault="000E2C9D" w:rsidP="000E2C9D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0E2C9D">
        <w:rPr>
          <w:rFonts w:ascii="Arial Narrow" w:hAnsi="Arial Narrow" w:cs="Arial"/>
          <w:sz w:val="24"/>
          <w:szCs w:val="24"/>
          <w:lang w:eastAsia="pt-PT"/>
        </w:rPr>
        <w:t xml:space="preserve">Em cumprimento </w:t>
      </w:r>
      <w:r>
        <w:rPr>
          <w:rFonts w:ascii="Arial Narrow" w:hAnsi="Arial Narrow" w:cs="Arial"/>
          <w:sz w:val="24"/>
          <w:szCs w:val="24"/>
          <w:lang w:eastAsia="pt-PT"/>
        </w:rPr>
        <w:t>do despacho de …/…/… do Diretor do Agrupamento</w:t>
      </w:r>
      <w:r w:rsidRPr="000E2C9D">
        <w:rPr>
          <w:rFonts w:ascii="Arial Narrow" w:hAnsi="Arial Narrow" w:cs="Arial"/>
          <w:sz w:val="24"/>
          <w:szCs w:val="24"/>
          <w:lang w:eastAsia="pt-PT"/>
        </w:rPr>
        <w:t>,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procedeu este Conselho à análise e apreciação dos factos praticados pelo aluno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F…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……………………………………………..</w:t>
      </w:r>
      <w:r w:rsidRPr="000E2C9D">
        <w:rPr>
          <w:rFonts w:ascii="Arial Narrow" w:hAnsi="Arial Narrow" w:cs="Arial"/>
          <w:sz w:val="24"/>
          <w:szCs w:val="24"/>
          <w:lang w:eastAsia="pt-PT"/>
        </w:rPr>
        <w:t xml:space="preserve">….., </w:t>
      </w:r>
      <w:r w:rsidR="00DA0BC0">
        <w:rPr>
          <w:rFonts w:ascii="Arial Narrow" w:hAnsi="Arial Narrow" w:cs="Arial"/>
          <w:sz w:val="24"/>
          <w:szCs w:val="24"/>
          <w:lang w:eastAsia="pt-PT"/>
        </w:rPr>
        <w:t xml:space="preserve">aluno n.º …,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da turma……., do … ano, que estão na origem do procedimento disciplinar que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lhe foi instaur</w:t>
      </w:r>
      <w:r>
        <w:rPr>
          <w:rFonts w:ascii="Arial Narrow" w:hAnsi="Arial Narrow" w:cs="Arial"/>
          <w:sz w:val="24"/>
          <w:szCs w:val="24"/>
          <w:lang w:eastAsia="pt-PT"/>
        </w:rPr>
        <w:t>ado por D</w:t>
      </w:r>
      <w:r w:rsidRPr="000E2C9D">
        <w:rPr>
          <w:rFonts w:ascii="Arial Narrow" w:hAnsi="Arial Narrow" w:cs="Arial"/>
          <w:sz w:val="24"/>
          <w:szCs w:val="24"/>
          <w:lang w:eastAsia="pt-PT"/>
        </w:rPr>
        <w:t xml:space="preserve">espacho de </w:t>
      </w:r>
      <w:r>
        <w:rPr>
          <w:rFonts w:ascii="Arial Narrow" w:hAnsi="Arial Narrow" w:cs="Arial"/>
          <w:sz w:val="24"/>
          <w:szCs w:val="24"/>
          <w:lang w:eastAsia="pt-PT"/>
        </w:rPr>
        <w:t>…/…/…</w:t>
      </w:r>
    </w:p>
    <w:p w14:paraId="50542262" w14:textId="77777777" w:rsidR="000E2C9D" w:rsidRDefault="000E2C9D" w:rsidP="000E2C9D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0E2C9D">
        <w:rPr>
          <w:rFonts w:ascii="Arial Narrow" w:hAnsi="Arial Narrow" w:cs="Arial"/>
          <w:sz w:val="24"/>
          <w:szCs w:val="24"/>
          <w:lang w:eastAsia="pt-PT"/>
        </w:rPr>
        <w:t xml:space="preserve">O Senhor Instrutor apresentou a proposta de aplicação da medida disciplinar de 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…………………………………………………………………………………………………………………………..</w:t>
      </w:r>
      <w:r w:rsidRPr="000E2C9D">
        <w:rPr>
          <w:rFonts w:ascii="Arial Narrow" w:hAnsi="Arial Narrow" w:cs="Arial"/>
          <w:sz w:val="24"/>
          <w:szCs w:val="24"/>
          <w:lang w:eastAsia="pt-PT"/>
        </w:rPr>
        <w:t>……,prevista na alínea c), n.º 2, do artigo 28.º da Lei n.º 51/2012, de 05 de setembro,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diploma que aprovou o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Estatuto do Aluno e Ética Escolar.</w:t>
      </w:r>
    </w:p>
    <w:p w14:paraId="46B7E96F" w14:textId="77777777" w:rsidR="000E2C9D" w:rsidRPr="000E2C9D" w:rsidRDefault="000E2C9D" w:rsidP="000E2C9D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0E2C9D">
        <w:rPr>
          <w:rFonts w:ascii="Arial Narrow" w:hAnsi="Arial Narrow" w:cs="Arial"/>
          <w:sz w:val="24"/>
          <w:szCs w:val="24"/>
          <w:lang w:eastAsia="pt-PT"/>
        </w:rPr>
        <w:t xml:space="preserve">Assim, atento o teor do relatório do instrutor de </w:t>
      </w:r>
      <w:proofErr w:type="spellStart"/>
      <w:r w:rsidRPr="000E2C9D">
        <w:rPr>
          <w:rFonts w:ascii="Arial Narrow" w:hAnsi="Arial Narrow" w:cs="Arial"/>
          <w:sz w:val="24"/>
          <w:szCs w:val="24"/>
          <w:lang w:eastAsia="pt-PT"/>
        </w:rPr>
        <w:t>fls</w:t>
      </w:r>
      <w:proofErr w:type="spellEnd"/>
      <w:r w:rsidRPr="000E2C9D">
        <w:rPr>
          <w:rFonts w:ascii="Arial Narrow" w:hAnsi="Arial Narrow" w:cs="Arial"/>
          <w:sz w:val="24"/>
          <w:szCs w:val="24"/>
          <w:lang w:eastAsia="pt-PT"/>
        </w:rPr>
        <w:t>…</w:t>
      </w:r>
      <w:r>
        <w:rPr>
          <w:rFonts w:ascii="Arial Narrow" w:hAnsi="Arial Narrow" w:cs="Arial"/>
          <w:sz w:val="24"/>
          <w:szCs w:val="24"/>
          <w:lang w:eastAsia="pt-PT"/>
        </w:rPr>
        <w:t>..</w:t>
      </w:r>
      <w:r w:rsidRPr="000E2C9D">
        <w:rPr>
          <w:rFonts w:ascii="Arial Narrow" w:hAnsi="Arial Narrow" w:cs="Arial"/>
          <w:sz w:val="24"/>
          <w:szCs w:val="24"/>
          <w:lang w:eastAsia="pt-PT"/>
        </w:rPr>
        <w:t xml:space="preserve"> e, tendo sido este órgão solicitado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a pronunciar-se, nos termos do disposto no artigo 28.º, n.º 6 da citada Lei,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considerando que a medida disciplinar sancionatória proposta é a de suspensão de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escola (entre 4 e 12 dias úteis) é deliberado:</w:t>
      </w:r>
    </w:p>
    <w:p w14:paraId="18832D61" w14:textId="77777777" w:rsidR="000E2C9D" w:rsidRDefault="000E2C9D" w:rsidP="000E2C9D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0E2C9D">
        <w:rPr>
          <w:rFonts w:ascii="Arial Narrow" w:hAnsi="Arial Narrow" w:cs="Arial"/>
          <w:sz w:val="24"/>
          <w:szCs w:val="24"/>
          <w:lang w:eastAsia="pt-PT"/>
        </w:rPr>
        <w:t>……………………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…………………………………………………………………………………………………………</w:t>
      </w:r>
    </w:p>
    <w:p w14:paraId="7B70A4D9" w14:textId="77777777" w:rsidR="000E2C9D" w:rsidRPr="000E2C9D" w:rsidRDefault="000E2C9D" w:rsidP="000E2C9D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………………………………………………………………………………………………………………………………</w:t>
      </w:r>
    </w:p>
    <w:p w14:paraId="2B710508" w14:textId="77777777" w:rsidR="000E2C9D" w:rsidRPr="000E2C9D" w:rsidRDefault="000E2C9D" w:rsidP="000E2C9D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0E2C9D">
        <w:rPr>
          <w:rFonts w:ascii="Arial Narrow" w:hAnsi="Arial Narrow" w:cs="Arial"/>
          <w:sz w:val="24"/>
          <w:szCs w:val="24"/>
          <w:lang w:eastAsia="pt-PT"/>
        </w:rPr>
        <w:t>No presente processo disciplinar resultaram provados os seguintes factos:</w:t>
      </w:r>
    </w:p>
    <w:p w14:paraId="29DAC279" w14:textId="77777777" w:rsidR="000E2C9D" w:rsidRDefault="000E2C9D" w:rsidP="000E2C9D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0E2C9D">
        <w:rPr>
          <w:rFonts w:ascii="Arial Narrow" w:hAnsi="Arial Narrow" w:cs="Arial"/>
          <w:sz w:val="24"/>
          <w:szCs w:val="24"/>
          <w:lang w:eastAsia="pt-PT"/>
        </w:rPr>
        <w:t>……………………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…………………………………………………………………………………………………………</w:t>
      </w:r>
    </w:p>
    <w:p w14:paraId="48636922" w14:textId="77777777" w:rsidR="000E2C9D" w:rsidRDefault="000E2C9D" w:rsidP="000E2C9D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0E2C9D">
        <w:rPr>
          <w:rFonts w:ascii="Arial Narrow" w:hAnsi="Arial Narrow" w:cs="Arial"/>
          <w:sz w:val="24"/>
          <w:szCs w:val="24"/>
          <w:lang w:eastAsia="pt-PT"/>
        </w:rPr>
        <w:t>Nos termos do disposto do artigo 25.º da citada Lei, na determinação da medida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disciplinar a aplicar, deve ter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se em consideração a gravidade do incumprimento do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dever, as circunstâncias, atenuantes e agravantes em que esse incumprimento se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verificou, o grau de culpa do aluno, a sua maturidade e demais condições familiares,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pessoais e sociais.</w:t>
      </w:r>
    </w:p>
    <w:p w14:paraId="28C51AA4" w14:textId="77777777" w:rsidR="0002136A" w:rsidRPr="000E2C9D" w:rsidRDefault="0002136A" w:rsidP="000E2C9D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2C9BBE86" w14:textId="77777777" w:rsidR="000E2C9D" w:rsidRDefault="000E2C9D" w:rsidP="000E2C9D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6DE8F651" w14:textId="77777777" w:rsidR="00D93112" w:rsidRDefault="000E2C9D" w:rsidP="00D93112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0E2C9D">
        <w:rPr>
          <w:rFonts w:ascii="Arial Narrow" w:hAnsi="Arial Narrow" w:cs="Arial"/>
          <w:sz w:val="24"/>
          <w:szCs w:val="24"/>
          <w:lang w:eastAsia="pt-PT"/>
        </w:rPr>
        <w:t>No presente caso, o Conselho de Turma entende que o grau de culpa do aluno é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acentuado, sendo, porém, de realçar as condições pessoais, familiares e sociais em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0E2C9D">
        <w:rPr>
          <w:rFonts w:ascii="Arial Narrow" w:hAnsi="Arial Narrow" w:cs="Arial"/>
          <w:sz w:val="24"/>
          <w:szCs w:val="24"/>
          <w:lang w:eastAsia="pt-PT"/>
        </w:rPr>
        <w:t xml:space="preserve">que se insere, como decorre do teor do relatório junto a </w:t>
      </w:r>
      <w:proofErr w:type="spellStart"/>
      <w:r w:rsidRPr="000E2C9D">
        <w:rPr>
          <w:rFonts w:ascii="Arial Narrow" w:hAnsi="Arial Narrow" w:cs="Arial"/>
          <w:sz w:val="24"/>
          <w:szCs w:val="24"/>
          <w:lang w:eastAsia="pt-PT"/>
        </w:rPr>
        <w:t>fls</w:t>
      </w:r>
      <w:proofErr w:type="spellEnd"/>
      <w:r w:rsidRPr="000E2C9D">
        <w:rPr>
          <w:rFonts w:ascii="Arial Narrow" w:hAnsi="Arial Narrow" w:cs="Arial"/>
          <w:sz w:val="24"/>
          <w:szCs w:val="24"/>
          <w:lang w:eastAsia="pt-PT"/>
        </w:rPr>
        <w:t>….</w:t>
      </w:r>
    </w:p>
    <w:p w14:paraId="1D3E60E3" w14:textId="77777777" w:rsidR="00D93112" w:rsidRDefault="000E2C9D" w:rsidP="00D93112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0E2C9D">
        <w:rPr>
          <w:rFonts w:ascii="Arial Narrow" w:hAnsi="Arial Narrow" w:cs="Arial"/>
          <w:sz w:val="24"/>
          <w:szCs w:val="24"/>
          <w:lang w:eastAsia="pt-PT"/>
        </w:rPr>
        <w:t>Tudo ponderado, este Conselho de Turma delibera concordar com a proposta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0E2C9D">
        <w:rPr>
          <w:rFonts w:ascii="Arial Narrow" w:hAnsi="Arial Narrow" w:cs="Arial"/>
          <w:sz w:val="24"/>
          <w:szCs w:val="24"/>
          <w:lang w:eastAsia="pt-PT"/>
        </w:rPr>
        <w:t xml:space="preserve">formulada pelo </w:t>
      </w:r>
      <w:r w:rsidR="0002136A">
        <w:rPr>
          <w:rFonts w:ascii="Arial Narrow" w:hAnsi="Arial Narrow" w:cs="Arial"/>
          <w:sz w:val="24"/>
          <w:szCs w:val="24"/>
          <w:lang w:eastAsia="pt-PT"/>
        </w:rPr>
        <w:t xml:space="preserve">Senhor </w:t>
      </w:r>
      <w:r w:rsidRPr="000E2C9D">
        <w:rPr>
          <w:rFonts w:ascii="Arial Narrow" w:hAnsi="Arial Narrow" w:cs="Arial"/>
          <w:sz w:val="24"/>
          <w:szCs w:val="24"/>
          <w:lang w:eastAsia="pt-PT"/>
        </w:rPr>
        <w:t>Instrutor.</w:t>
      </w:r>
    </w:p>
    <w:p w14:paraId="7D17A7D2" w14:textId="77777777" w:rsidR="00D93112" w:rsidRDefault="00D93112" w:rsidP="00D93112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0F8E2ECF" w14:textId="77777777" w:rsidR="00D93112" w:rsidRDefault="00D93112" w:rsidP="00D93112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>Vila Real de Santo António, …… de …….. de 2017.</w:t>
      </w:r>
    </w:p>
    <w:p w14:paraId="5CA67711" w14:textId="77777777" w:rsidR="000E2C9D" w:rsidRPr="000E2C9D" w:rsidRDefault="0087021A" w:rsidP="000E2C9D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>O (A)</w:t>
      </w:r>
      <w:r w:rsidR="000E2C9D" w:rsidRPr="000E2C9D">
        <w:rPr>
          <w:rFonts w:ascii="Arial Narrow" w:hAnsi="Arial Narrow" w:cs="Arial"/>
          <w:sz w:val="24"/>
          <w:szCs w:val="24"/>
          <w:lang w:eastAsia="pt-PT"/>
        </w:rPr>
        <w:t xml:space="preserve"> Presidente: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………………………………………………</w:t>
      </w:r>
    </w:p>
    <w:p w14:paraId="7932A608" w14:textId="77777777" w:rsidR="000E2C9D" w:rsidRDefault="0087021A" w:rsidP="000E2C9D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>O (</w:t>
      </w:r>
      <w:r w:rsidR="000E2C9D" w:rsidRPr="000E2C9D">
        <w:rPr>
          <w:rFonts w:ascii="Arial Narrow" w:hAnsi="Arial Narrow" w:cs="Arial"/>
          <w:sz w:val="24"/>
          <w:szCs w:val="24"/>
          <w:lang w:eastAsia="pt-PT"/>
        </w:rPr>
        <w:t>A</w:t>
      </w:r>
      <w:r>
        <w:rPr>
          <w:rFonts w:ascii="Arial Narrow" w:hAnsi="Arial Narrow" w:cs="Arial"/>
          <w:sz w:val="24"/>
          <w:szCs w:val="24"/>
          <w:lang w:eastAsia="pt-PT"/>
        </w:rPr>
        <w:t>)</w:t>
      </w:r>
      <w:r w:rsidR="000E2C9D" w:rsidRPr="000E2C9D">
        <w:rPr>
          <w:rFonts w:ascii="Arial Narrow" w:hAnsi="Arial Narrow" w:cs="Arial"/>
          <w:sz w:val="24"/>
          <w:szCs w:val="24"/>
          <w:lang w:eastAsia="pt-PT"/>
        </w:rPr>
        <w:t xml:space="preserve"> Secretári</w:t>
      </w:r>
      <w:r>
        <w:rPr>
          <w:rFonts w:ascii="Arial Narrow" w:hAnsi="Arial Narrow" w:cs="Arial"/>
          <w:sz w:val="24"/>
          <w:szCs w:val="24"/>
          <w:lang w:eastAsia="pt-PT"/>
        </w:rPr>
        <w:t>o (</w:t>
      </w:r>
      <w:r w:rsidR="000E2C9D" w:rsidRPr="000E2C9D">
        <w:rPr>
          <w:rFonts w:ascii="Arial Narrow" w:hAnsi="Arial Narrow" w:cs="Arial"/>
          <w:sz w:val="24"/>
          <w:szCs w:val="24"/>
          <w:lang w:eastAsia="pt-PT"/>
        </w:rPr>
        <w:t>a</w:t>
      </w:r>
      <w:r>
        <w:rPr>
          <w:rFonts w:ascii="Arial Narrow" w:hAnsi="Arial Narrow" w:cs="Arial"/>
          <w:sz w:val="24"/>
          <w:szCs w:val="24"/>
          <w:lang w:eastAsia="pt-PT"/>
        </w:rPr>
        <w:t>)</w:t>
      </w:r>
      <w:r w:rsidR="000E2C9D" w:rsidRPr="000E2C9D">
        <w:rPr>
          <w:rFonts w:ascii="Arial Narrow" w:hAnsi="Arial Narrow" w:cs="Arial"/>
          <w:sz w:val="24"/>
          <w:szCs w:val="24"/>
          <w:lang w:eastAsia="pt-PT"/>
        </w:rPr>
        <w:t>: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…………………………………………..</w:t>
      </w:r>
    </w:p>
    <w:p w14:paraId="27187F76" w14:textId="77777777" w:rsidR="00D10907" w:rsidRPr="00F36A17" w:rsidRDefault="00D10907" w:rsidP="00CA18F8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sectPr w:rsidR="00D10907" w:rsidRPr="00F36A17" w:rsidSect="007D46D4">
      <w:headerReference w:type="default" r:id="rId10"/>
      <w:footerReference w:type="default" r:id="rId11"/>
      <w:footerReference w:type="first" r:id="rId12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DD001" w14:textId="77777777" w:rsidR="0098088F" w:rsidRDefault="0098088F" w:rsidP="00D600F8">
      <w:pPr>
        <w:spacing w:after="0" w:line="240" w:lineRule="auto"/>
      </w:pPr>
      <w:r>
        <w:separator/>
      </w:r>
    </w:p>
  </w:endnote>
  <w:endnote w:type="continuationSeparator" w:id="0">
    <w:p w14:paraId="6F2F1F41" w14:textId="77777777" w:rsidR="0098088F" w:rsidRDefault="0098088F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BF2B4" w14:textId="77777777" w:rsidR="00DB03E3" w:rsidRPr="00C32A0F" w:rsidRDefault="00DB03E3" w:rsidP="00DB03E3">
    <w:pPr>
      <w:pBdr>
        <w:top w:val="double" w:sz="4" w:space="1" w:color="auto"/>
      </w:pBdr>
      <w:jc w:val="right"/>
      <w:rPr>
        <w:sz w:val="18"/>
        <w:szCs w:val="18"/>
      </w:rPr>
    </w:pPr>
    <w:r w:rsidRPr="00C32A0F">
      <w:rPr>
        <w:sz w:val="18"/>
        <w:szCs w:val="18"/>
      </w:rPr>
      <w:t xml:space="preserve">Página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PAGE </w:instrText>
    </w:r>
    <w:r w:rsidR="000F4CE6" w:rsidRPr="00C32A0F">
      <w:rPr>
        <w:sz w:val="18"/>
        <w:szCs w:val="18"/>
      </w:rPr>
      <w:fldChar w:fldCharType="separate"/>
    </w:r>
    <w:r w:rsidR="0002136A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  <w:r w:rsidRPr="00C32A0F">
      <w:rPr>
        <w:sz w:val="18"/>
        <w:szCs w:val="18"/>
      </w:rPr>
      <w:t xml:space="preserve"> de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NUMPAGES  </w:instrText>
    </w:r>
    <w:r w:rsidR="000F4CE6" w:rsidRPr="00C32A0F">
      <w:rPr>
        <w:sz w:val="18"/>
        <w:szCs w:val="18"/>
      </w:rPr>
      <w:fldChar w:fldCharType="separate"/>
    </w:r>
    <w:r w:rsidR="0002136A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</w:p>
  <w:p w14:paraId="383AD429" w14:textId="77777777" w:rsidR="00DB03E3" w:rsidRPr="007D46D4" w:rsidRDefault="00DB03E3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5227707D" w14:textId="77777777" w:rsidTr="00754D67">
      <w:trPr>
        <w:cantSplit/>
        <w:trHeight w:val="500"/>
        <w:jc w:val="center"/>
      </w:trPr>
      <w:tc>
        <w:tcPr>
          <w:tcW w:w="2657" w:type="dxa"/>
          <w:vAlign w:val="center"/>
        </w:tcPr>
        <w:p w14:paraId="7FD741BD" w14:textId="77777777" w:rsidR="007D46D4" w:rsidRPr="006F3102" w:rsidRDefault="007D46D4" w:rsidP="00754D67">
          <w:pPr>
            <w:pStyle w:val="Footer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Rua Dr. Campos Coroa</w:t>
          </w:r>
        </w:p>
      </w:tc>
      <w:tc>
        <w:tcPr>
          <w:tcW w:w="2657" w:type="dxa"/>
          <w:vAlign w:val="center"/>
        </w:tcPr>
        <w:p w14:paraId="0001E3CE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  <w:lang w:val="pt-PT"/>
            </w:rPr>
          </w:pPr>
        </w:p>
        <w:p w14:paraId="638CF7ED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8900 - 210 Vila Real de Santo António</w:t>
          </w:r>
        </w:p>
        <w:p w14:paraId="321031BE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  <w:tc>
        <w:tcPr>
          <w:tcW w:w="2657" w:type="dxa"/>
          <w:vAlign w:val="center"/>
        </w:tcPr>
        <w:p w14:paraId="325103EA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2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281511563       </w:t>
          </w: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3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69100332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  <w:p w14:paraId="2657712E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039DA74A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</w:tr>
  </w:tbl>
  <w:p w14:paraId="4E134480" w14:textId="77777777" w:rsidR="007D46D4" w:rsidRPr="007D46D4" w:rsidRDefault="007D46D4" w:rsidP="007D46D4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15156" w14:textId="77777777" w:rsidR="0098088F" w:rsidRDefault="0098088F" w:rsidP="00D600F8">
      <w:pPr>
        <w:spacing w:after="0" w:line="240" w:lineRule="auto"/>
      </w:pPr>
      <w:r>
        <w:separator/>
      </w:r>
    </w:p>
  </w:footnote>
  <w:footnote w:type="continuationSeparator" w:id="0">
    <w:p w14:paraId="4F510DAE" w14:textId="77777777" w:rsidR="0098088F" w:rsidRDefault="0098088F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C4F1F" w14:textId="77777777" w:rsidR="00397359" w:rsidRDefault="00397359" w:rsidP="00C32A0F">
    <w:pPr>
      <w:pStyle w:val="Header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709842666">
    <w:abstractNumId w:val="0"/>
  </w:num>
  <w:num w:numId="2" w16cid:durableId="529728501">
    <w:abstractNumId w:val="1"/>
  </w:num>
  <w:num w:numId="3" w16cid:durableId="84544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24C0"/>
    <w:rsid w:val="000153A9"/>
    <w:rsid w:val="0002136A"/>
    <w:rsid w:val="000239D8"/>
    <w:rsid w:val="00040B97"/>
    <w:rsid w:val="000508CB"/>
    <w:rsid w:val="00052841"/>
    <w:rsid w:val="0006206A"/>
    <w:rsid w:val="00070D7C"/>
    <w:rsid w:val="00072AF5"/>
    <w:rsid w:val="00094073"/>
    <w:rsid w:val="000A2B26"/>
    <w:rsid w:val="000C6444"/>
    <w:rsid w:val="000E2C9D"/>
    <w:rsid w:val="000E3E92"/>
    <w:rsid w:val="000E6768"/>
    <w:rsid w:val="000F4CE6"/>
    <w:rsid w:val="000F7B66"/>
    <w:rsid w:val="0010092F"/>
    <w:rsid w:val="00106FA8"/>
    <w:rsid w:val="001120FA"/>
    <w:rsid w:val="0011551E"/>
    <w:rsid w:val="001B4071"/>
    <w:rsid w:val="001F6505"/>
    <w:rsid w:val="001F7408"/>
    <w:rsid w:val="00240A11"/>
    <w:rsid w:val="002471FB"/>
    <w:rsid w:val="00271FF3"/>
    <w:rsid w:val="00272425"/>
    <w:rsid w:val="0027472E"/>
    <w:rsid w:val="00286E0E"/>
    <w:rsid w:val="002872BE"/>
    <w:rsid w:val="002B5B95"/>
    <w:rsid w:val="002C1813"/>
    <w:rsid w:val="002D1CFD"/>
    <w:rsid w:val="002E1C77"/>
    <w:rsid w:val="002F0148"/>
    <w:rsid w:val="002F3476"/>
    <w:rsid w:val="003106CF"/>
    <w:rsid w:val="00312B6F"/>
    <w:rsid w:val="00312EDD"/>
    <w:rsid w:val="00315E37"/>
    <w:rsid w:val="00316067"/>
    <w:rsid w:val="00335762"/>
    <w:rsid w:val="00336621"/>
    <w:rsid w:val="00347F19"/>
    <w:rsid w:val="00350BFD"/>
    <w:rsid w:val="00352468"/>
    <w:rsid w:val="00397359"/>
    <w:rsid w:val="003B11B2"/>
    <w:rsid w:val="003B33A1"/>
    <w:rsid w:val="003E5806"/>
    <w:rsid w:val="003F3E38"/>
    <w:rsid w:val="0041641F"/>
    <w:rsid w:val="00465BFF"/>
    <w:rsid w:val="00474144"/>
    <w:rsid w:val="004916DC"/>
    <w:rsid w:val="004C6013"/>
    <w:rsid w:val="004D4CA8"/>
    <w:rsid w:val="004D56A0"/>
    <w:rsid w:val="004F35E9"/>
    <w:rsid w:val="00514B90"/>
    <w:rsid w:val="00526AA6"/>
    <w:rsid w:val="0054168B"/>
    <w:rsid w:val="00551E42"/>
    <w:rsid w:val="005634B3"/>
    <w:rsid w:val="00567DFC"/>
    <w:rsid w:val="00571E7D"/>
    <w:rsid w:val="0057441B"/>
    <w:rsid w:val="005A001D"/>
    <w:rsid w:val="005A65DA"/>
    <w:rsid w:val="005B165D"/>
    <w:rsid w:val="005B4C11"/>
    <w:rsid w:val="005E4EEA"/>
    <w:rsid w:val="005E7197"/>
    <w:rsid w:val="005F0095"/>
    <w:rsid w:val="005F0CF3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2EA0"/>
    <w:rsid w:val="006C7D42"/>
    <w:rsid w:val="006D2320"/>
    <w:rsid w:val="006E0F76"/>
    <w:rsid w:val="006F3102"/>
    <w:rsid w:val="0070543E"/>
    <w:rsid w:val="007061C0"/>
    <w:rsid w:val="007069DF"/>
    <w:rsid w:val="00710A92"/>
    <w:rsid w:val="00754D67"/>
    <w:rsid w:val="00762362"/>
    <w:rsid w:val="00763E4D"/>
    <w:rsid w:val="007A593F"/>
    <w:rsid w:val="007A6068"/>
    <w:rsid w:val="007A73C6"/>
    <w:rsid w:val="007B0F49"/>
    <w:rsid w:val="007C31B3"/>
    <w:rsid w:val="007D46D4"/>
    <w:rsid w:val="007D46D5"/>
    <w:rsid w:val="007D492A"/>
    <w:rsid w:val="0080666F"/>
    <w:rsid w:val="008112F9"/>
    <w:rsid w:val="008231BC"/>
    <w:rsid w:val="008363F0"/>
    <w:rsid w:val="00843F4E"/>
    <w:rsid w:val="0087021A"/>
    <w:rsid w:val="008937BC"/>
    <w:rsid w:val="0089654B"/>
    <w:rsid w:val="008A16AA"/>
    <w:rsid w:val="008E418F"/>
    <w:rsid w:val="008E54BA"/>
    <w:rsid w:val="008F00C1"/>
    <w:rsid w:val="008F498B"/>
    <w:rsid w:val="009013AB"/>
    <w:rsid w:val="009021D3"/>
    <w:rsid w:val="009032FC"/>
    <w:rsid w:val="0090383C"/>
    <w:rsid w:val="00904AA9"/>
    <w:rsid w:val="00906B26"/>
    <w:rsid w:val="0093484A"/>
    <w:rsid w:val="009406A6"/>
    <w:rsid w:val="00946152"/>
    <w:rsid w:val="00966C67"/>
    <w:rsid w:val="00972917"/>
    <w:rsid w:val="00972D0B"/>
    <w:rsid w:val="0098088F"/>
    <w:rsid w:val="0099342A"/>
    <w:rsid w:val="009A475C"/>
    <w:rsid w:val="009C2FED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86697"/>
    <w:rsid w:val="00A90B82"/>
    <w:rsid w:val="00A945F8"/>
    <w:rsid w:val="00AB0A6D"/>
    <w:rsid w:val="00AE6B83"/>
    <w:rsid w:val="00B14D44"/>
    <w:rsid w:val="00B20729"/>
    <w:rsid w:val="00B3079B"/>
    <w:rsid w:val="00B308AB"/>
    <w:rsid w:val="00B437E7"/>
    <w:rsid w:val="00B72303"/>
    <w:rsid w:val="00B74B81"/>
    <w:rsid w:val="00B768FE"/>
    <w:rsid w:val="00B878AE"/>
    <w:rsid w:val="00BB2A34"/>
    <w:rsid w:val="00BB76E8"/>
    <w:rsid w:val="00BC2729"/>
    <w:rsid w:val="00BD7D8A"/>
    <w:rsid w:val="00BE10B8"/>
    <w:rsid w:val="00BF1032"/>
    <w:rsid w:val="00C25780"/>
    <w:rsid w:val="00C304F2"/>
    <w:rsid w:val="00C32A0F"/>
    <w:rsid w:val="00C42251"/>
    <w:rsid w:val="00C541B1"/>
    <w:rsid w:val="00C6302D"/>
    <w:rsid w:val="00C719E1"/>
    <w:rsid w:val="00C72DF0"/>
    <w:rsid w:val="00C732F5"/>
    <w:rsid w:val="00C74CA6"/>
    <w:rsid w:val="00C977C7"/>
    <w:rsid w:val="00CA18F8"/>
    <w:rsid w:val="00CA6D54"/>
    <w:rsid w:val="00CB1211"/>
    <w:rsid w:val="00CB72FA"/>
    <w:rsid w:val="00CC4809"/>
    <w:rsid w:val="00CF24C0"/>
    <w:rsid w:val="00D10907"/>
    <w:rsid w:val="00D13928"/>
    <w:rsid w:val="00D20EA7"/>
    <w:rsid w:val="00D41E06"/>
    <w:rsid w:val="00D600F8"/>
    <w:rsid w:val="00D61541"/>
    <w:rsid w:val="00D72471"/>
    <w:rsid w:val="00D82AA4"/>
    <w:rsid w:val="00D85823"/>
    <w:rsid w:val="00D93112"/>
    <w:rsid w:val="00D939A3"/>
    <w:rsid w:val="00DA0039"/>
    <w:rsid w:val="00DA0BC0"/>
    <w:rsid w:val="00DB03E3"/>
    <w:rsid w:val="00DB4640"/>
    <w:rsid w:val="00DB76A8"/>
    <w:rsid w:val="00DD3852"/>
    <w:rsid w:val="00E25630"/>
    <w:rsid w:val="00E270A9"/>
    <w:rsid w:val="00E37F95"/>
    <w:rsid w:val="00E4404D"/>
    <w:rsid w:val="00E65228"/>
    <w:rsid w:val="00E74BFD"/>
    <w:rsid w:val="00E90CF1"/>
    <w:rsid w:val="00EA60D8"/>
    <w:rsid w:val="00EB1B71"/>
    <w:rsid w:val="00ED1A7C"/>
    <w:rsid w:val="00ED2821"/>
    <w:rsid w:val="00EE3421"/>
    <w:rsid w:val="00EF5780"/>
    <w:rsid w:val="00EF70AD"/>
    <w:rsid w:val="00EF7F15"/>
    <w:rsid w:val="00F0126D"/>
    <w:rsid w:val="00F048EF"/>
    <w:rsid w:val="00F36A17"/>
    <w:rsid w:val="00F37D83"/>
    <w:rsid w:val="00F403C1"/>
    <w:rsid w:val="00F5132C"/>
    <w:rsid w:val="00F62A47"/>
    <w:rsid w:val="00F63F6E"/>
    <w:rsid w:val="00F704A8"/>
    <w:rsid w:val="00F92C0D"/>
    <w:rsid w:val="00FA17F4"/>
    <w:rsid w:val="00FE3307"/>
    <w:rsid w:val="00FE4B91"/>
    <w:rsid w:val="00FE51F3"/>
    <w:rsid w:val="00FE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BF61DBB"/>
  <w15:chartTrackingRefBased/>
  <w15:docId w15:val="{4ECB49BE-4A94-4906-91F7-A80764C5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pt-P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DefaultParagraphFont"/>
    <w:rsid w:val="00C304F2"/>
  </w:style>
  <w:style w:type="character" w:customStyle="1" w:styleId="il">
    <w:name w:val="il"/>
    <w:basedOn w:val="DefaultParagraphFont"/>
    <w:rsid w:val="00C304F2"/>
  </w:style>
  <w:style w:type="character" w:styleId="Emphasis">
    <w:name w:val="Emphasis"/>
    <w:uiPriority w:val="20"/>
    <w:qFormat/>
    <w:rsid w:val="00C304F2"/>
    <w:rPr>
      <w:i/>
      <w:iCs/>
    </w:rPr>
  </w:style>
  <w:style w:type="paragraph" w:styleId="BodyText">
    <w:name w:val="Body Text"/>
    <w:basedOn w:val="Normal"/>
    <w:link w:val="BodyTextCha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Header">
    <w:name w:val="header"/>
    <w:basedOn w:val="Normal"/>
    <w:link w:val="HeaderChar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HeaderChar">
    <w:name w:val="Header Char"/>
    <w:link w:val="Header"/>
    <w:rsid w:val="00D600F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rsid w:val="00D600F8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B76A8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46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37D83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val="x-none" w:eastAsia="x-none"/>
    </w:rPr>
  </w:style>
  <w:style w:type="character" w:customStyle="1" w:styleId="TitleChar">
    <w:name w:val="Title Char"/>
    <w:link w:val="Title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paragraph" w:customStyle="1" w:styleId="Default">
    <w:name w:val="Default"/>
    <w:rsid w:val="006C2EA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8066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7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CB4F43-FE43-43BB-BA3D-C7CD10FE3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0</TotalTime>
  <Pages>2</Pages>
  <Words>346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cp:lastModifiedBy>Rui Teixeira</cp:lastModifiedBy>
  <cp:revision>2</cp:revision>
  <dcterms:created xsi:type="dcterms:W3CDTF">2026-09-20T13:52:00Z</dcterms:created>
  <dcterms:modified xsi:type="dcterms:W3CDTF">2026-09-20T13:52:00Z</dcterms:modified>
</cp:coreProperties>
</file>