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2CE0B" w14:textId="77777777" w:rsidR="00F403C1" w:rsidRDefault="00F87763" w:rsidP="00F403C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sz w:val="24"/>
          <w:szCs w:val="24"/>
          <w:lang w:eastAsia="pt-PT"/>
        </w:rPr>
      </w:pPr>
      <w:r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AUTO DE D</w:t>
      </w:r>
      <w:r w:rsidRPr="00F403C1"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ECLARAÇÕES</w:t>
      </w:r>
    </w:p>
    <w:p w14:paraId="65C742A7" w14:textId="77777777" w:rsidR="003B33A1" w:rsidRPr="003B33A1" w:rsidRDefault="003B33A1" w:rsidP="003B33A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2854E586" w14:textId="77777777" w:rsidR="00F36A17" w:rsidRDefault="00F36A17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5BF60BE3" w14:textId="77777777" w:rsidR="008E418F" w:rsidRDefault="008E418F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0932E4E0" w14:textId="77777777" w:rsidR="008E418F" w:rsidRDefault="008E418F" w:rsidP="008E418F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8E418F">
        <w:rPr>
          <w:rFonts w:ascii="Arial Narrow" w:hAnsi="Arial Narrow" w:cs="Arial"/>
          <w:sz w:val="24"/>
          <w:szCs w:val="24"/>
          <w:lang w:eastAsia="pt-PT"/>
        </w:rPr>
        <w:t>Aos….. dias do mês de ….. do ano de …., nesta Escola, compareceu perante mim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8E418F">
        <w:rPr>
          <w:rFonts w:ascii="Arial Narrow" w:hAnsi="Arial Narrow" w:cs="Arial"/>
          <w:sz w:val="24"/>
          <w:szCs w:val="24"/>
          <w:lang w:eastAsia="pt-PT"/>
        </w:rPr>
        <w:t>F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……………………………………………………………………………</w:t>
      </w:r>
      <w:r w:rsidRPr="008E418F">
        <w:rPr>
          <w:rFonts w:ascii="Arial Narrow" w:hAnsi="Arial Narrow" w:cs="Arial"/>
          <w:sz w:val="24"/>
          <w:szCs w:val="24"/>
          <w:lang w:eastAsia="pt-PT"/>
        </w:rPr>
        <w:t>……., instrutor deste procedimento, a trabalhadora ( ou o professor) que, no âmbito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8E418F">
        <w:rPr>
          <w:rFonts w:ascii="Arial Narrow" w:hAnsi="Arial Narrow" w:cs="Arial"/>
          <w:sz w:val="24"/>
          <w:szCs w:val="24"/>
          <w:lang w:eastAsia="pt-PT"/>
        </w:rPr>
        <w:t>do procedimento disciplinar instaurado ao aluno F…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</w:t>
      </w:r>
      <w:r w:rsidR="00F87763">
        <w:rPr>
          <w:rFonts w:ascii="Arial Narrow" w:hAnsi="Arial Narrow" w:cs="Arial"/>
          <w:sz w:val="24"/>
          <w:szCs w:val="24"/>
          <w:lang w:eastAsia="pt-PT"/>
        </w:rPr>
        <w:t>……………………………………………</w:t>
      </w:r>
      <w:r>
        <w:rPr>
          <w:rFonts w:ascii="Arial Narrow" w:hAnsi="Arial Narrow" w:cs="Arial"/>
          <w:sz w:val="24"/>
          <w:szCs w:val="24"/>
          <w:lang w:eastAsia="pt-PT"/>
        </w:rPr>
        <w:t>…….</w:t>
      </w:r>
      <w:r w:rsidRPr="008E418F">
        <w:rPr>
          <w:rFonts w:ascii="Arial Narrow" w:hAnsi="Arial Narrow" w:cs="Arial"/>
          <w:sz w:val="24"/>
          <w:szCs w:val="24"/>
          <w:lang w:eastAsia="pt-PT"/>
        </w:rPr>
        <w:t xml:space="preserve">….., </w:t>
      </w:r>
      <w:r w:rsidR="00F87763" w:rsidRPr="001120FA">
        <w:rPr>
          <w:rFonts w:ascii="Arial Narrow" w:hAnsi="Arial Narrow" w:cs="Arial"/>
          <w:sz w:val="24"/>
          <w:szCs w:val="24"/>
          <w:lang w:eastAsia="pt-PT"/>
        </w:rPr>
        <w:t>n.º ….,</w:t>
      </w:r>
      <w:r w:rsidR="00F87763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="00F87763" w:rsidRPr="001120FA">
        <w:rPr>
          <w:rFonts w:ascii="Arial Narrow" w:hAnsi="Arial Narrow" w:cs="Arial"/>
          <w:sz w:val="24"/>
          <w:szCs w:val="24"/>
          <w:lang w:eastAsia="pt-PT"/>
        </w:rPr>
        <w:t xml:space="preserve">da </w:t>
      </w:r>
      <w:r w:rsidRPr="008E418F">
        <w:rPr>
          <w:rFonts w:ascii="Arial Narrow" w:hAnsi="Arial Narrow" w:cs="Arial"/>
          <w:sz w:val="24"/>
          <w:szCs w:val="24"/>
          <w:lang w:eastAsia="pt-PT"/>
        </w:rPr>
        <w:t>turma……., declarou o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8E418F">
        <w:rPr>
          <w:rFonts w:ascii="Arial Narrow" w:hAnsi="Arial Narrow" w:cs="Arial"/>
          <w:sz w:val="24"/>
          <w:szCs w:val="24"/>
          <w:lang w:eastAsia="pt-PT"/>
        </w:rPr>
        <w:t>seguinte:</w:t>
      </w:r>
      <w:r>
        <w:rPr>
          <w:rFonts w:ascii="Arial Narrow" w:hAnsi="Arial Narrow" w:cs="Arial"/>
          <w:sz w:val="24"/>
          <w:szCs w:val="24"/>
          <w:lang w:eastAsia="pt-PT"/>
        </w:rPr>
        <w:t>……………</w:t>
      </w:r>
    </w:p>
    <w:p w14:paraId="00831DF3" w14:textId="77777777" w:rsidR="008E418F" w:rsidRDefault="008E418F" w:rsidP="008E418F">
      <w:pPr>
        <w:autoSpaceDE w:val="0"/>
        <w:autoSpaceDN w:val="0"/>
        <w:adjustRightInd w:val="0"/>
        <w:spacing w:before="240" w:after="240" w:line="480" w:lineRule="auto"/>
        <w:rPr>
          <w:rFonts w:ascii="Arial Narrow" w:hAnsi="Arial Narrow" w:cs="Arial"/>
          <w:sz w:val="24"/>
          <w:szCs w:val="24"/>
          <w:lang w:eastAsia="pt-PT"/>
        </w:rPr>
      </w:pP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………………………………………………………………………………………………………………………………</w:t>
      </w:r>
    </w:p>
    <w:p w14:paraId="4120AC13" w14:textId="77777777" w:rsidR="008E418F" w:rsidRPr="008E418F" w:rsidRDefault="008E418F" w:rsidP="008E418F">
      <w:pPr>
        <w:autoSpaceDE w:val="0"/>
        <w:autoSpaceDN w:val="0"/>
        <w:adjustRightInd w:val="0"/>
        <w:spacing w:before="240" w:after="240" w:line="480" w:lineRule="auto"/>
        <w:rPr>
          <w:rFonts w:ascii="Arial Narrow" w:hAnsi="Arial Narrow" w:cs="Arial"/>
          <w:sz w:val="24"/>
          <w:szCs w:val="24"/>
          <w:lang w:eastAsia="pt-PT"/>
        </w:rPr>
      </w:pP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………………………………………………………………………………………………………………………………</w:t>
      </w:r>
    </w:p>
    <w:p w14:paraId="1D76229B" w14:textId="77777777" w:rsidR="008E418F" w:rsidRDefault="008E418F" w:rsidP="008E418F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" w:hAnsi="Arial" w:cs="Arial"/>
          <w:sz w:val="24"/>
          <w:szCs w:val="24"/>
          <w:lang w:eastAsia="pt-PT"/>
        </w:rPr>
      </w:pPr>
      <w:r w:rsidRPr="008E418F">
        <w:rPr>
          <w:rFonts w:ascii="Arial Narrow" w:hAnsi="Arial Narrow" w:cs="Arial"/>
          <w:sz w:val="24"/>
          <w:szCs w:val="24"/>
          <w:lang w:eastAsia="pt-PT"/>
        </w:rPr>
        <w:t>Não tendo mais nada a acrescentar, lidas as suas declarações e achadas conformes,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8E418F">
        <w:rPr>
          <w:rFonts w:ascii="Arial Narrow" w:hAnsi="Arial Narrow" w:cs="Arial"/>
          <w:sz w:val="24"/>
          <w:szCs w:val="24"/>
          <w:lang w:eastAsia="pt-PT"/>
        </w:rPr>
        <w:t>vão comigo assinar a presente ata.</w:t>
      </w:r>
      <w:r w:rsidRPr="008E418F">
        <w:rPr>
          <w:rFonts w:ascii="Arial" w:hAnsi="Arial" w:cs="Arial"/>
          <w:sz w:val="24"/>
          <w:szCs w:val="24"/>
          <w:lang w:eastAsia="pt-PT"/>
        </w:rPr>
        <w:t xml:space="preserve"> </w:t>
      </w:r>
    </w:p>
    <w:p w14:paraId="581A611C" w14:textId="77777777" w:rsidR="000F7B66" w:rsidRDefault="000F7B66" w:rsidP="008E418F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" w:hAnsi="Arial" w:cs="Arial"/>
          <w:sz w:val="24"/>
          <w:szCs w:val="24"/>
          <w:lang w:eastAsia="pt-PT"/>
        </w:rPr>
      </w:pPr>
    </w:p>
    <w:p w14:paraId="070C4FFC" w14:textId="77777777" w:rsidR="008E418F" w:rsidRPr="008E418F" w:rsidRDefault="008E418F" w:rsidP="008E418F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8E418F">
        <w:rPr>
          <w:rFonts w:ascii="Arial Narrow" w:hAnsi="Arial Narrow" w:cs="Arial"/>
          <w:sz w:val="24"/>
          <w:szCs w:val="24"/>
          <w:lang w:eastAsia="pt-PT"/>
        </w:rPr>
        <w:t>O Professor (ou a trabalhadora): ………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</w:t>
      </w:r>
      <w:r w:rsidRPr="008E418F">
        <w:rPr>
          <w:rFonts w:ascii="Arial Narrow" w:hAnsi="Arial Narrow" w:cs="Arial"/>
          <w:sz w:val="24"/>
          <w:szCs w:val="24"/>
          <w:lang w:eastAsia="pt-PT"/>
        </w:rPr>
        <w:t>…</w:t>
      </w:r>
    </w:p>
    <w:p w14:paraId="7E651DBB" w14:textId="77777777" w:rsidR="008E418F" w:rsidRPr="008E418F" w:rsidRDefault="008E418F" w:rsidP="008E418F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8E418F">
        <w:rPr>
          <w:rFonts w:ascii="Arial Narrow" w:hAnsi="Arial Narrow" w:cs="Arial"/>
          <w:sz w:val="24"/>
          <w:szCs w:val="24"/>
          <w:lang w:eastAsia="pt-PT"/>
        </w:rPr>
        <w:t>O Instrutor: ……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………………………………………………………..</w:t>
      </w:r>
      <w:r w:rsidRPr="008E418F">
        <w:rPr>
          <w:rFonts w:ascii="Arial Narrow" w:hAnsi="Arial Narrow" w:cs="Arial"/>
          <w:sz w:val="24"/>
          <w:szCs w:val="24"/>
          <w:lang w:eastAsia="pt-PT"/>
        </w:rPr>
        <w:t>……</w:t>
      </w:r>
    </w:p>
    <w:p w14:paraId="08328F11" w14:textId="77777777" w:rsidR="00D10907" w:rsidRPr="00F36A17" w:rsidRDefault="00D10907" w:rsidP="00CA18F8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sectPr w:rsidR="00D10907" w:rsidRPr="00F36A17" w:rsidSect="007D46D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8F57D" w14:textId="77777777" w:rsidR="009F4A97" w:rsidRDefault="009F4A97" w:rsidP="00D600F8">
      <w:pPr>
        <w:spacing w:after="0" w:line="240" w:lineRule="auto"/>
      </w:pPr>
      <w:r>
        <w:separator/>
      </w:r>
    </w:p>
  </w:endnote>
  <w:endnote w:type="continuationSeparator" w:id="0">
    <w:p w14:paraId="7DC1F8AD" w14:textId="77777777" w:rsidR="009F4A97" w:rsidRDefault="009F4A97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19308" w14:textId="77777777" w:rsidR="00DB03E3" w:rsidRPr="00C32A0F" w:rsidRDefault="00DB03E3" w:rsidP="00DB03E3">
    <w:pPr>
      <w:pBdr>
        <w:top w:val="double" w:sz="4" w:space="1" w:color="auto"/>
      </w:pBdr>
      <w:jc w:val="right"/>
      <w:rPr>
        <w:sz w:val="18"/>
        <w:szCs w:val="18"/>
      </w:rPr>
    </w:pPr>
    <w:r w:rsidRPr="00C32A0F">
      <w:rPr>
        <w:sz w:val="18"/>
        <w:szCs w:val="18"/>
      </w:rPr>
      <w:t xml:space="preserve">Página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PAGE </w:instrText>
    </w:r>
    <w:r w:rsidR="000F4CE6" w:rsidRPr="00C32A0F">
      <w:rPr>
        <w:sz w:val="18"/>
        <w:szCs w:val="18"/>
      </w:rPr>
      <w:fldChar w:fldCharType="separate"/>
    </w:r>
    <w:r w:rsidR="008E418F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  <w:r w:rsidRPr="00C32A0F">
      <w:rPr>
        <w:sz w:val="18"/>
        <w:szCs w:val="18"/>
      </w:rPr>
      <w:t xml:space="preserve"> de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NUMPAGES  </w:instrText>
    </w:r>
    <w:r w:rsidR="000F4CE6" w:rsidRPr="00C32A0F">
      <w:rPr>
        <w:sz w:val="18"/>
        <w:szCs w:val="18"/>
      </w:rPr>
      <w:fldChar w:fldCharType="separate"/>
    </w:r>
    <w:r w:rsidR="008E418F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</w:p>
  <w:p w14:paraId="1EB28C06" w14:textId="77777777" w:rsidR="00DB03E3" w:rsidRPr="007D46D4" w:rsidRDefault="00DB03E3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29D1A052" w14:textId="77777777" w:rsidTr="00754D67">
      <w:trPr>
        <w:cantSplit/>
        <w:trHeight w:val="500"/>
        <w:jc w:val="center"/>
      </w:trPr>
      <w:tc>
        <w:tcPr>
          <w:tcW w:w="2657" w:type="dxa"/>
          <w:vAlign w:val="center"/>
        </w:tcPr>
        <w:p w14:paraId="303B25BF" w14:textId="77777777" w:rsidR="007D46D4" w:rsidRPr="006F3102" w:rsidRDefault="007D46D4" w:rsidP="00754D67">
          <w:pPr>
            <w:pStyle w:val="Footer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Rua Dr. Campos Coroa</w:t>
          </w:r>
        </w:p>
      </w:tc>
      <w:tc>
        <w:tcPr>
          <w:tcW w:w="2657" w:type="dxa"/>
          <w:vAlign w:val="center"/>
        </w:tcPr>
        <w:p w14:paraId="6823EFEB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  <w:lang w:val="pt-PT"/>
            </w:rPr>
          </w:pPr>
        </w:p>
        <w:p w14:paraId="45B7FAEA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8900 - 210 Vila Real de Santo António</w:t>
          </w:r>
        </w:p>
        <w:p w14:paraId="3E21B61B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  <w:tc>
        <w:tcPr>
          <w:tcW w:w="2657" w:type="dxa"/>
          <w:vAlign w:val="center"/>
        </w:tcPr>
        <w:p w14:paraId="2E53EE25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2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281511563       </w:t>
          </w: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3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64E3CE17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  <w:p w14:paraId="12664198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77EF13A5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</w:tr>
  </w:tbl>
  <w:p w14:paraId="6A003B89" w14:textId="77777777" w:rsidR="007D46D4" w:rsidRPr="007D46D4" w:rsidRDefault="007D46D4" w:rsidP="007D46D4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7F4F0" w14:textId="77777777" w:rsidR="009F4A97" w:rsidRDefault="009F4A97" w:rsidP="00D600F8">
      <w:pPr>
        <w:spacing w:after="0" w:line="240" w:lineRule="auto"/>
      </w:pPr>
      <w:r>
        <w:separator/>
      </w:r>
    </w:p>
  </w:footnote>
  <w:footnote w:type="continuationSeparator" w:id="0">
    <w:p w14:paraId="0A142539" w14:textId="77777777" w:rsidR="009F4A97" w:rsidRDefault="009F4A97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A7923" w14:textId="77777777" w:rsidR="00397359" w:rsidRDefault="00397359" w:rsidP="00C32A0F">
    <w:pPr>
      <w:pStyle w:val="Header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9A66E7" w:rsidRPr="009A66E7" w14:paraId="61B73850" w14:textId="77777777">
      <w:trPr>
        <w:trHeight w:val="601"/>
      </w:trPr>
      <w:tc>
        <w:tcPr>
          <w:tcW w:w="1757" w:type="dxa"/>
          <w:vMerge w:val="restart"/>
          <w:vAlign w:val="bottom"/>
        </w:tcPr>
        <w:p w14:paraId="57075548" w14:textId="77777777" w:rsidR="009A66E7" w:rsidRPr="009A66E7" w:rsidRDefault="009A66E7" w:rsidP="009A66E7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9A66E7">
            <w:rPr>
              <w:lang w:val="x-none"/>
            </w:rPr>
            <w:pict w14:anchorId="02857FD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7.25pt;height:36pt">
                <v:imagedata r:id="rId1" o:title=""/>
              </v:shape>
            </w:pict>
          </w:r>
        </w:p>
      </w:tc>
      <w:tc>
        <w:tcPr>
          <w:tcW w:w="6890" w:type="dxa"/>
          <w:vAlign w:val="center"/>
        </w:tcPr>
        <w:p w14:paraId="4F5FA1EB" w14:textId="77777777" w:rsidR="009A66E7" w:rsidRPr="009A66E7" w:rsidRDefault="009A66E7" w:rsidP="009A66E7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9A66E7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22D38A64" w14:textId="77777777" w:rsidR="009A66E7" w:rsidRPr="009A66E7" w:rsidRDefault="009A66E7" w:rsidP="009A66E7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9A66E7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2870E5E3" w14:textId="77777777" w:rsidR="009A66E7" w:rsidRPr="009A66E7" w:rsidRDefault="009A66E7" w:rsidP="009A66E7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9A66E7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vAlign w:val="bottom"/>
        </w:tcPr>
        <w:p w14:paraId="0E2FFADA" w14:textId="77777777" w:rsidR="009A66E7" w:rsidRPr="009A66E7" w:rsidRDefault="009A66E7" w:rsidP="009A66E7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9A66E7">
            <w:rPr>
              <w:lang w:val="x-none"/>
            </w:rPr>
            <w:pict w14:anchorId="56867049">
              <v:shape id="_x0000_i1026" type="#_x0000_t75" style="width:70.5pt;height:44.25pt">
                <v:imagedata r:id="rId2" o:title=""/>
              </v:shape>
            </w:pict>
          </w:r>
        </w:p>
      </w:tc>
    </w:tr>
    <w:tr w:rsidR="009A66E7" w:rsidRPr="009A66E7" w14:paraId="4B0E0EC2" w14:textId="77777777">
      <w:trPr>
        <w:trHeight w:val="56"/>
      </w:trPr>
      <w:tc>
        <w:tcPr>
          <w:tcW w:w="1757" w:type="dxa"/>
          <w:vMerge/>
          <w:vAlign w:val="center"/>
        </w:tcPr>
        <w:p w14:paraId="4CF83AF7" w14:textId="77777777" w:rsidR="009A66E7" w:rsidRPr="009A66E7" w:rsidRDefault="009A66E7" w:rsidP="009A66E7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vAlign w:val="center"/>
        </w:tcPr>
        <w:p w14:paraId="69FAF0C4" w14:textId="77777777" w:rsidR="009A66E7" w:rsidRPr="009A66E7" w:rsidRDefault="009A66E7" w:rsidP="009A66E7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9A66E7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9A66E7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9A66E7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vAlign w:val="center"/>
        </w:tcPr>
        <w:p w14:paraId="5AF383A4" w14:textId="77777777" w:rsidR="009A66E7" w:rsidRPr="009A66E7" w:rsidRDefault="009A66E7" w:rsidP="009A66E7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7558FCB1" w14:textId="77777777" w:rsidR="009A66E7" w:rsidRPr="009A66E7" w:rsidRDefault="009A66E7" w:rsidP="009A66E7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77750458">
    <w:abstractNumId w:val="0"/>
  </w:num>
  <w:num w:numId="2" w16cid:durableId="431782568">
    <w:abstractNumId w:val="1"/>
  </w:num>
  <w:num w:numId="3" w16cid:durableId="1543055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24C0"/>
    <w:rsid w:val="000153A9"/>
    <w:rsid w:val="000239D8"/>
    <w:rsid w:val="00040B97"/>
    <w:rsid w:val="000508CB"/>
    <w:rsid w:val="00052841"/>
    <w:rsid w:val="0006206A"/>
    <w:rsid w:val="00070D7C"/>
    <w:rsid w:val="00072AF5"/>
    <w:rsid w:val="00094073"/>
    <w:rsid w:val="000A2B26"/>
    <w:rsid w:val="000C6444"/>
    <w:rsid w:val="000E3E92"/>
    <w:rsid w:val="000E6768"/>
    <w:rsid w:val="000F4CE6"/>
    <w:rsid w:val="000F7B66"/>
    <w:rsid w:val="00106FA8"/>
    <w:rsid w:val="001120FA"/>
    <w:rsid w:val="0011551E"/>
    <w:rsid w:val="001F7408"/>
    <w:rsid w:val="001F7FA4"/>
    <w:rsid w:val="00240A11"/>
    <w:rsid w:val="002471FB"/>
    <w:rsid w:val="00271FF3"/>
    <w:rsid w:val="00272425"/>
    <w:rsid w:val="00286E0E"/>
    <w:rsid w:val="002872BE"/>
    <w:rsid w:val="002B5B95"/>
    <w:rsid w:val="002C1813"/>
    <w:rsid w:val="002D1CFD"/>
    <w:rsid w:val="002E1C77"/>
    <w:rsid w:val="002F3476"/>
    <w:rsid w:val="003106CF"/>
    <w:rsid w:val="00312B6F"/>
    <w:rsid w:val="00312EDD"/>
    <w:rsid w:val="00315E37"/>
    <w:rsid w:val="00316067"/>
    <w:rsid w:val="00335762"/>
    <w:rsid w:val="00336621"/>
    <w:rsid w:val="00347F19"/>
    <w:rsid w:val="00350BFD"/>
    <w:rsid w:val="00352468"/>
    <w:rsid w:val="00397359"/>
    <w:rsid w:val="003B11B2"/>
    <w:rsid w:val="003B33A1"/>
    <w:rsid w:val="003E5806"/>
    <w:rsid w:val="003F3E38"/>
    <w:rsid w:val="0041641F"/>
    <w:rsid w:val="00465BFF"/>
    <w:rsid w:val="00474144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B165D"/>
    <w:rsid w:val="005B4C11"/>
    <w:rsid w:val="005E4EEA"/>
    <w:rsid w:val="005E7197"/>
    <w:rsid w:val="005F0095"/>
    <w:rsid w:val="005F0CF3"/>
    <w:rsid w:val="005F1E51"/>
    <w:rsid w:val="005F4806"/>
    <w:rsid w:val="00601EEE"/>
    <w:rsid w:val="00610B50"/>
    <w:rsid w:val="00666985"/>
    <w:rsid w:val="00686F51"/>
    <w:rsid w:val="00687223"/>
    <w:rsid w:val="00697108"/>
    <w:rsid w:val="006A1EBA"/>
    <w:rsid w:val="006B073F"/>
    <w:rsid w:val="006C2EA0"/>
    <w:rsid w:val="006C7D42"/>
    <w:rsid w:val="006D2320"/>
    <w:rsid w:val="006E0F76"/>
    <w:rsid w:val="006F3102"/>
    <w:rsid w:val="0070543E"/>
    <w:rsid w:val="007061C0"/>
    <w:rsid w:val="007069DF"/>
    <w:rsid w:val="00710A92"/>
    <w:rsid w:val="00754D67"/>
    <w:rsid w:val="00762362"/>
    <w:rsid w:val="00763E4D"/>
    <w:rsid w:val="007A593F"/>
    <w:rsid w:val="007A6068"/>
    <w:rsid w:val="007A73C6"/>
    <w:rsid w:val="007B0F49"/>
    <w:rsid w:val="007C31B3"/>
    <w:rsid w:val="007D46D4"/>
    <w:rsid w:val="007D46D5"/>
    <w:rsid w:val="007D492A"/>
    <w:rsid w:val="0080666F"/>
    <w:rsid w:val="008112F9"/>
    <w:rsid w:val="008231BC"/>
    <w:rsid w:val="008363F0"/>
    <w:rsid w:val="00843F4E"/>
    <w:rsid w:val="008937BC"/>
    <w:rsid w:val="0089654B"/>
    <w:rsid w:val="008A16AA"/>
    <w:rsid w:val="008E418F"/>
    <w:rsid w:val="008E54BA"/>
    <w:rsid w:val="008F498B"/>
    <w:rsid w:val="009013AB"/>
    <w:rsid w:val="009021D3"/>
    <w:rsid w:val="009032FC"/>
    <w:rsid w:val="0090383C"/>
    <w:rsid w:val="00904AA9"/>
    <w:rsid w:val="00906B26"/>
    <w:rsid w:val="0093484A"/>
    <w:rsid w:val="009406A6"/>
    <w:rsid w:val="00946152"/>
    <w:rsid w:val="00966C67"/>
    <w:rsid w:val="00972917"/>
    <w:rsid w:val="00972D0B"/>
    <w:rsid w:val="0099342A"/>
    <w:rsid w:val="009A475C"/>
    <w:rsid w:val="009A66E7"/>
    <w:rsid w:val="009C2FED"/>
    <w:rsid w:val="009C7F78"/>
    <w:rsid w:val="009F4A97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945F8"/>
    <w:rsid w:val="00AE6B83"/>
    <w:rsid w:val="00B14D44"/>
    <w:rsid w:val="00B20729"/>
    <w:rsid w:val="00B3079B"/>
    <w:rsid w:val="00B308AB"/>
    <w:rsid w:val="00B437E7"/>
    <w:rsid w:val="00B74B81"/>
    <w:rsid w:val="00B768FE"/>
    <w:rsid w:val="00B878AE"/>
    <w:rsid w:val="00BB2A34"/>
    <w:rsid w:val="00BB76E8"/>
    <w:rsid w:val="00BC2729"/>
    <w:rsid w:val="00BD4C02"/>
    <w:rsid w:val="00BD7D8A"/>
    <w:rsid w:val="00BE10B8"/>
    <w:rsid w:val="00C25780"/>
    <w:rsid w:val="00C304F2"/>
    <w:rsid w:val="00C32A0F"/>
    <w:rsid w:val="00C346F8"/>
    <w:rsid w:val="00C42251"/>
    <w:rsid w:val="00C541B1"/>
    <w:rsid w:val="00C6302D"/>
    <w:rsid w:val="00C719E1"/>
    <w:rsid w:val="00C72DF0"/>
    <w:rsid w:val="00C732F5"/>
    <w:rsid w:val="00C74CA6"/>
    <w:rsid w:val="00C977C7"/>
    <w:rsid w:val="00CA18F8"/>
    <w:rsid w:val="00CA6D54"/>
    <w:rsid w:val="00CB1211"/>
    <w:rsid w:val="00CC4809"/>
    <w:rsid w:val="00CF24C0"/>
    <w:rsid w:val="00D10907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A0039"/>
    <w:rsid w:val="00DB03E3"/>
    <w:rsid w:val="00DB4640"/>
    <w:rsid w:val="00DB76A8"/>
    <w:rsid w:val="00DD3852"/>
    <w:rsid w:val="00E25630"/>
    <w:rsid w:val="00E270A9"/>
    <w:rsid w:val="00E37F95"/>
    <w:rsid w:val="00E4404D"/>
    <w:rsid w:val="00E65228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36A17"/>
    <w:rsid w:val="00F37D83"/>
    <w:rsid w:val="00F403C1"/>
    <w:rsid w:val="00F62A47"/>
    <w:rsid w:val="00F63F6E"/>
    <w:rsid w:val="00F704A8"/>
    <w:rsid w:val="00F87763"/>
    <w:rsid w:val="00FA17F4"/>
    <w:rsid w:val="00FE3307"/>
    <w:rsid w:val="00FE4B91"/>
    <w:rsid w:val="00FE51F3"/>
    <w:rsid w:val="00FE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E2EF2"/>
  <w15:chartTrackingRefBased/>
  <w15:docId w15:val="{004849E5-CA4C-4797-A8B4-8B48001B4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6E7"/>
    <w:pPr>
      <w:keepNext/>
      <w:spacing w:before="240" w:after="60"/>
      <w:outlineLvl w:val="0"/>
    </w:pPr>
    <w:rPr>
      <w:rFonts w:ascii="Aptos Display" w:eastAsia="Times New Roman" w:hAnsi="Aptos Display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pt-P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DefaultParagraphFont"/>
    <w:rsid w:val="00C304F2"/>
  </w:style>
  <w:style w:type="character" w:customStyle="1" w:styleId="il">
    <w:name w:val="il"/>
    <w:basedOn w:val="DefaultParagraphFont"/>
    <w:rsid w:val="00C304F2"/>
  </w:style>
  <w:style w:type="character" w:styleId="Emphasis">
    <w:name w:val="Emphasis"/>
    <w:uiPriority w:val="20"/>
    <w:qFormat/>
    <w:rsid w:val="00C304F2"/>
    <w:rPr>
      <w:i/>
      <w:iCs/>
    </w:rPr>
  </w:style>
  <w:style w:type="paragraph" w:styleId="BodyText">
    <w:name w:val="Body Text"/>
    <w:basedOn w:val="Normal"/>
    <w:link w:val="BodyTextCha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Header">
    <w:name w:val="header"/>
    <w:basedOn w:val="Normal"/>
    <w:link w:val="HeaderChar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HeaderChar">
    <w:name w:val="Header Char"/>
    <w:link w:val="Header"/>
    <w:rsid w:val="00D600F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FooterChar">
    <w:name w:val="Footer Char"/>
    <w:link w:val="Footer"/>
    <w:uiPriority w:val="99"/>
    <w:semiHidden/>
    <w:rsid w:val="00D600F8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DB76A8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5246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DocumentMapChar">
    <w:name w:val="Document Map Char"/>
    <w:link w:val="DocumentMap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37D83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val="x-none" w:eastAsia="x-none"/>
    </w:rPr>
  </w:style>
  <w:style w:type="character" w:customStyle="1" w:styleId="TitleChar">
    <w:name w:val="Title Char"/>
    <w:link w:val="Title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paragraph" w:customStyle="1" w:styleId="Default">
    <w:name w:val="Default"/>
    <w:rsid w:val="006C2EA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rsid w:val="0080666F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9A66E7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\Desktop\M&#225;rcia\Modelos\Documento%20model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2D5DD7-D7A8-4B96-AAA1-80DCBF090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</Template>
  <TotalTime>0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cp:lastModifiedBy>Rui Teixeira</cp:lastModifiedBy>
  <cp:revision>2</cp:revision>
  <dcterms:created xsi:type="dcterms:W3CDTF">2026-09-20T13:49:00Z</dcterms:created>
  <dcterms:modified xsi:type="dcterms:W3CDTF">2026-09-20T13:49:00Z</dcterms:modified>
</cp:coreProperties>
</file>