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53AD6" w14:textId="4018969C" w:rsidR="00E2354D" w:rsidRPr="00D600F8" w:rsidRDefault="00DC5EEE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Arial Narrow"/>
          <w:b/>
          <w:bCs/>
          <w:i/>
          <w:iCs/>
          <w:sz w:val="20"/>
          <w:szCs w:val="20"/>
          <w:shd w:val="clear" w:color="auto" w:fill="FFFFFF"/>
        </w:rPr>
      </w:pPr>
      <w:r>
        <w:rPr>
          <w:rFonts w:ascii="Arial Narrow" w:hAnsi="Arial Narrow" w:cs="Arial Narrow"/>
          <w:b/>
          <w:bCs/>
          <w:i/>
          <w:iCs/>
          <w:noProof/>
          <w:sz w:val="20"/>
          <w:szCs w:val="20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218D493F" wp14:editId="5278DF38">
            <wp:simplePos x="0" y="0"/>
            <wp:positionH relativeFrom="column">
              <wp:posOffset>5334000</wp:posOffset>
            </wp:positionH>
            <wp:positionV relativeFrom="paragraph">
              <wp:posOffset>-161925</wp:posOffset>
            </wp:positionV>
            <wp:extent cx="902335" cy="560705"/>
            <wp:effectExtent l="0" t="0" r="0" b="0"/>
            <wp:wrapNone/>
            <wp:docPr id="9215050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A1B96">
        <w:rPr>
          <w:noProof/>
        </w:rPr>
        <w:drawing>
          <wp:anchor distT="0" distB="0" distL="114300" distR="114300" simplePos="0" relativeHeight="251658240" behindDoc="0" locked="0" layoutInCell="1" allowOverlap="1" wp14:anchorId="5635918E" wp14:editId="601DD9E3">
            <wp:simplePos x="0" y="0"/>
            <wp:positionH relativeFrom="column">
              <wp:posOffset>-85725</wp:posOffset>
            </wp:positionH>
            <wp:positionV relativeFrom="paragraph">
              <wp:posOffset>-102870</wp:posOffset>
            </wp:positionV>
            <wp:extent cx="1095375" cy="542925"/>
            <wp:effectExtent l="0" t="0" r="0" b="0"/>
            <wp:wrapNone/>
            <wp:docPr id="2" name="Imagem 0" descr="min_ed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 descr="min_edu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54D" w:rsidRPr="00D600F8">
        <w:rPr>
          <w:rFonts w:ascii="Arial Narrow" w:hAnsi="Arial Narrow" w:cs="Arial Narrow"/>
          <w:b/>
          <w:bCs/>
          <w:i/>
          <w:iCs/>
          <w:sz w:val="20"/>
          <w:szCs w:val="20"/>
          <w:shd w:val="clear" w:color="auto" w:fill="FFFFFF"/>
        </w:rPr>
        <w:t>DIREÇÃO-GERAL DOS ESTABELECIMENTOS ESCOLARES</w:t>
      </w:r>
    </w:p>
    <w:p w14:paraId="558EFA82" w14:textId="77777777" w:rsidR="00E2354D" w:rsidRPr="00D600F8" w:rsidRDefault="00E2354D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Arial Narrow"/>
          <w:b/>
          <w:bCs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Arial Narrow"/>
          <w:b/>
          <w:bCs/>
          <w:i/>
          <w:iCs/>
          <w:sz w:val="20"/>
          <w:szCs w:val="20"/>
          <w:shd w:val="clear" w:color="auto" w:fill="FFFFFF"/>
        </w:rPr>
        <w:t>DIREÇÃO DE SERVIÇOS REGIÃO ALGARVE</w:t>
      </w:r>
    </w:p>
    <w:p w14:paraId="692D341A" w14:textId="77777777" w:rsidR="00E2354D" w:rsidRPr="00D600F8" w:rsidRDefault="00E2354D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Arial Narrow"/>
          <w:b/>
          <w:bCs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Arial Narrow"/>
          <w:b/>
          <w:bCs/>
          <w:sz w:val="20"/>
          <w:szCs w:val="20"/>
          <w:shd w:val="clear" w:color="auto" w:fill="FFFFFF"/>
        </w:rPr>
        <w:t>AGRUPAMENTO DE ESCOLAS DE VILA REAL DE SANTO ANTÓNIO - CÓD. 145348</w:t>
      </w:r>
    </w:p>
    <w:p w14:paraId="0634B259" w14:textId="77777777" w:rsidR="00E2354D" w:rsidRPr="00F12971" w:rsidRDefault="00E2354D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Arial Narrow"/>
          <w:sz w:val="16"/>
          <w:szCs w:val="16"/>
          <w:shd w:val="clear" w:color="auto" w:fill="FFFFFF"/>
        </w:rPr>
      </w:pPr>
      <w:r w:rsidRPr="00F12971">
        <w:rPr>
          <w:rFonts w:ascii="Arial Narrow" w:hAnsi="Arial Narrow" w:cs="Arial Narrow"/>
          <w:b/>
          <w:bCs/>
          <w:sz w:val="16"/>
          <w:szCs w:val="16"/>
          <w:shd w:val="clear" w:color="auto" w:fill="FFFFFF"/>
        </w:rPr>
        <w:t>E</w:t>
      </w:r>
      <w:r w:rsidRPr="00F12971">
        <w:rPr>
          <w:rFonts w:ascii="Arial Narrow" w:hAnsi="Arial Narrow" w:cs="Arial Narrow"/>
          <w:b/>
          <w:bCs/>
          <w:smallCaps/>
          <w:sz w:val="16"/>
          <w:szCs w:val="16"/>
          <w:shd w:val="clear" w:color="auto" w:fill="FFFFFF"/>
        </w:rPr>
        <w:t>SCOLA SECUNDÁRIA C/3.º CICLO DE VILA REAL DE SANTO ANTÓNIO </w:t>
      </w:r>
      <w:r w:rsidRPr="00F12971">
        <w:rPr>
          <w:rFonts w:ascii="Arial Narrow" w:hAnsi="Arial Narrow" w:cs="Arial Narrow"/>
          <w:smallCaps/>
          <w:sz w:val="16"/>
          <w:szCs w:val="16"/>
          <w:shd w:val="clear" w:color="auto" w:fill="FFFFFF"/>
        </w:rPr>
        <w:t>(Sede cód. </w:t>
      </w:r>
      <w:r w:rsidRPr="00F12971">
        <w:rPr>
          <w:rFonts w:ascii="Arial Narrow" w:hAnsi="Arial Narrow" w:cs="Arial Narrow"/>
          <w:sz w:val="16"/>
          <w:szCs w:val="16"/>
          <w:shd w:val="clear" w:color="auto" w:fill="FFFFFF"/>
        </w:rPr>
        <w:t>403726) – EB 2,3 Infante D. Fernando – EB1/JI Manuel Cabanas</w:t>
      </w:r>
    </w:p>
    <w:p w14:paraId="2EAABF33" w14:textId="77777777" w:rsidR="00E2354D" w:rsidRDefault="00E2354D" w:rsidP="004F35E9">
      <w:pPr>
        <w:spacing w:after="0" w:line="240" w:lineRule="auto"/>
        <w:rPr>
          <w:color w:val="000000"/>
          <w:sz w:val="24"/>
          <w:szCs w:val="24"/>
          <w:lang w:eastAsia="pt-PT"/>
        </w:rPr>
      </w:pPr>
    </w:p>
    <w:p w14:paraId="6775CA36" w14:textId="77777777" w:rsidR="00E2354D" w:rsidRDefault="00E2354D" w:rsidP="004F35E9">
      <w:pPr>
        <w:spacing w:after="0" w:line="240" w:lineRule="auto"/>
        <w:rPr>
          <w:color w:val="000000"/>
          <w:sz w:val="24"/>
          <w:szCs w:val="24"/>
          <w:lang w:eastAsia="pt-PT"/>
        </w:rPr>
      </w:pPr>
    </w:p>
    <w:p w14:paraId="2CDB6CC9" w14:textId="70ECA39B" w:rsidR="00E2354D" w:rsidRPr="00EF7F82" w:rsidRDefault="00E2354D" w:rsidP="00EF7F82">
      <w:pPr>
        <w:spacing w:after="0" w:line="240" w:lineRule="auto"/>
        <w:jc w:val="center"/>
        <w:rPr>
          <w:b/>
          <w:bCs/>
          <w:color w:val="000000"/>
          <w:sz w:val="40"/>
          <w:szCs w:val="40"/>
          <w:u w:val="single"/>
          <w:lang w:eastAsia="pt-PT"/>
        </w:rPr>
      </w:pPr>
      <w:r w:rsidRPr="00EF7F82">
        <w:rPr>
          <w:b/>
          <w:bCs/>
          <w:color w:val="000000"/>
          <w:sz w:val="40"/>
          <w:szCs w:val="40"/>
          <w:u w:val="single"/>
          <w:lang w:eastAsia="pt-PT"/>
        </w:rPr>
        <w:t>Centro de Estudo</w:t>
      </w:r>
      <w:r>
        <w:rPr>
          <w:b/>
          <w:bCs/>
          <w:color w:val="000000"/>
          <w:sz w:val="40"/>
          <w:szCs w:val="40"/>
          <w:u w:val="single"/>
          <w:lang w:eastAsia="pt-PT"/>
        </w:rPr>
        <w:t>s</w:t>
      </w:r>
      <w:r w:rsidRPr="00EF7F82">
        <w:rPr>
          <w:b/>
          <w:bCs/>
          <w:color w:val="000000"/>
          <w:sz w:val="40"/>
          <w:szCs w:val="40"/>
          <w:u w:val="single"/>
          <w:lang w:eastAsia="pt-PT"/>
        </w:rPr>
        <w:t xml:space="preserve"> / Apoios Educativos</w:t>
      </w:r>
    </w:p>
    <w:p w14:paraId="78E91576" w14:textId="77777777" w:rsidR="00E2354D" w:rsidRDefault="00E2354D" w:rsidP="00E40A24">
      <w:pPr>
        <w:spacing w:after="0" w:line="360" w:lineRule="auto"/>
        <w:ind w:right="424"/>
        <w:rPr>
          <w:color w:val="000000"/>
          <w:sz w:val="24"/>
          <w:szCs w:val="24"/>
          <w:lang w:eastAsia="pt-PT"/>
        </w:rPr>
      </w:pPr>
    </w:p>
    <w:p w14:paraId="20E943C9" w14:textId="7A568CF9" w:rsidR="00E2354D" w:rsidRPr="00635252" w:rsidRDefault="00E2354D" w:rsidP="00E40A24">
      <w:pPr>
        <w:spacing w:after="0" w:line="360" w:lineRule="auto"/>
        <w:ind w:right="424"/>
        <w:jc w:val="both"/>
        <w:rPr>
          <w:color w:val="000000"/>
          <w:lang w:eastAsia="pt-PT"/>
        </w:rPr>
      </w:pPr>
      <w:r>
        <w:rPr>
          <w:color w:val="000000"/>
          <w:sz w:val="24"/>
          <w:szCs w:val="24"/>
          <w:lang w:eastAsia="pt-PT"/>
        </w:rPr>
        <w:tab/>
      </w:r>
      <w:r w:rsidRPr="00800F9E">
        <w:rPr>
          <w:color w:val="000000"/>
          <w:lang w:eastAsia="pt-PT"/>
        </w:rPr>
        <w:t>O Centro de Estudos</w:t>
      </w:r>
      <w:r w:rsidR="002656F0">
        <w:rPr>
          <w:color w:val="000000"/>
          <w:lang w:eastAsia="pt-PT"/>
        </w:rPr>
        <w:t xml:space="preserve"> e</w:t>
      </w:r>
      <w:r w:rsidR="00E7155D">
        <w:rPr>
          <w:color w:val="000000"/>
          <w:lang w:eastAsia="pt-PT"/>
        </w:rPr>
        <w:t xml:space="preserve"> </w:t>
      </w:r>
      <w:r w:rsidRPr="00800F9E">
        <w:rPr>
          <w:color w:val="000000"/>
          <w:lang w:eastAsia="pt-PT"/>
        </w:rPr>
        <w:t xml:space="preserve">Apoio Educativo </w:t>
      </w:r>
      <w:r w:rsidR="00E7155D">
        <w:rPr>
          <w:color w:val="000000"/>
          <w:lang w:eastAsia="pt-PT"/>
        </w:rPr>
        <w:t>são</w:t>
      </w:r>
      <w:r w:rsidRPr="00635252">
        <w:rPr>
          <w:color w:val="000000"/>
          <w:lang w:eastAsia="pt-PT"/>
        </w:rPr>
        <w:t xml:space="preserve"> medida</w:t>
      </w:r>
      <w:r w:rsidR="00E7155D">
        <w:rPr>
          <w:color w:val="000000"/>
          <w:lang w:eastAsia="pt-PT"/>
        </w:rPr>
        <w:t>s</w:t>
      </w:r>
      <w:r w:rsidRPr="00635252">
        <w:rPr>
          <w:color w:val="000000"/>
          <w:lang w:eastAsia="pt-PT"/>
        </w:rPr>
        <w:t xml:space="preserve"> de promoção do sucesso escolar do nosso</w:t>
      </w:r>
      <w:r>
        <w:rPr>
          <w:color w:val="000000"/>
          <w:lang w:eastAsia="pt-PT"/>
        </w:rPr>
        <w:t xml:space="preserve"> agrupamento que está con</w:t>
      </w:r>
      <w:r w:rsidRPr="00635252">
        <w:rPr>
          <w:color w:val="000000"/>
          <w:lang w:eastAsia="pt-PT"/>
        </w:rPr>
        <w:t>templada no Projeto Educativo de Agrupamento (PEA) e pretende</w:t>
      </w:r>
      <w:r w:rsidR="002656F0">
        <w:rPr>
          <w:color w:val="000000"/>
          <w:lang w:eastAsia="pt-PT"/>
        </w:rPr>
        <w:t>m</w:t>
      </w:r>
      <w:r w:rsidRPr="00635252">
        <w:rPr>
          <w:color w:val="000000"/>
          <w:lang w:eastAsia="pt-PT"/>
        </w:rPr>
        <w:t>:</w:t>
      </w:r>
    </w:p>
    <w:p w14:paraId="2FDA297F" w14:textId="4A7EE1D7" w:rsidR="00E2354D" w:rsidRPr="00635252" w:rsidRDefault="00E2354D" w:rsidP="00E40A24">
      <w:pPr>
        <w:spacing w:after="0" w:line="360" w:lineRule="auto"/>
        <w:ind w:right="424"/>
        <w:jc w:val="both"/>
        <w:rPr>
          <w:color w:val="000000"/>
          <w:lang w:eastAsia="pt-PT"/>
        </w:rPr>
      </w:pPr>
      <w:r w:rsidRPr="00635252">
        <w:rPr>
          <w:color w:val="000000"/>
          <w:lang w:eastAsia="pt-PT"/>
        </w:rPr>
        <w:t xml:space="preserve">- </w:t>
      </w:r>
      <w:proofErr w:type="gramStart"/>
      <w:r w:rsidRPr="00635252">
        <w:rPr>
          <w:color w:val="000000"/>
          <w:lang w:eastAsia="pt-PT"/>
        </w:rPr>
        <w:t>aumentar</w:t>
      </w:r>
      <w:proofErr w:type="gramEnd"/>
      <w:r w:rsidRPr="00635252">
        <w:rPr>
          <w:color w:val="000000"/>
          <w:lang w:eastAsia="pt-PT"/>
        </w:rPr>
        <w:t xml:space="preserve"> a taxa de sucesso </w:t>
      </w:r>
      <w:r w:rsidR="002F72B8">
        <w:rPr>
          <w:color w:val="000000"/>
          <w:lang w:eastAsia="pt-PT"/>
        </w:rPr>
        <w:t>pleno</w:t>
      </w:r>
      <w:r w:rsidRPr="00635252">
        <w:rPr>
          <w:color w:val="000000"/>
          <w:lang w:eastAsia="pt-PT"/>
        </w:rPr>
        <w:t xml:space="preserve"> (Percentagem de alunos que transita sem qualquer</w:t>
      </w:r>
      <w:r>
        <w:rPr>
          <w:color w:val="000000"/>
          <w:lang w:eastAsia="pt-PT"/>
        </w:rPr>
        <w:t xml:space="preserve"> </w:t>
      </w:r>
      <w:r w:rsidRPr="00635252">
        <w:rPr>
          <w:color w:val="000000"/>
          <w:lang w:eastAsia="pt-PT"/>
        </w:rPr>
        <w:t>classificação inferior a três</w:t>
      </w:r>
      <w:r w:rsidR="00F43845">
        <w:rPr>
          <w:color w:val="000000"/>
          <w:lang w:eastAsia="pt-PT"/>
        </w:rPr>
        <w:t xml:space="preserve"> </w:t>
      </w:r>
      <w:r w:rsidRPr="00635252">
        <w:rPr>
          <w:color w:val="000000"/>
          <w:lang w:eastAsia="pt-PT"/>
        </w:rPr>
        <w:t>(3º ciclo) ou dez(secundário));</w:t>
      </w:r>
    </w:p>
    <w:p w14:paraId="5F76BECF" w14:textId="77777777" w:rsidR="00E2354D" w:rsidRPr="00635252" w:rsidRDefault="00E2354D" w:rsidP="00E40A24">
      <w:pPr>
        <w:spacing w:after="0" w:line="360" w:lineRule="auto"/>
        <w:ind w:right="424"/>
        <w:jc w:val="both"/>
        <w:rPr>
          <w:color w:val="000000"/>
          <w:lang w:eastAsia="pt-PT"/>
        </w:rPr>
      </w:pPr>
      <w:r w:rsidRPr="00635252">
        <w:rPr>
          <w:color w:val="000000"/>
          <w:lang w:eastAsia="pt-PT"/>
        </w:rPr>
        <w:t xml:space="preserve">- </w:t>
      </w:r>
      <w:proofErr w:type="gramStart"/>
      <w:r w:rsidRPr="00635252">
        <w:rPr>
          <w:color w:val="000000"/>
          <w:lang w:eastAsia="pt-PT"/>
        </w:rPr>
        <w:t>aumentar</w:t>
      </w:r>
      <w:proofErr w:type="gramEnd"/>
      <w:r w:rsidRPr="00635252">
        <w:rPr>
          <w:color w:val="000000"/>
          <w:lang w:eastAsia="pt-PT"/>
        </w:rPr>
        <w:t xml:space="preserve"> a taxa de transição </w:t>
      </w:r>
      <w:r w:rsidR="002F72B8">
        <w:rPr>
          <w:color w:val="000000"/>
          <w:lang w:eastAsia="pt-PT"/>
        </w:rPr>
        <w:t>de ciclo</w:t>
      </w:r>
      <w:r w:rsidRPr="00635252">
        <w:rPr>
          <w:color w:val="000000"/>
          <w:lang w:eastAsia="pt-PT"/>
        </w:rPr>
        <w:t xml:space="preserve"> (Percentagem de alunos que transita de acordo com a lei</w:t>
      </w:r>
      <w:r>
        <w:rPr>
          <w:color w:val="000000"/>
          <w:lang w:eastAsia="pt-PT"/>
        </w:rPr>
        <w:t xml:space="preserve"> </w:t>
      </w:r>
      <w:r w:rsidRPr="00635252">
        <w:rPr>
          <w:color w:val="000000"/>
          <w:lang w:eastAsia="pt-PT"/>
        </w:rPr>
        <w:t>vigente e as deliberações emanadas do Conselho Pedagógico);</w:t>
      </w:r>
    </w:p>
    <w:p w14:paraId="6982E496" w14:textId="77777777" w:rsidR="00E2354D" w:rsidRDefault="00E2354D" w:rsidP="00E40A24">
      <w:pPr>
        <w:spacing w:after="0" w:line="360" w:lineRule="auto"/>
        <w:ind w:right="424"/>
        <w:jc w:val="both"/>
        <w:rPr>
          <w:color w:val="000000"/>
          <w:lang w:eastAsia="pt-PT"/>
        </w:rPr>
      </w:pPr>
      <w:r w:rsidRPr="00635252">
        <w:rPr>
          <w:color w:val="000000"/>
          <w:lang w:eastAsia="pt-PT"/>
        </w:rPr>
        <w:t xml:space="preserve">- </w:t>
      </w:r>
      <w:proofErr w:type="gramStart"/>
      <w:r w:rsidRPr="00635252">
        <w:rPr>
          <w:color w:val="000000"/>
          <w:lang w:eastAsia="pt-PT"/>
        </w:rPr>
        <w:t>aumentar</w:t>
      </w:r>
      <w:proofErr w:type="gramEnd"/>
      <w:r w:rsidRPr="00635252">
        <w:rPr>
          <w:color w:val="000000"/>
          <w:lang w:eastAsia="pt-PT"/>
        </w:rPr>
        <w:t xml:space="preserve"> a taxa de conclusão de ciclo (Percentagem de alunos que concluem o ciclo no ano</w:t>
      </w:r>
      <w:r>
        <w:rPr>
          <w:color w:val="000000"/>
          <w:lang w:eastAsia="pt-PT"/>
        </w:rPr>
        <w:t xml:space="preserve"> </w:t>
      </w:r>
      <w:r w:rsidRPr="00635252">
        <w:rPr>
          <w:color w:val="000000"/>
          <w:lang w:eastAsia="pt-PT"/>
        </w:rPr>
        <w:t>previsto</w:t>
      </w:r>
    </w:p>
    <w:p w14:paraId="5D884314" w14:textId="77777777" w:rsidR="00E2354D" w:rsidRPr="00635252" w:rsidRDefault="00E2354D" w:rsidP="00E40A24">
      <w:pPr>
        <w:spacing w:after="0" w:line="360" w:lineRule="auto"/>
        <w:ind w:right="424"/>
        <w:jc w:val="both"/>
        <w:rPr>
          <w:color w:val="000000"/>
          <w:lang w:eastAsia="pt-PT"/>
        </w:rPr>
      </w:pPr>
      <w:r w:rsidRPr="00635252">
        <w:rPr>
          <w:color w:val="000000"/>
          <w:lang w:eastAsia="pt-PT"/>
        </w:rPr>
        <w:t xml:space="preserve">- </w:t>
      </w:r>
      <w:proofErr w:type="gramStart"/>
      <w:r w:rsidRPr="00635252">
        <w:rPr>
          <w:color w:val="000000"/>
          <w:lang w:eastAsia="pt-PT"/>
        </w:rPr>
        <w:t>contribuir</w:t>
      </w:r>
      <w:proofErr w:type="gramEnd"/>
      <w:r w:rsidRPr="00635252">
        <w:rPr>
          <w:color w:val="000000"/>
          <w:lang w:eastAsia="pt-PT"/>
        </w:rPr>
        <w:t xml:space="preserve"> para a aquisição de conhecimentos nas disciplinas sujeitas a exame nacional</w:t>
      </w:r>
    </w:p>
    <w:p w14:paraId="4F824861" w14:textId="77777777" w:rsidR="00E2354D" w:rsidRDefault="00E2354D" w:rsidP="00E40A24">
      <w:pPr>
        <w:spacing w:after="0" w:line="360" w:lineRule="auto"/>
        <w:ind w:right="424" w:firstLine="709"/>
        <w:jc w:val="both"/>
        <w:rPr>
          <w:b/>
          <w:bCs/>
          <w:color w:val="000000"/>
          <w:lang w:eastAsia="pt-PT"/>
        </w:rPr>
      </w:pPr>
    </w:p>
    <w:p w14:paraId="541FA394" w14:textId="77777777" w:rsidR="00E2354D" w:rsidRPr="00E40A24" w:rsidRDefault="00E2354D" w:rsidP="00E40A24">
      <w:pPr>
        <w:spacing w:after="0" w:line="360" w:lineRule="auto"/>
        <w:ind w:right="424" w:firstLine="709"/>
        <w:jc w:val="both"/>
        <w:rPr>
          <w:b/>
          <w:bCs/>
          <w:color w:val="000000"/>
          <w:lang w:eastAsia="pt-PT"/>
        </w:rPr>
      </w:pPr>
      <w:r w:rsidRPr="00E40A24">
        <w:rPr>
          <w:b/>
          <w:bCs/>
          <w:color w:val="000000"/>
          <w:lang w:eastAsia="pt-PT"/>
        </w:rPr>
        <w:t>Agradecemos a sua colaboração no sentido de motivar o seu educando</w:t>
      </w:r>
      <w:r>
        <w:rPr>
          <w:b/>
          <w:bCs/>
          <w:color w:val="000000"/>
          <w:lang w:eastAsia="pt-PT"/>
        </w:rPr>
        <w:t>_________________________________________________</w:t>
      </w:r>
      <w:r w:rsidRPr="00E40A24">
        <w:rPr>
          <w:b/>
          <w:bCs/>
          <w:color w:val="000000"/>
          <w:lang w:eastAsia="pt-PT"/>
        </w:rPr>
        <w:t xml:space="preserve"> para a frequência do mesmo.</w:t>
      </w:r>
    </w:p>
    <w:p w14:paraId="5CD345A5" w14:textId="77777777" w:rsidR="00E2354D" w:rsidRDefault="00E2354D" w:rsidP="00635252">
      <w:pPr>
        <w:spacing w:after="0" w:line="360" w:lineRule="auto"/>
        <w:ind w:right="424" w:firstLine="709"/>
        <w:jc w:val="both"/>
        <w:rPr>
          <w:color w:val="000000"/>
          <w:lang w:eastAsia="pt-PT"/>
        </w:rPr>
      </w:pPr>
    </w:p>
    <w:tbl>
      <w:tblPr>
        <w:tblpPr w:leftFromText="141" w:rightFromText="141" w:vertAnchor="text" w:horzAnchor="margin" w:tblpY="-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8"/>
        <w:gridCol w:w="3850"/>
        <w:gridCol w:w="1980"/>
      </w:tblGrid>
      <w:tr w:rsidR="00E2354D" w:rsidRPr="00157BC5" w14:paraId="7EE9DCEC" w14:textId="77777777" w:rsidTr="00E40A24">
        <w:trPr>
          <w:trHeight w:val="227"/>
        </w:trPr>
        <w:tc>
          <w:tcPr>
            <w:tcW w:w="3078" w:type="dxa"/>
            <w:vAlign w:val="center"/>
          </w:tcPr>
          <w:p w14:paraId="3023C5D3" w14:textId="77777777" w:rsidR="00E2354D" w:rsidRPr="00085AEB" w:rsidRDefault="00E2354D" w:rsidP="00E40A24">
            <w:pPr>
              <w:spacing w:after="0" w:line="240" w:lineRule="auto"/>
              <w:ind w:right="424"/>
              <w:jc w:val="center"/>
              <w:rPr>
                <w:b/>
                <w:bCs/>
                <w:color w:val="000000"/>
                <w:sz w:val="32"/>
                <w:szCs w:val="32"/>
                <w:lang w:eastAsia="pt-PT"/>
              </w:rPr>
            </w:pPr>
            <w:r w:rsidRPr="00085AEB">
              <w:rPr>
                <w:b/>
                <w:bCs/>
                <w:color w:val="000000"/>
                <w:sz w:val="32"/>
                <w:szCs w:val="32"/>
                <w:lang w:eastAsia="pt-PT"/>
              </w:rPr>
              <w:t>Disciplina</w:t>
            </w:r>
          </w:p>
        </w:tc>
        <w:tc>
          <w:tcPr>
            <w:tcW w:w="3850" w:type="dxa"/>
          </w:tcPr>
          <w:p w14:paraId="6769054B" w14:textId="77777777" w:rsidR="00E2354D" w:rsidRPr="00085AEB" w:rsidRDefault="00E2354D" w:rsidP="00E40A24">
            <w:pPr>
              <w:spacing w:after="0" w:line="240" w:lineRule="auto"/>
              <w:ind w:right="424"/>
              <w:jc w:val="center"/>
              <w:rPr>
                <w:b/>
                <w:bCs/>
                <w:color w:val="000000"/>
                <w:sz w:val="32"/>
                <w:szCs w:val="32"/>
                <w:lang w:eastAsia="pt-PT"/>
              </w:rPr>
            </w:pPr>
            <w:r w:rsidRPr="00085AEB">
              <w:rPr>
                <w:b/>
                <w:bCs/>
                <w:color w:val="000000"/>
                <w:sz w:val="32"/>
                <w:szCs w:val="32"/>
                <w:lang w:eastAsia="pt-PT"/>
              </w:rPr>
              <w:t>Horário</w:t>
            </w:r>
          </w:p>
        </w:tc>
        <w:tc>
          <w:tcPr>
            <w:tcW w:w="1980" w:type="dxa"/>
            <w:vAlign w:val="center"/>
          </w:tcPr>
          <w:p w14:paraId="42FCFFB0" w14:textId="77777777" w:rsidR="00E2354D" w:rsidRPr="00085AEB" w:rsidRDefault="00E2354D" w:rsidP="00E40A24">
            <w:pPr>
              <w:spacing w:after="0" w:line="240" w:lineRule="auto"/>
              <w:ind w:right="424"/>
              <w:jc w:val="center"/>
              <w:rPr>
                <w:b/>
                <w:bCs/>
                <w:color w:val="000000"/>
                <w:sz w:val="32"/>
                <w:szCs w:val="32"/>
                <w:lang w:eastAsia="pt-PT"/>
              </w:rPr>
            </w:pPr>
            <w:r>
              <w:rPr>
                <w:b/>
                <w:bCs/>
                <w:color w:val="000000"/>
                <w:sz w:val="32"/>
                <w:szCs w:val="32"/>
                <w:lang w:eastAsia="pt-PT"/>
              </w:rPr>
              <w:t>Sala</w:t>
            </w:r>
          </w:p>
        </w:tc>
      </w:tr>
      <w:tr w:rsidR="00E2354D" w14:paraId="06BA2CC6" w14:textId="77777777" w:rsidTr="00E40A24">
        <w:trPr>
          <w:trHeight w:val="170"/>
        </w:trPr>
        <w:tc>
          <w:tcPr>
            <w:tcW w:w="3078" w:type="dxa"/>
          </w:tcPr>
          <w:p w14:paraId="6CCD4FB4" w14:textId="77777777" w:rsidR="00E2354D" w:rsidRPr="00085AEB" w:rsidRDefault="00E2354D" w:rsidP="00E40A24">
            <w:pPr>
              <w:spacing w:after="0" w:line="360" w:lineRule="auto"/>
              <w:ind w:right="4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3850" w:type="dxa"/>
          </w:tcPr>
          <w:p w14:paraId="1B77A3E7" w14:textId="77777777" w:rsidR="00E2354D" w:rsidRPr="00085AEB" w:rsidRDefault="00E2354D" w:rsidP="00E40A24">
            <w:pPr>
              <w:spacing w:after="0" w:line="360" w:lineRule="auto"/>
              <w:ind w:right="4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1980" w:type="dxa"/>
          </w:tcPr>
          <w:p w14:paraId="57D7A3F7" w14:textId="77777777" w:rsidR="00E2354D" w:rsidRPr="00085AEB" w:rsidRDefault="00E2354D" w:rsidP="00E40A24">
            <w:pPr>
              <w:spacing w:after="0" w:line="360" w:lineRule="auto"/>
              <w:ind w:right="424"/>
              <w:jc w:val="both"/>
              <w:rPr>
                <w:color w:val="000000"/>
                <w:lang w:eastAsia="pt-PT"/>
              </w:rPr>
            </w:pPr>
          </w:p>
        </w:tc>
      </w:tr>
      <w:tr w:rsidR="00E2354D" w14:paraId="64B59414" w14:textId="77777777" w:rsidTr="00E40A24">
        <w:trPr>
          <w:trHeight w:val="170"/>
        </w:trPr>
        <w:tc>
          <w:tcPr>
            <w:tcW w:w="3078" w:type="dxa"/>
          </w:tcPr>
          <w:p w14:paraId="2F546CF1" w14:textId="77777777" w:rsidR="00E2354D" w:rsidRPr="00085AEB" w:rsidRDefault="00E2354D" w:rsidP="00E40A24">
            <w:pPr>
              <w:spacing w:after="0" w:line="360" w:lineRule="auto"/>
              <w:ind w:right="4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3850" w:type="dxa"/>
          </w:tcPr>
          <w:p w14:paraId="54E41831" w14:textId="77777777" w:rsidR="00E2354D" w:rsidRPr="00085AEB" w:rsidRDefault="00E2354D" w:rsidP="00E40A24">
            <w:pPr>
              <w:spacing w:after="0" w:line="360" w:lineRule="auto"/>
              <w:ind w:right="4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1980" w:type="dxa"/>
          </w:tcPr>
          <w:p w14:paraId="4D80E3F2" w14:textId="77777777" w:rsidR="00E2354D" w:rsidRPr="00085AEB" w:rsidRDefault="00E2354D" w:rsidP="00E40A24">
            <w:pPr>
              <w:spacing w:after="0" w:line="360" w:lineRule="auto"/>
              <w:ind w:right="424"/>
              <w:jc w:val="both"/>
              <w:rPr>
                <w:color w:val="000000"/>
                <w:lang w:eastAsia="pt-PT"/>
              </w:rPr>
            </w:pPr>
          </w:p>
        </w:tc>
      </w:tr>
      <w:tr w:rsidR="00E2354D" w14:paraId="3C64D4F2" w14:textId="77777777" w:rsidTr="00E40A24">
        <w:trPr>
          <w:trHeight w:val="170"/>
        </w:trPr>
        <w:tc>
          <w:tcPr>
            <w:tcW w:w="3078" w:type="dxa"/>
          </w:tcPr>
          <w:p w14:paraId="24FEA2F3" w14:textId="77777777" w:rsidR="00E2354D" w:rsidRPr="00085AEB" w:rsidRDefault="00E2354D" w:rsidP="00E40A24">
            <w:pPr>
              <w:spacing w:after="0" w:line="360" w:lineRule="auto"/>
              <w:ind w:right="4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3850" w:type="dxa"/>
          </w:tcPr>
          <w:p w14:paraId="57BE1C64" w14:textId="77777777" w:rsidR="00E2354D" w:rsidRPr="00085AEB" w:rsidRDefault="00E2354D" w:rsidP="00E40A24">
            <w:pPr>
              <w:spacing w:after="0" w:line="360" w:lineRule="auto"/>
              <w:ind w:right="4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1980" w:type="dxa"/>
          </w:tcPr>
          <w:p w14:paraId="3354198C" w14:textId="77777777" w:rsidR="00E2354D" w:rsidRPr="00085AEB" w:rsidRDefault="00E2354D" w:rsidP="00E40A24">
            <w:pPr>
              <w:spacing w:after="0" w:line="360" w:lineRule="auto"/>
              <w:ind w:right="424"/>
              <w:jc w:val="both"/>
              <w:rPr>
                <w:color w:val="000000"/>
                <w:lang w:eastAsia="pt-PT"/>
              </w:rPr>
            </w:pPr>
          </w:p>
        </w:tc>
      </w:tr>
    </w:tbl>
    <w:p w14:paraId="59DDD6EE" w14:textId="77777777" w:rsidR="00E2354D" w:rsidRDefault="00E2354D" w:rsidP="00E40A24">
      <w:pPr>
        <w:spacing w:after="0" w:line="360" w:lineRule="auto"/>
        <w:ind w:right="424"/>
        <w:jc w:val="both"/>
        <w:rPr>
          <w:color w:val="000000"/>
          <w:lang w:eastAsia="pt-PT"/>
        </w:rPr>
      </w:pPr>
    </w:p>
    <w:p w14:paraId="2E8B5C60" w14:textId="77777777" w:rsidR="00E2354D" w:rsidRPr="007D7391" w:rsidRDefault="00E2354D" w:rsidP="007D7391">
      <w:pPr>
        <w:spacing w:after="0" w:line="360" w:lineRule="auto"/>
        <w:ind w:right="-20"/>
        <w:jc w:val="both"/>
        <w:rPr>
          <w:b/>
          <w:bCs/>
          <w:color w:val="000000"/>
          <w:lang w:eastAsia="pt-PT"/>
        </w:rPr>
      </w:pPr>
      <w:r w:rsidRPr="007D7391">
        <w:rPr>
          <w:b/>
          <w:bCs/>
          <w:color w:val="000000"/>
          <w:lang w:eastAsia="pt-PT"/>
        </w:rPr>
        <w:sym w:font="Wingdings" w:char="F022"/>
      </w:r>
      <w:r w:rsidRPr="007D7391">
        <w:rPr>
          <w:b/>
          <w:bCs/>
          <w:color w:val="000000"/>
          <w:lang w:eastAsia="pt-PT"/>
        </w:rPr>
        <w:t>-----------------------------------------------------------------------</w:t>
      </w:r>
      <w:r>
        <w:rPr>
          <w:b/>
          <w:bCs/>
          <w:color w:val="000000"/>
          <w:lang w:eastAsia="pt-PT"/>
        </w:rPr>
        <w:t>------------</w:t>
      </w:r>
      <w:r w:rsidRPr="007D7391">
        <w:rPr>
          <w:b/>
          <w:bCs/>
          <w:color w:val="000000"/>
          <w:lang w:eastAsia="pt-PT"/>
        </w:rPr>
        <w:t>---------------------------------------</w:t>
      </w:r>
      <w:r>
        <w:rPr>
          <w:b/>
          <w:bCs/>
          <w:color w:val="000000"/>
          <w:lang w:eastAsia="pt-PT"/>
        </w:rPr>
        <w:t>---</w:t>
      </w:r>
      <w:r w:rsidRPr="007D7391">
        <w:rPr>
          <w:b/>
          <w:bCs/>
          <w:color w:val="000000"/>
          <w:lang w:eastAsia="pt-PT"/>
        </w:rPr>
        <w:t>--------</w:t>
      </w:r>
    </w:p>
    <w:p w14:paraId="3363A8A4" w14:textId="77777777" w:rsidR="00E2354D" w:rsidRPr="00E40A24" w:rsidRDefault="00E2354D" w:rsidP="00EF2AA3">
      <w:pPr>
        <w:spacing w:after="0" w:line="480" w:lineRule="auto"/>
        <w:ind w:right="5" w:firstLine="110"/>
        <w:jc w:val="both"/>
        <w:rPr>
          <w:b/>
          <w:bCs/>
          <w:color w:val="000000"/>
          <w:lang w:eastAsia="pt-PT"/>
        </w:rPr>
      </w:pPr>
      <w:r w:rsidRPr="00E40A24">
        <w:rPr>
          <w:b/>
          <w:bCs/>
          <w:color w:val="000000"/>
          <w:lang w:eastAsia="pt-PT"/>
        </w:rPr>
        <w:t>O aluno __________________________________, n.º______ da turma _______ do ______ ano:</w:t>
      </w:r>
    </w:p>
    <w:p w14:paraId="11496649" w14:textId="77777777" w:rsidR="00E2354D" w:rsidRPr="00EF2AA3" w:rsidRDefault="00E2354D" w:rsidP="00EF2AA3">
      <w:pPr>
        <w:spacing w:line="240" w:lineRule="auto"/>
        <w:ind w:right="424"/>
        <w:jc w:val="both"/>
        <w:rPr>
          <w:color w:val="000000"/>
          <w:sz w:val="40"/>
          <w:szCs w:val="40"/>
          <w:lang w:eastAsia="pt-PT"/>
        </w:rPr>
      </w:pPr>
      <w:r>
        <w:rPr>
          <w:color w:val="000000"/>
          <w:sz w:val="40"/>
          <w:szCs w:val="40"/>
          <w:lang w:eastAsia="pt-PT"/>
        </w:rPr>
        <w:t xml:space="preserve">  </w:t>
      </w:r>
      <w:r w:rsidRPr="007F3910">
        <w:rPr>
          <w:color w:val="000000"/>
          <w:sz w:val="40"/>
          <w:szCs w:val="40"/>
          <w:lang w:eastAsia="pt-PT"/>
        </w:rPr>
        <w:sym w:font="Symbol" w:char="F07F"/>
      </w:r>
      <w:r>
        <w:rPr>
          <w:color w:val="000000"/>
          <w:lang w:eastAsia="pt-PT"/>
        </w:rPr>
        <w:t xml:space="preserve"> está autorizado </w:t>
      </w:r>
      <w:r w:rsidRPr="007F3910">
        <w:rPr>
          <w:color w:val="000000"/>
          <w:lang w:eastAsia="pt-PT"/>
        </w:rPr>
        <w:t>a</w:t>
      </w:r>
      <w:r>
        <w:rPr>
          <w:color w:val="000000"/>
          <w:lang w:eastAsia="pt-PT"/>
        </w:rPr>
        <w:t xml:space="preserve"> frequentar os Centros de Estudos/Apoios Educativos às seguintes                  </w:t>
      </w:r>
    </w:p>
    <w:p w14:paraId="47E5B5AB" w14:textId="77777777" w:rsidR="00E2354D" w:rsidRDefault="00E2354D" w:rsidP="00EF2AA3">
      <w:pPr>
        <w:spacing w:line="240" w:lineRule="auto"/>
        <w:ind w:right="-105"/>
        <w:jc w:val="both"/>
        <w:rPr>
          <w:color w:val="000000"/>
          <w:lang w:eastAsia="pt-PT"/>
        </w:rPr>
      </w:pPr>
      <w:r>
        <w:rPr>
          <w:color w:val="000000"/>
          <w:lang w:eastAsia="pt-PT"/>
        </w:rPr>
        <w:t xml:space="preserve">         disciplinas: ______________________________________________________________________</w:t>
      </w:r>
    </w:p>
    <w:p w14:paraId="52772EF9" w14:textId="77777777" w:rsidR="00E2354D" w:rsidRDefault="00E2354D" w:rsidP="00EF2AA3">
      <w:pPr>
        <w:spacing w:line="240" w:lineRule="auto"/>
        <w:ind w:right="5"/>
        <w:jc w:val="both"/>
        <w:rPr>
          <w:color w:val="000000"/>
          <w:lang w:eastAsia="pt-PT"/>
        </w:rPr>
      </w:pPr>
      <w:r>
        <w:rPr>
          <w:color w:val="000000"/>
          <w:sz w:val="40"/>
          <w:szCs w:val="40"/>
          <w:lang w:eastAsia="pt-PT"/>
        </w:rPr>
        <w:t xml:space="preserve">  </w:t>
      </w:r>
      <w:r w:rsidRPr="007F3910">
        <w:rPr>
          <w:color w:val="000000"/>
          <w:sz w:val="40"/>
          <w:szCs w:val="40"/>
          <w:lang w:eastAsia="pt-PT"/>
        </w:rPr>
        <w:sym w:font="Symbol" w:char="F07F"/>
      </w:r>
      <w:r>
        <w:rPr>
          <w:color w:val="000000"/>
          <w:sz w:val="40"/>
          <w:szCs w:val="40"/>
          <w:lang w:eastAsia="pt-PT"/>
        </w:rPr>
        <w:t xml:space="preserve"> </w:t>
      </w:r>
      <w:r>
        <w:rPr>
          <w:color w:val="000000"/>
          <w:lang w:eastAsia="pt-PT"/>
        </w:rPr>
        <w:t xml:space="preserve">não está autorizado </w:t>
      </w:r>
      <w:r w:rsidRPr="007F3910">
        <w:rPr>
          <w:color w:val="000000"/>
          <w:lang w:eastAsia="pt-PT"/>
        </w:rPr>
        <w:t>a frequentar os Centros de Estudos/Apoios Edu</w:t>
      </w:r>
      <w:r>
        <w:rPr>
          <w:color w:val="000000"/>
          <w:lang w:eastAsia="pt-PT"/>
        </w:rPr>
        <w:t>cativos porque ___________</w:t>
      </w:r>
    </w:p>
    <w:p w14:paraId="4151D5BB" w14:textId="77777777" w:rsidR="00E2354D" w:rsidRDefault="00E2354D" w:rsidP="00E40A24">
      <w:pPr>
        <w:spacing w:line="240" w:lineRule="auto"/>
        <w:ind w:right="5"/>
        <w:jc w:val="both"/>
        <w:rPr>
          <w:color w:val="000000"/>
          <w:lang w:eastAsia="pt-PT"/>
        </w:rPr>
      </w:pPr>
      <w:r>
        <w:rPr>
          <w:color w:val="000000"/>
          <w:lang w:eastAsia="pt-PT"/>
        </w:rPr>
        <w:t>____________________________________________________________________________________</w:t>
      </w:r>
    </w:p>
    <w:p w14:paraId="7B814783" w14:textId="77777777" w:rsidR="00E2354D" w:rsidRPr="001E210A" w:rsidRDefault="00E2354D" w:rsidP="00E40A24">
      <w:pPr>
        <w:spacing w:line="240" w:lineRule="auto"/>
        <w:ind w:right="5"/>
        <w:jc w:val="both"/>
        <w:rPr>
          <w:color w:val="000000"/>
          <w:lang w:eastAsia="pt-PT"/>
        </w:rPr>
      </w:pPr>
      <w:r>
        <w:rPr>
          <w:color w:val="000000"/>
          <w:lang w:eastAsia="pt-PT"/>
        </w:rPr>
        <w:t>____________________________________________________________________________________</w:t>
      </w:r>
    </w:p>
    <w:p w14:paraId="29A171F7" w14:textId="77777777" w:rsidR="00E2354D" w:rsidRDefault="00E2354D" w:rsidP="00E40A24">
      <w:pPr>
        <w:spacing w:after="0" w:line="240" w:lineRule="auto"/>
        <w:ind w:right="424"/>
        <w:jc w:val="right"/>
        <w:rPr>
          <w:color w:val="000000"/>
          <w:lang w:eastAsia="pt-PT"/>
        </w:rPr>
      </w:pPr>
    </w:p>
    <w:p w14:paraId="319DD07F" w14:textId="77777777" w:rsidR="00E2354D" w:rsidRPr="001E210A" w:rsidRDefault="00E2354D" w:rsidP="003A7DEE">
      <w:pPr>
        <w:spacing w:after="0" w:line="600" w:lineRule="auto"/>
        <w:ind w:right="424"/>
        <w:jc w:val="right"/>
        <w:rPr>
          <w:color w:val="000000"/>
          <w:lang w:eastAsia="pt-PT"/>
        </w:rPr>
      </w:pPr>
      <w:r w:rsidRPr="001E210A">
        <w:rPr>
          <w:color w:val="000000"/>
          <w:lang w:eastAsia="pt-PT"/>
        </w:rPr>
        <w:t>___________________</w:t>
      </w:r>
      <w:r>
        <w:rPr>
          <w:color w:val="000000"/>
          <w:lang w:eastAsia="pt-PT"/>
        </w:rPr>
        <w:t>____</w:t>
      </w:r>
      <w:r w:rsidRPr="001E210A">
        <w:rPr>
          <w:color w:val="000000"/>
          <w:lang w:eastAsia="pt-PT"/>
        </w:rPr>
        <w:t xml:space="preserve">_____, ______ de ____________________ </w:t>
      </w:r>
      <w:proofErr w:type="spellStart"/>
      <w:r w:rsidRPr="001E210A">
        <w:rPr>
          <w:color w:val="000000"/>
          <w:lang w:eastAsia="pt-PT"/>
        </w:rPr>
        <w:t>de</w:t>
      </w:r>
      <w:proofErr w:type="spellEnd"/>
      <w:r w:rsidRPr="001E210A">
        <w:rPr>
          <w:color w:val="000000"/>
          <w:lang w:eastAsia="pt-PT"/>
        </w:rPr>
        <w:t xml:space="preserve"> 20</w:t>
      </w:r>
      <w:r>
        <w:rPr>
          <w:color w:val="000000"/>
          <w:lang w:eastAsia="pt-PT"/>
        </w:rPr>
        <w:t>__</w:t>
      </w:r>
    </w:p>
    <w:p w14:paraId="0E5461B8" w14:textId="77777777" w:rsidR="00E2354D" w:rsidRPr="00635252" w:rsidRDefault="00E2354D" w:rsidP="00E40A24">
      <w:pPr>
        <w:spacing w:before="240" w:after="0" w:line="240" w:lineRule="auto"/>
        <w:ind w:right="424"/>
        <w:rPr>
          <w:color w:val="000000"/>
          <w:lang w:eastAsia="pt-PT"/>
        </w:rPr>
      </w:pPr>
      <w:r w:rsidRPr="001E210A">
        <w:rPr>
          <w:color w:val="000000"/>
          <w:lang w:eastAsia="pt-PT"/>
        </w:rPr>
        <w:t>Assinatura</w:t>
      </w:r>
      <w:r>
        <w:rPr>
          <w:color w:val="000000"/>
          <w:lang w:eastAsia="pt-PT"/>
        </w:rPr>
        <w:t xml:space="preserve"> do Encarregado de </w:t>
      </w:r>
      <w:proofErr w:type="gramStart"/>
      <w:r>
        <w:rPr>
          <w:color w:val="000000"/>
          <w:lang w:eastAsia="pt-PT"/>
        </w:rPr>
        <w:t>Educação</w:t>
      </w:r>
      <w:r w:rsidRPr="001E210A">
        <w:rPr>
          <w:color w:val="000000"/>
          <w:lang w:eastAsia="pt-PT"/>
        </w:rPr>
        <w:t>:_</w:t>
      </w:r>
      <w:proofErr w:type="gramEnd"/>
      <w:r w:rsidRPr="001E210A">
        <w:rPr>
          <w:color w:val="000000"/>
          <w:lang w:eastAsia="pt-PT"/>
        </w:rPr>
        <w:t>______________________________________________</w:t>
      </w:r>
    </w:p>
    <w:sectPr w:rsidR="00E2354D" w:rsidRPr="00635252" w:rsidSect="00EF2AA3">
      <w:headerReference w:type="default" r:id="rId9"/>
      <w:footerReference w:type="default" r:id="rId10"/>
      <w:footerReference w:type="first" r:id="rId11"/>
      <w:type w:val="continuous"/>
      <w:pgSz w:w="11906" w:h="16838"/>
      <w:pgMar w:top="567" w:right="906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1873A" w14:textId="77777777" w:rsidR="004741EB" w:rsidRDefault="004741EB" w:rsidP="00D600F8">
      <w:pPr>
        <w:spacing w:after="0" w:line="240" w:lineRule="auto"/>
      </w:pPr>
      <w:r>
        <w:separator/>
      </w:r>
    </w:p>
  </w:endnote>
  <w:endnote w:type="continuationSeparator" w:id="0">
    <w:p w14:paraId="074B260B" w14:textId="77777777" w:rsidR="004741EB" w:rsidRDefault="004741EB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E6CB2" w14:textId="77777777" w:rsidR="00E2354D" w:rsidRPr="00C32A0F" w:rsidRDefault="00E2354D" w:rsidP="00DB03E3">
    <w:pPr>
      <w:pBdr>
        <w:top w:val="double" w:sz="4" w:space="1" w:color="auto"/>
      </w:pBdr>
      <w:jc w:val="right"/>
      <w:rPr>
        <w:sz w:val="18"/>
        <w:szCs w:val="18"/>
      </w:rPr>
    </w:pPr>
    <w:r w:rsidRPr="00C32A0F">
      <w:rPr>
        <w:sz w:val="18"/>
        <w:szCs w:val="18"/>
      </w:rPr>
      <w:t xml:space="preserve">Página </w:t>
    </w:r>
    <w:r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PAGE </w:instrText>
    </w:r>
    <w:r w:rsidRPr="00C32A0F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C32A0F">
      <w:rPr>
        <w:sz w:val="18"/>
        <w:szCs w:val="18"/>
      </w:rPr>
      <w:fldChar w:fldCharType="end"/>
    </w:r>
    <w:r w:rsidRPr="00C32A0F">
      <w:rPr>
        <w:sz w:val="18"/>
        <w:szCs w:val="18"/>
      </w:rPr>
      <w:t xml:space="preserve"> de </w:t>
    </w:r>
    <w:r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NUMPAGES  </w:instrText>
    </w:r>
    <w:r w:rsidRPr="00C32A0F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C32A0F">
      <w:rPr>
        <w:sz w:val="18"/>
        <w:szCs w:val="18"/>
      </w:rPr>
      <w:fldChar w:fldCharType="end"/>
    </w:r>
  </w:p>
  <w:p w14:paraId="7D1CC785" w14:textId="77777777" w:rsidR="00E2354D" w:rsidRPr="007D46D4" w:rsidRDefault="00E2354D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E2354D" w14:paraId="50DAF8F0" w14:textId="77777777">
      <w:trPr>
        <w:cantSplit/>
        <w:trHeight w:val="500"/>
        <w:jc w:val="center"/>
      </w:trPr>
      <w:tc>
        <w:tcPr>
          <w:tcW w:w="2657" w:type="dxa"/>
          <w:vAlign w:val="center"/>
        </w:tcPr>
        <w:p w14:paraId="4CAF37E8" w14:textId="77777777" w:rsidR="00E2354D" w:rsidRPr="00085AEB" w:rsidRDefault="00E2354D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085AEB">
            <w:rPr>
              <w:rFonts w:ascii="Arial" w:hAnsi="Arial" w:cs="Arial"/>
              <w:b/>
              <w:bCs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7900AD93" w14:textId="77777777" w:rsidR="00E2354D" w:rsidRPr="00085AEB" w:rsidRDefault="00E2354D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bCs/>
              <w:sz w:val="14"/>
              <w:szCs w:val="14"/>
            </w:rPr>
          </w:pPr>
        </w:p>
        <w:p w14:paraId="2A0FC8A1" w14:textId="77777777" w:rsidR="00E2354D" w:rsidRPr="00085AEB" w:rsidRDefault="00E2354D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r w:rsidRPr="00085AEB">
            <w:rPr>
              <w:rFonts w:ascii="Arial" w:hAnsi="Arial" w:cs="Arial"/>
              <w:b/>
              <w:bCs/>
              <w:sz w:val="14"/>
              <w:szCs w:val="14"/>
            </w:rPr>
            <w:t>8900 - 210 Vila Real de Santo António</w:t>
          </w:r>
        </w:p>
        <w:p w14:paraId="3A909571" w14:textId="77777777" w:rsidR="00E2354D" w:rsidRPr="00085AEB" w:rsidRDefault="00E2354D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57C1D86E" w14:textId="77777777" w:rsidR="00E2354D" w:rsidRPr="00085AEB" w:rsidRDefault="00E2354D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r w:rsidRPr="00085AEB">
            <w:rPr>
              <w:rFonts w:ascii="Arial" w:hAnsi="Arial" w:cs="Arial"/>
              <w:b/>
              <w:bCs/>
              <w:color w:val="008000"/>
              <w:sz w:val="14"/>
              <w:szCs w:val="14"/>
            </w:rPr>
            <w:sym w:font="Wingdings 2" w:char="F027"/>
          </w:r>
          <w:r w:rsidRPr="00085AEB">
            <w:rPr>
              <w:rFonts w:ascii="Arial" w:hAnsi="Arial" w:cs="Arial"/>
              <w:b/>
              <w:bCs/>
              <w:sz w:val="14"/>
              <w:szCs w:val="14"/>
            </w:rPr>
            <w:t xml:space="preserve">  281511563       </w:t>
          </w:r>
          <w:r w:rsidRPr="00085AEB">
            <w:rPr>
              <w:rFonts w:ascii="Arial" w:hAnsi="Arial" w:cs="Arial"/>
              <w:b/>
              <w:bCs/>
              <w:color w:val="008000"/>
              <w:sz w:val="14"/>
              <w:szCs w:val="14"/>
            </w:rPr>
            <w:sym w:font="Wingdings 2" w:char="F037"/>
          </w:r>
          <w:r w:rsidRPr="00085AEB">
            <w:rPr>
              <w:rFonts w:ascii="Arial" w:hAnsi="Arial" w:cs="Arial"/>
              <w:b/>
              <w:bCs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4298DFA2" w14:textId="77777777" w:rsidR="00E2354D" w:rsidRPr="00085AEB" w:rsidRDefault="00E2354D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</w:p>
        <w:p w14:paraId="7DC8245D" w14:textId="77777777" w:rsidR="00E2354D" w:rsidRPr="00085AEB" w:rsidRDefault="00E2354D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bCs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bCs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>direcao@aevrsa.com</w:t>
          </w:r>
        </w:p>
        <w:p w14:paraId="0227EDD0" w14:textId="77777777" w:rsidR="00E2354D" w:rsidRPr="00085AEB" w:rsidRDefault="00E2354D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</w:p>
      </w:tc>
    </w:tr>
  </w:tbl>
  <w:p w14:paraId="7B8CE7C0" w14:textId="77777777" w:rsidR="00E2354D" w:rsidRPr="007D46D4" w:rsidRDefault="00E2354D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6018D" w14:textId="77777777" w:rsidR="004741EB" w:rsidRDefault="004741EB" w:rsidP="00D600F8">
      <w:pPr>
        <w:spacing w:after="0" w:line="240" w:lineRule="auto"/>
      </w:pPr>
      <w:r>
        <w:separator/>
      </w:r>
    </w:p>
  </w:footnote>
  <w:footnote w:type="continuationSeparator" w:id="0">
    <w:p w14:paraId="0D0874CE" w14:textId="77777777" w:rsidR="004741EB" w:rsidRDefault="004741EB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F1DDB" w14:textId="77777777" w:rsidR="00E2354D" w:rsidRDefault="00E2354D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num w:numId="1" w16cid:durableId="1657875275">
    <w:abstractNumId w:val="0"/>
  </w:num>
  <w:num w:numId="2" w16cid:durableId="834733011">
    <w:abstractNumId w:val="1"/>
  </w:num>
  <w:num w:numId="3" w16cid:durableId="614870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C0"/>
    <w:rsid w:val="000239D8"/>
    <w:rsid w:val="0004055D"/>
    <w:rsid w:val="000508CB"/>
    <w:rsid w:val="0006206A"/>
    <w:rsid w:val="00070189"/>
    <w:rsid w:val="00070D7C"/>
    <w:rsid w:val="00072AF5"/>
    <w:rsid w:val="00085AEB"/>
    <w:rsid w:val="00094073"/>
    <w:rsid w:val="000E6768"/>
    <w:rsid w:val="00106FA8"/>
    <w:rsid w:val="0011551E"/>
    <w:rsid w:val="00134401"/>
    <w:rsid w:val="00157BC5"/>
    <w:rsid w:val="001614E8"/>
    <w:rsid w:val="001E210A"/>
    <w:rsid w:val="001F7408"/>
    <w:rsid w:val="00240A11"/>
    <w:rsid w:val="002471FB"/>
    <w:rsid w:val="002656F0"/>
    <w:rsid w:val="00272425"/>
    <w:rsid w:val="00286E0E"/>
    <w:rsid w:val="002872BE"/>
    <w:rsid w:val="002B5B95"/>
    <w:rsid w:val="002B670B"/>
    <w:rsid w:val="002D1CFD"/>
    <w:rsid w:val="002F3476"/>
    <w:rsid w:val="002F72B8"/>
    <w:rsid w:val="00312B6F"/>
    <w:rsid w:val="00312EDD"/>
    <w:rsid w:val="00315E37"/>
    <w:rsid w:val="00335762"/>
    <w:rsid w:val="00350BFD"/>
    <w:rsid w:val="00352468"/>
    <w:rsid w:val="00397359"/>
    <w:rsid w:val="003A7DEE"/>
    <w:rsid w:val="003B11B2"/>
    <w:rsid w:val="003B543E"/>
    <w:rsid w:val="003E5806"/>
    <w:rsid w:val="0041641F"/>
    <w:rsid w:val="00451F73"/>
    <w:rsid w:val="00465BFF"/>
    <w:rsid w:val="00474144"/>
    <w:rsid w:val="004741EB"/>
    <w:rsid w:val="004D4CA8"/>
    <w:rsid w:val="004F35E9"/>
    <w:rsid w:val="00514B90"/>
    <w:rsid w:val="00520477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2840"/>
    <w:rsid w:val="005F4806"/>
    <w:rsid w:val="00601EEE"/>
    <w:rsid w:val="00610B50"/>
    <w:rsid w:val="00635252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91966"/>
    <w:rsid w:val="007A6068"/>
    <w:rsid w:val="007A73C6"/>
    <w:rsid w:val="007B0F49"/>
    <w:rsid w:val="007C31B3"/>
    <w:rsid w:val="007D46D4"/>
    <w:rsid w:val="007D46D5"/>
    <w:rsid w:val="007D7391"/>
    <w:rsid w:val="007F3910"/>
    <w:rsid w:val="00800F9E"/>
    <w:rsid w:val="008231BC"/>
    <w:rsid w:val="008363F0"/>
    <w:rsid w:val="008937BC"/>
    <w:rsid w:val="008A16AA"/>
    <w:rsid w:val="008A1B96"/>
    <w:rsid w:val="008E54BA"/>
    <w:rsid w:val="009013AB"/>
    <w:rsid w:val="009021D3"/>
    <w:rsid w:val="00904AA9"/>
    <w:rsid w:val="009228A3"/>
    <w:rsid w:val="009406A6"/>
    <w:rsid w:val="00946152"/>
    <w:rsid w:val="00972917"/>
    <w:rsid w:val="00972D0B"/>
    <w:rsid w:val="0099342A"/>
    <w:rsid w:val="009A475C"/>
    <w:rsid w:val="009C2914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437E7"/>
    <w:rsid w:val="00B74B81"/>
    <w:rsid w:val="00B768FE"/>
    <w:rsid w:val="00B878AE"/>
    <w:rsid w:val="00BB76E8"/>
    <w:rsid w:val="00BB77BD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C8E"/>
    <w:rsid w:val="00CA6D54"/>
    <w:rsid w:val="00CB1211"/>
    <w:rsid w:val="00CE4215"/>
    <w:rsid w:val="00CF24C0"/>
    <w:rsid w:val="00D13928"/>
    <w:rsid w:val="00D202F3"/>
    <w:rsid w:val="00D20EA7"/>
    <w:rsid w:val="00D41E06"/>
    <w:rsid w:val="00D600F8"/>
    <w:rsid w:val="00D61541"/>
    <w:rsid w:val="00D72471"/>
    <w:rsid w:val="00D82AA4"/>
    <w:rsid w:val="00D85823"/>
    <w:rsid w:val="00D939A3"/>
    <w:rsid w:val="00DA148B"/>
    <w:rsid w:val="00DB03E3"/>
    <w:rsid w:val="00DB4640"/>
    <w:rsid w:val="00DB76A8"/>
    <w:rsid w:val="00DC5EEE"/>
    <w:rsid w:val="00DD3852"/>
    <w:rsid w:val="00E2354D"/>
    <w:rsid w:val="00E24279"/>
    <w:rsid w:val="00E270A9"/>
    <w:rsid w:val="00E40A24"/>
    <w:rsid w:val="00E7155D"/>
    <w:rsid w:val="00E74BFD"/>
    <w:rsid w:val="00E90CF1"/>
    <w:rsid w:val="00EB0FF6"/>
    <w:rsid w:val="00EB1B71"/>
    <w:rsid w:val="00EB27A1"/>
    <w:rsid w:val="00ED1A7C"/>
    <w:rsid w:val="00ED2821"/>
    <w:rsid w:val="00EE3421"/>
    <w:rsid w:val="00EF2AA3"/>
    <w:rsid w:val="00EF5780"/>
    <w:rsid w:val="00EF70AD"/>
    <w:rsid w:val="00EF7F15"/>
    <w:rsid w:val="00EF7F82"/>
    <w:rsid w:val="00F0126D"/>
    <w:rsid w:val="00F12971"/>
    <w:rsid w:val="00F2147C"/>
    <w:rsid w:val="00F37D83"/>
    <w:rsid w:val="00F43845"/>
    <w:rsid w:val="00F62A47"/>
    <w:rsid w:val="00F63F6E"/>
    <w:rsid w:val="00FA17F4"/>
    <w:rsid w:val="00FE216F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63F65"/>
  <w15:docId w15:val="{9BDC2D13-DFA7-4DAF-B9F6-3222ECC4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rFonts w:cs="Calibri"/>
      <w:lang w:eastAsia="en-US"/>
    </w:rPr>
  </w:style>
  <w:style w:type="paragraph" w:styleId="Ttulo3">
    <w:name w:val="heading 3"/>
    <w:basedOn w:val="Normal"/>
    <w:link w:val="Ttulo3Carter"/>
    <w:uiPriority w:val="9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basedOn w:val="Tipodeletrapredefinidodopargrafo"/>
    <w:link w:val="Ttulo3"/>
    <w:uiPriority w:val="99"/>
    <w:rsid w:val="00C304F2"/>
    <w:rPr>
      <w:rFonts w:ascii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rsid w:val="00C304F2"/>
    <w:pPr>
      <w:spacing w:after="0" w:line="240" w:lineRule="auto"/>
    </w:pPr>
    <w:rPr>
      <w:rFonts w:ascii="Tahoma" w:hAnsi="Tahoma" w:cs="Tahoma"/>
      <w:sz w:val="16"/>
      <w:szCs w:val="16"/>
      <w:lang w:eastAsia="pt-PT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Tipodeletrapredefinidodopargrafo"/>
    <w:uiPriority w:val="99"/>
    <w:rsid w:val="00C304F2"/>
  </w:style>
  <w:style w:type="character" w:customStyle="1" w:styleId="il">
    <w:name w:val="il"/>
    <w:basedOn w:val="Tipodeletrapredefinidodopargrafo"/>
    <w:uiPriority w:val="99"/>
    <w:rsid w:val="00C304F2"/>
  </w:style>
  <w:style w:type="character" w:styleId="nfase">
    <w:name w:val="Emphasis"/>
    <w:basedOn w:val="Tipodeletrapredefinidodopargrafo"/>
    <w:uiPriority w:val="99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uiPriority w:val="99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D600F8"/>
    <w:rPr>
      <w:rFonts w:ascii="Times New Roman" w:eastAsia="SimSun" w:hAnsi="Times New Roman" w:cs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iPriority w:val="99"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99"/>
    <w:rsid w:val="006B073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99"/>
    <w:qFormat/>
    <w:rsid w:val="00F37D83"/>
    <w:pPr>
      <w:ind w:left="720"/>
      <w:contextualSpacing/>
    </w:p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 w:cs="Century Gothic"/>
      <w:b/>
      <w:bCs/>
      <w:spacing w:val="-8"/>
      <w:sz w:val="36"/>
      <w:szCs w:val="36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hAnsi="Century Gothic" w:cs="Century Gothic"/>
      <w:b/>
      <w:bCs/>
      <w:spacing w:val="-8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46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6102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87446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6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6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3</TotalTime>
  <Pages>1</Pages>
  <Words>315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exec</dc:creator>
  <cp:lastModifiedBy>Mafalda Cavaco</cp:lastModifiedBy>
  <cp:revision>5</cp:revision>
  <cp:lastPrinted>2016-09-28T11:19:00Z</cp:lastPrinted>
  <dcterms:created xsi:type="dcterms:W3CDTF">2024-10-23T11:26:00Z</dcterms:created>
  <dcterms:modified xsi:type="dcterms:W3CDTF">2025-01-11T17:35:00Z</dcterms:modified>
</cp:coreProperties>
</file>