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A6FC82" w14:textId="77777777" w:rsidR="00CF5CDB" w:rsidRPr="00BE4BB4" w:rsidRDefault="00CF5CDB" w:rsidP="00CF5CDB">
      <w:pPr>
        <w:jc w:val="center"/>
        <w:rPr>
          <w:b/>
          <w:sz w:val="24"/>
          <w:szCs w:val="24"/>
        </w:rPr>
      </w:pPr>
      <w:r w:rsidRPr="00BE4BB4">
        <w:rPr>
          <w:b/>
          <w:sz w:val="24"/>
          <w:szCs w:val="24"/>
        </w:rPr>
        <w:t>FICHA INDIVIDUAL DO ALUNO – Conta</w:t>
      </w:r>
      <w:r w:rsidR="001B0C9B" w:rsidRPr="00BE4BB4">
        <w:rPr>
          <w:b/>
          <w:sz w:val="24"/>
          <w:szCs w:val="24"/>
        </w:rPr>
        <w:t>c</w:t>
      </w:r>
      <w:r w:rsidRPr="00BE4BB4">
        <w:rPr>
          <w:b/>
          <w:sz w:val="24"/>
          <w:szCs w:val="24"/>
        </w:rPr>
        <w:t>tos com o Encarregado de Educação</w:t>
      </w:r>
    </w:p>
    <w:p w14:paraId="0331D71B" w14:textId="77777777" w:rsidR="00CF5CDB" w:rsidRDefault="00CF5CDB" w:rsidP="00CF5CDB">
      <w:pPr>
        <w:rPr>
          <w:b/>
        </w:rPr>
      </w:pPr>
      <w:r w:rsidRPr="003F2CDA">
        <w:rPr>
          <w:b/>
        </w:rPr>
        <w:t>NOME: ____</w:t>
      </w:r>
      <w:r>
        <w:rPr>
          <w:b/>
        </w:rPr>
        <w:t>_______________________</w:t>
      </w:r>
      <w:r w:rsidRPr="003F2CDA">
        <w:rPr>
          <w:b/>
        </w:rPr>
        <w:t>_____________________________________ Nº: 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7"/>
        <w:gridCol w:w="277"/>
        <w:gridCol w:w="4935"/>
      </w:tblGrid>
      <w:tr w:rsidR="00CF5CDB" w14:paraId="45D1C9E8" w14:textId="77777777" w:rsidTr="008E1A02">
        <w:tc>
          <w:tcPr>
            <w:tcW w:w="985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141CCC5" w14:textId="77777777" w:rsidR="00CF5CDB" w:rsidRPr="00611070" w:rsidRDefault="00CF5CDB" w:rsidP="008E1A02">
            <w:pPr>
              <w:tabs>
                <w:tab w:val="left" w:pos="1065"/>
              </w:tabs>
              <w:spacing w:after="0"/>
              <w:rPr>
                <w:b/>
              </w:rPr>
            </w:pPr>
            <w:r w:rsidRPr="00611070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FF344CE" wp14:editId="12A3821C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-10795</wp:posOffset>
                      </wp:positionV>
                      <wp:extent cx="228600" cy="180975"/>
                      <wp:effectExtent l="12065" t="5715" r="6985" b="13335"/>
                      <wp:wrapNone/>
                      <wp:docPr id="34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5FFCDD" id="Rectangle 19" o:spid="_x0000_s1026" style="position:absolute;margin-left:13.7pt;margin-top:-.85pt;width:18pt;height:1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6m+IQIAAD0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"/>
                  </w:pict>
                </mc:Fallback>
              </mc:AlternateContent>
            </w:r>
            <w:r>
              <w:rPr>
                <w:b/>
              </w:rPr>
              <w:t xml:space="preserve">              Direto </w:t>
            </w:r>
            <w:r w:rsidRPr="00611070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5C31589" wp14:editId="481DE66F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-10795</wp:posOffset>
                      </wp:positionV>
                      <wp:extent cx="228600" cy="180975"/>
                      <wp:effectExtent l="12065" t="5715" r="6985" b="13335"/>
                      <wp:wrapNone/>
                      <wp:docPr id="33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5D8AD1" id="Rectangle 20" o:spid="_x0000_s1026" style="position:absolute;margin-left:13.7pt;margin-top:-.85pt;width:18pt;height:14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"/>
                  </w:pict>
                </mc:Fallback>
              </mc:AlternateContent>
            </w:r>
            <w:r w:rsidRPr="00611070">
              <w:rPr>
                <w:b/>
              </w:rPr>
              <w:t xml:space="preserve">  </w:t>
            </w:r>
            <w:r>
              <w:rPr>
                <w:b/>
              </w:rPr>
              <w:t xml:space="preserve">      </w:t>
            </w:r>
            <w:r w:rsidRPr="00611070">
              <w:rPr>
                <w:b/>
              </w:rPr>
              <w:t xml:space="preserve">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3E1E1CF8" wp14:editId="244A3E79">
                  <wp:extent cx="257175" cy="209550"/>
                  <wp:effectExtent l="0" t="0" r="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  Telef</w:t>
            </w:r>
            <w:r>
              <w:rPr>
                <w:b/>
              </w:rPr>
              <w:t xml:space="preserve">one         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4F4B5C68" wp14:editId="1924E151">
                  <wp:extent cx="257175" cy="209550"/>
                  <wp:effectExtent l="0" t="0" r="0" b="0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Carta</w:t>
            </w:r>
            <w:r>
              <w:rPr>
                <w:b/>
              </w:rPr>
              <w:t xml:space="preserve">        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36E4AA9B" wp14:editId="7D71CF67">
                  <wp:extent cx="257175" cy="209550"/>
                  <wp:effectExtent l="0" t="0" r="0" b="0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</w:t>
            </w:r>
            <w:r>
              <w:rPr>
                <w:b/>
              </w:rPr>
              <w:t>email              Data: ___/___/_______</w:t>
            </w:r>
          </w:p>
          <w:p w14:paraId="745954F7" w14:textId="77777777" w:rsidR="00CF5CDB" w:rsidRPr="00611070" w:rsidRDefault="00CF5CDB" w:rsidP="008E1A02">
            <w:pPr>
              <w:tabs>
                <w:tab w:val="left" w:pos="1065"/>
              </w:tabs>
              <w:spacing w:after="0"/>
              <w:rPr>
                <w:b/>
              </w:rPr>
            </w:pPr>
            <w:r w:rsidRPr="00611070">
              <w:rPr>
                <w:b/>
              </w:rPr>
              <w:t xml:space="preserve">  Assuntos tratados:</w:t>
            </w:r>
            <w:r>
              <w:t>____________________________________________________________________</w:t>
            </w:r>
          </w:p>
          <w:p w14:paraId="221D78CD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5FB007B1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7F240C7B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24FFBC34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01E3D190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1BEB3D68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2A9F8C30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</w:tc>
      </w:tr>
      <w:tr w:rsidR="00CF5CDB" w14:paraId="4D5911A2" w14:textId="77777777" w:rsidTr="008E1A02">
        <w:tc>
          <w:tcPr>
            <w:tcW w:w="4397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C3B932A" w14:textId="77777777" w:rsidR="00CF5CDB" w:rsidRDefault="00CF5CDB" w:rsidP="008E1A02">
            <w:pPr>
              <w:spacing w:after="0"/>
              <w:jc w:val="center"/>
            </w:pPr>
            <w:r>
              <w:t>O Diretor de Turma</w:t>
            </w:r>
          </w:p>
          <w:p w14:paraId="3489697B" w14:textId="77777777" w:rsidR="00CF5CDB" w:rsidRDefault="00CF5CDB" w:rsidP="008E1A02">
            <w:pPr>
              <w:spacing w:after="0"/>
              <w:jc w:val="center"/>
            </w:pPr>
            <w:r>
              <w:t>_______________________</w:t>
            </w:r>
          </w:p>
          <w:p w14:paraId="16A06881" w14:textId="77777777" w:rsidR="00CF5CDB" w:rsidRDefault="00CF5CDB" w:rsidP="008E1A02">
            <w:pPr>
              <w:spacing w:after="0"/>
              <w:jc w:val="center"/>
            </w:pPr>
          </w:p>
        </w:tc>
        <w:tc>
          <w:tcPr>
            <w:tcW w:w="5458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2D5E805" w14:textId="77777777" w:rsidR="00CF5CDB" w:rsidRDefault="00CF5CDB" w:rsidP="008E1A02">
            <w:pPr>
              <w:spacing w:after="0"/>
              <w:jc w:val="center"/>
            </w:pPr>
            <w:r>
              <w:t>O Encarregado de Educação</w:t>
            </w:r>
          </w:p>
          <w:p w14:paraId="0332C26A" w14:textId="77777777" w:rsidR="00CF5CDB" w:rsidRDefault="00CF5CDB" w:rsidP="008E1A02">
            <w:pPr>
              <w:spacing w:after="0"/>
              <w:jc w:val="center"/>
            </w:pPr>
            <w:r>
              <w:t>__________________________________</w:t>
            </w:r>
          </w:p>
        </w:tc>
      </w:tr>
      <w:tr w:rsidR="00CF5CDB" w14:paraId="659874A0" w14:textId="77777777" w:rsidTr="008E1A02">
        <w:tc>
          <w:tcPr>
            <w:tcW w:w="9855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D064560" w14:textId="77777777" w:rsidR="00CF5CDB" w:rsidRPr="00611070" w:rsidRDefault="00CF5CDB" w:rsidP="008E1A02">
            <w:pPr>
              <w:spacing w:after="0"/>
              <w:rPr>
                <w:b/>
              </w:rPr>
            </w:pPr>
          </w:p>
          <w:p w14:paraId="24A05655" w14:textId="77777777" w:rsidR="00CF5CDB" w:rsidRPr="00611070" w:rsidRDefault="00CF5CDB" w:rsidP="008E1A02">
            <w:pPr>
              <w:tabs>
                <w:tab w:val="left" w:pos="1065"/>
              </w:tabs>
              <w:spacing w:after="0"/>
              <w:rPr>
                <w:b/>
              </w:rPr>
            </w:pPr>
            <w:r w:rsidRPr="00611070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22E8D1E" wp14:editId="1EE8848D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-10795</wp:posOffset>
                      </wp:positionV>
                      <wp:extent cx="228600" cy="180975"/>
                      <wp:effectExtent l="12065" t="12700" r="6985" b="6350"/>
                      <wp:wrapNone/>
                      <wp:docPr id="32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F2FC88" id="Rectangle 21" o:spid="_x0000_s1026" style="position:absolute;margin-left:13.7pt;margin-top:-.85pt;width:18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"/>
                  </w:pict>
                </mc:Fallback>
              </mc:AlternateContent>
            </w:r>
            <w:r w:rsidRPr="00611070">
              <w:rPr>
                <w:b/>
              </w:rPr>
              <w:t xml:space="preserve">    </w:t>
            </w:r>
            <w:r w:rsidRPr="00611070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931E818" wp14:editId="6AA1B682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-10795</wp:posOffset>
                      </wp:positionV>
                      <wp:extent cx="228600" cy="180975"/>
                      <wp:effectExtent l="12065" t="12700" r="6985" b="6350"/>
                      <wp:wrapNone/>
                      <wp:docPr id="31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CC2B46" id="Rectangle 22" o:spid="_x0000_s1026" style="position:absolute;margin-left:13.7pt;margin-top:-.85pt;width:18pt;height:1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4/2IQIAAD0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"/>
                  </w:pict>
                </mc:Fallback>
              </mc:AlternateContent>
            </w:r>
            <w:r>
              <w:rPr>
                <w:b/>
              </w:rPr>
              <w:t xml:space="preserve">              Direto </w:t>
            </w:r>
            <w:r w:rsidRPr="00611070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8E3989A" wp14:editId="2E62440F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-10795</wp:posOffset>
                      </wp:positionV>
                      <wp:extent cx="228600" cy="180975"/>
                      <wp:effectExtent l="12065" t="12700" r="6985" b="6350"/>
                      <wp:wrapNone/>
                      <wp:docPr id="30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D6A4EA" id="Rectangle 23" o:spid="_x0000_s1026" style="position:absolute;margin-left:13.7pt;margin-top:-.85pt;width:18pt;height:1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"/>
                  </w:pict>
                </mc:Fallback>
              </mc:AlternateContent>
            </w:r>
            <w:r w:rsidRPr="00611070">
              <w:rPr>
                <w:b/>
              </w:rPr>
              <w:t xml:space="preserve">  </w:t>
            </w:r>
            <w:r>
              <w:rPr>
                <w:b/>
              </w:rPr>
              <w:t xml:space="preserve">      </w:t>
            </w:r>
            <w:r w:rsidRPr="00611070">
              <w:rPr>
                <w:b/>
              </w:rPr>
              <w:t xml:space="preserve">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0AD9AD73" wp14:editId="5BDFB884">
                  <wp:extent cx="257175" cy="209550"/>
                  <wp:effectExtent l="0" t="0" r="0" b="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  Telef</w:t>
            </w:r>
            <w:r>
              <w:rPr>
                <w:b/>
              </w:rPr>
              <w:t xml:space="preserve">one         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30B69272" wp14:editId="671CE7DE">
                  <wp:extent cx="257175" cy="209550"/>
                  <wp:effectExtent l="0" t="0" r="0" b="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Carta</w:t>
            </w:r>
            <w:r>
              <w:rPr>
                <w:b/>
              </w:rPr>
              <w:t xml:space="preserve">        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5AF8224A" wp14:editId="7C484746">
                  <wp:extent cx="257175" cy="209550"/>
                  <wp:effectExtent l="0" t="0" r="0" b="0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</w:t>
            </w:r>
            <w:r>
              <w:rPr>
                <w:b/>
              </w:rPr>
              <w:t>email          Data: ___/___/_______</w:t>
            </w:r>
          </w:p>
          <w:p w14:paraId="361CC86E" w14:textId="77777777" w:rsidR="00CF5CDB" w:rsidRPr="00611070" w:rsidRDefault="00CF5CDB" w:rsidP="008E1A02">
            <w:pPr>
              <w:spacing w:after="0"/>
              <w:rPr>
                <w:b/>
              </w:rPr>
            </w:pPr>
          </w:p>
          <w:p w14:paraId="0941FDBB" w14:textId="77777777" w:rsidR="00CF5CDB" w:rsidRDefault="00CF5CDB" w:rsidP="008E1A02">
            <w:pPr>
              <w:spacing w:after="0"/>
            </w:pPr>
            <w:r w:rsidRPr="00611070">
              <w:rPr>
                <w:b/>
              </w:rPr>
              <w:t>Assuntos tratados:</w:t>
            </w:r>
            <w:r>
              <w:t xml:space="preserve"> ____________________________________________________________________</w:t>
            </w:r>
          </w:p>
          <w:p w14:paraId="43AF9346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41B1C1F1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5B6A0866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0DD126B2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2BC634E3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6DE7A11C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6A1C954C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</w:tc>
      </w:tr>
      <w:tr w:rsidR="00CF5CDB" w14:paraId="6A2EDF31" w14:textId="77777777" w:rsidTr="008E1A02">
        <w:tc>
          <w:tcPr>
            <w:tcW w:w="4397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4BF0D2C" w14:textId="77777777" w:rsidR="00CF5CDB" w:rsidRDefault="00CF5CDB" w:rsidP="008E1A02">
            <w:pPr>
              <w:spacing w:after="0"/>
              <w:jc w:val="center"/>
            </w:pPr>
            <w:r>
              <w:t>O Diretor de Turma</w:t>
            </w:r>
          </w:p>
          <w:p w14:paraId="50690BCD" w14:textId="77777777" w:rsidR="00CF5CDB" w:rsidRDefault="00CF5CDB" w:rsidP="008E1A02">
            <w:pPr>
              <w:spacing w:after="0"/>
              <w:jc w:val="center"/>
            </w:pPr>
            <w:r>
              <w:t>__________________________</w:t>
            </w:r>
          </w:p>
        </w:tc>
        <w:tc>
          <w:tcPr>
            <w:tcW w:w="5458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F6A7DD" w14:textId="77777777" w:rsidR="00CF5CDB" w:rsidRDefault="00CF5CDB" w:rsidP="008E1A02">
            <w:pPr>
              <w:spacing w:after="0"/>
              <w:jc w:val="center"/>
            </w:pPr>
            <w:r>
              <w:t>O Encarregado de Educação</w:t>
            </w:r>
          </w:p>
          <w:p w14:paraId="5992B4CE" w14:textId="77777777" w:rsidR="00CF5CDB" w:rsidRDefault="00CF5CDB" w:rsidP="008E1A02">
            <w:pPr>
              <w:spacing w:after="0"/>
              <w:jc w:val="center"/>
            </w:pPr>
            <w:r>
              <w:t>__________________________________</w:t>
            </w:r>
          </w:p>
          <w:p w14:paraId="6C2F35C6" w14:textId="77777777" w:rsidR="00CF5CDB" w:rsidRDefault="00CF5CDB" w:rsidP="008E1A02">
            <w:pPr>
              <w:spacing w:after="0"/>
            </w:pPr>
          </w:p>
        </w:tc>
      </w:tr>
      <w:tr w:rsidR="00CF5CDB" w14:paraId="5D75F6E9" w14:textId="77777777" w:rsidTr="008E1A02">
        <w:tc>
          <w:tcPr>
            <w:tcW w:w="9855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23355B28" w14:textId="77777777" w:rsidR="00CF5CDB" w:rsidRPr="00611070" w:rsidRDefault="00CF5CDB" w:rsidP="008E1A02">
            <w:pPr>
              <w:spacing w:after="0"/>
              <w:rPr>
                <w:b/>
              </w:rPr>
            </w:pPr>
          </w:p>
          <w:p w14:paraId="50F6C6C7" w14:textId="77777777" w:rsidR="00CF5CDB" w:rsidRPr="00611070" w:rsidRDefault="00CF5CDB" w:rsidP="008E1A02">
            <w:pPr>
              <w:tabs>
                <w:tab w:val="left" w:pos="1065"/>
              </w:tabs>
              <w:spacing w:after="0"/>
              <w:rPr>
                <w:b/>
              </w:rPr>
            </w:pPr>
            <w:r w:rsidRPr="00611070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BE332D3" wp14:editId="5621C628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-10795</wp:posOffset>
                      </wp:positionV>
                      <wp:extent cx="228600" cy="180975"/>
                      <wp:effectExtent l="12065" t="5715" r="6985" b="13335"/>
                      <wp:wrapNone/>
                      <wp:docPr id="29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EB7AC7" id="Rectangle 24" o:spid="_x0000_s1026" style="position:absolute;margin-left:13.7pt;margin-top:-.85pt;width:18pt;height:1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"/>
                  </w:pict>
                </mc:Fallback>
              </mc:AlternateContent>
            </w:r>
            <w:r>
              <w:rPr>
                <w:b/>
              </w:rPr>
              <w:t xml:space="preserve">              Direto </w:t>
            </w:r>
            <w:r w:rsidRPr="00611070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8BBCFF5" wp14:editId="0825EBA2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-10795</wp:posOffset>
                      </wp:positionV>
                      <wp:extent cx="228600" cy="180975"/>
                      <wp:effectExtent l="12065" t="5715" r="6985" b="13335"/>
                      <wp:wrapNone/>
                      <wp:docPr id="28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18C749" id="Rectangle 25" o:spid="_x0000_s1026" style="position:absolute;margin-left:13.7pt;margin-top:-.85pt;width:18pt;height:1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"/>
                  </w:pict>
                </mc:Fallback>
              </mc:AlternateContent>
            </w:r>
            <w:r w:rsidRPr="00611070">
              <w:rPr>
                <w:b/>
              </w:rPr>
              <w:t xml:space="preserve">  </w:t>
            </w:r>
            <w:r>
              <w:rPr>
                <w:b/>
              </w:rPr>
              <w:t xml:space="preserve">      </w:t>
            </w:r>
            <w:r w:rsidRPr="00611070">
              <w:rPr>
                <w:b/>
              </w:rPr>
              <w:t xml:space="preserve">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31CD6278" wp14:editId="2F476D69">
                  <wp:extent cx="257175" cy="209550"/>
                  <wp:effectExtent l="0" t="0" r="0" b="0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  Telef</w:t>
            </w:r>
            <w:r>
              <w:rPr>
                <w:b/>
              </w:rPr>
              <w:t xml:space="preserve">one         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623D2A7C" wp14:editId="5F93D2FA">
                  <wp:extent cx="257175" cy="209550"/>
                  <wp:effectExtent l="0" t="0" r="0" b="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Carta</w:t>
            </w:r>
            <w:r>
              <w:rPr>
                <w:b/>
              </w:rPr>
              <w:t xml:space="preserve">        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4511AB4B" wp14:editId="51E53A5B">
                  <wp:extent cx="257175" cy="209550"/>
                  <wp:effectExtent l="0" t="0" r="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</w:t>
            </w:r>
            <w:r>
              <w:rPr>
                <w:b/>
              </w:rPr>
              <w:t>email              Data: ___/___/_______</w:t>
            </w:r>
          </w:p>
          <w:p w14:paraId="26349171" w14:textId="77777777" w:rsidR="00CF5CDB" w:rsidRDefault="00CF5CDB" w:rsidP="008E1A02">
            <w:pPr>
              <w:spacing w:after="0"/>
            </w:pPr>
            <w:r w:rsidRPr="00611070">
              <w:rPr>
                <w:b/>
              </w:rPr>
              <w:t>Assuntos tratados:</w:t>
            </w:r>
            <w:r>
              <w:t xml:space="preserve"> ____________________________________________________________________</w:t>
            </w:r>
          </w:p>
          <w:p w14:paraId="49BC6B06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5C62B040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511076BE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7FA83BA6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74054D55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0A74A3CD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  <w:p w14:paraId="37BCB4EF" w14:textId="77777777" w:rsidR="00CF5CDB" w:rsidRDefault="00CF5CDB" w:rsidP="008E1A02">
            <w:pPr>
              <w:spacing w:after="0"/>
            </w:pPr>
            <w:r>
              <w:t>_____________________________________________________________________________________</w:t>
            </w:r>
          </w:p>
        </w:tc>
      </w:tr>
      <w:tr w:rsidR="00CF5CDB" w14:paraId="55BADF6D" w14:textId="77777777" w:rsidTr="008E1A02">
        <w:tc>
          <w:tcPr>
            <w:tcW w:w="467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18E2A6E" w14:textId="77777777" w:rsidR="00CF5CDB" w:rsidRDefault="00CF5CDB" w:rsidP="008E1A02">
            <w:pPr>
              <w:spacing w:after="0"/>
              <w:jc w:val="center"/>
            </w:pPr>
            <w:r>
              <w:t>O Diretor de Turma</w:t>
            </w:r>
          </w:p>
          <w:p w14:paraId="15FE7303" w14:textId="77777777" w:rsidR="00CF5CDB" w:rsidRPr="00CF5CDB" w:rsidRDefault="00CF5CDB" w:rsidP="008E1A02">
            <w:pPr>
              <w:spacing w:after="0"/>
              <w:jc w:val="center"/>
              <w:rPr>
                <w:sz w:val="10"/>
                <w:szCs w:val="10"/>
              </w:rPr>
            </w:pPr>
          </w:p>
          <w:p w14:paraId="5D8F04A4" w14:textId="77777777" w:rsidR="00CF5CDB" w:rsidRDefault="00CF5CDB" w:rsidP="008E1A02">
            <w:pPr>
              <w:spacing w:after="0"/>
              <w:jc w:val="center"/>
            </w:pPr>
            <w:r>
              <w:t>__________________________</w:t>
            </w:r>
          </w:p>
          <w:p w14:paraId="52B1FD84" w14:textId="77777777" w:rsidR="00CF5CDB" w:rsidRDefault="00CF5CDB" w:rsidP="008E1A02">
            <w:pPr>
              <w:spacing w:after="0"/>
            </w:pPr>
          </w:p>
        </w:tc>
        <w:tc>
          <w:tcPr>
            <w:tcW w:w="5181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57870D" w14:textId="77777777" w:rsidR="00CF5CDB" w:rsidRDefault="00CF5CDB" w:rsidP="008E1A02">
            <w:pPr>
              <w:spacing w:after="0"/>
              <w:jc w:val="center"/>
            </w:pPr>
            <w:r>
              <w:t>O Encarregado de Educação</w:t>
            </w:r>
          </w:p>
          <w:p w14:paraId="65E4A5E2" w14:textId="77777777" w:rsidR="00CF5CDB" w:rsidRPr="00CF5CDB" w:rsidRDefault="00CF5CDB" w:rsidP="008E1A02">
            <w:pPr>
              <w:spacing w:after="0"/>
              <w:jc w:val="center"/>
              <w:rPr>
                <w:sz w:val="10"/>
                <w:szCs w:val="10"/>
              </w:rPr>
            </w:pPr>
          </w:p>
          <w:p w14:paraId="0FBCB6BB" w14:textId="77777777" w:rsidR="00CF5CDB" w:rsidRDefault="00CF5CDB" w:rsidP="008E1A02">
            <w:pPr>
              <w:spacing w:after="0"/>
              <w:jc w:val="center"/>
            </w:pPr>
            <w:r>
              <w:t>__________________________________</w:t>
            </w:r>
          </w:p>
        </w:tc>
      </w:tr>
      <w:tr w:rsidR="00CF5CDB" w14:paraId="3AF60470" w14:textId="77777777" w:rsidTr="00CF5CDB">
        <w:tc>
          <w:tcPr>
            <w:tcW w:w="985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D1A3AFA" w14:textId="77777777" w:rsidR="00CF5CDB" w:rsidRPr="00611070" w:rsidRDefault="00CF5CDB" w:rsidP="00CF5CDB">
            <w:pPr>
              <w:spacing w:after="0"/>
              <w:rPr>
                <w:b/>
              </w:rPr>
            </w:pPr>
          </w:p>
          <w:p w14:paraId="7255759D" w14:textId="77777777" w:rsidR="00CF5CDB" w:rsidRPr="00611070" w:rsidRDefault="00CF5CDB" w:rsidP="00CF5CDB">
            <w:pPr>
              <w:tabs>
                <w:tab w:val="left" w:pos="1065"/>
              </w:tabs>
              <w:spacing w:after="0"/>
              <w:rPr>
                <w:b/>
              </w:rPr>
            </w:pPr>
            <w:r w:rsidRPr="00611070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1FC944A" wp14:editId="31D1D5EB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-10795</wp:posOffset>
                      </wp:positionV>
                      <wp:extent cx="228600" cy="180975"/>
                      <wp:effectExtent l="12065" t="10795" r="6985" b="8255"/>
                      <wp:wrapNone/>
                      <wp:docPr id="27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352A1F" id="Rectangle 11" o:spid="_x0000_s1026" style="position:absolute;margin-left:13.7pt;margin-top:-.85pt;width:18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"/>
                  </w:pict>
                </mc:Fallback>
              </mc:AlternateContent>
            </w:r>
            <w:r>
              <w:rPr>
                <w:b/>
              </w:rPr>
              <w:t xml:space="preserve">              Direto </w:t>
            </w:r>
            <w:r w:rsidRPr="00611070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A085596" wp14:editId="0CC844B2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-10795</wp:posOffset>
                      </wp:positionV>
                      <wp:extent cx="228600" cy="180975"/>
                      <wp:effectExtent l="12065" t="10795" r="6985" b="8255"/>
                      <wp:wrapNone/>
                      <wp:docPr id="26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3B2265" id="Rectangle 12" o:spid="_x0000_s1026" style="position:absolute;margin-left:13.7pt;margin-top:-.85pt;width:18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"/>
                  </w:pict>
                </mc:Fallback>
              </mc:AlternateContent>
            </w:r>
            <w:r w:rsidRPr="00611070">
              <w:rPr>
                <w:b/>
              </w:rPr>
              <w:t xml:space="preserve">  </w:t>
            </w:r>
            <w:r>
              <w:rPr>
                <w:b/>
              </w:rPr>
              <w:t xml:space="preserve">      </w:t>
            </w:r>
            <w:r w:rsidRPr="00611070">
              <w:rPr>
                <w:b/>
              </w:rPr>
              <w:t xml:space="preserve">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7A001509" wp14:editId="7033F932">
                  <wp:extent cx="257175" cy="209550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  Telef</w:t>
            </w:r>
            <w:r>
              <w:rPr>
                <w:b/>
              </w:rPr>
              <w:t xml:space="preserve">one         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14EBE7FB" wp14:editId="392F428E">
                  <wp:extent cx="257175" cy="209550"/>
                  <wp:effectExtent l="0" t="0" r="0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Carta</w:t>
            </w:r>
            <w:r>
              <w:rPr>
                <w:b/>
              </w:rPr>
              <w:t xml:space="preserve">        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6519082B" wp14:editId="0C5B3782">
                  <wp:extent cx="257175" cy="209550"/>
                  <wp:effectExtent l="0" t="0" r="0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</w:t>
            </w:r>
            <w:r>
              <w:rPr>
                <w:b/>
              </w:rPr>
              <w:t>email              Data: ___/___/_______</w:t>
            </w:r>
          </w:p>
          <w:p w14:paraId="538DFE59" w14:textId="77777777" w:rsidR="00CF5CDB" w:rsidRPr="00611070" w:rsidRDefault="00CF5CDB" w:rsidP="00CF5CDB">
            <w:pPr>
              <w:tabs>
                <w:tab w:val="left" w:pos="1065"/>
              </w:tabs>
              <w:spacing w:after="0"/>
              <w:rPr>
                <w:b/>
              </w:rPr>
            </w:pPr>
            <w:r w:rsidRPr="00611070">
              <w:rPr>
                <w:b/>
              </w:rPr>
              <w:t xml:space="preserve">  Assuntos tratados:</w:t>
            </w:r>
            <w:r>
              <w:t>____________________________________________________________________</w:t>
            </w:r>
          </w:p>
          <w:p w14:paraId="09636EFB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46A55412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4F971BEB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7316D6FE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4E42B932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70C794CB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33A42396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</w:tc>
      </w:tr>
      <w:tr w:rsidR="00CF5CDB" w14:paraId="3AC3257D" w14:textId="77777777" w:rsidTr="00CF5CDB">
        <w:tc>
          <w:tcPr>
            <w:tcW w:w="4397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B151974" w14:textId="77777777" w:rsidR="00CF5CDB" w:rsidRDefault="00CF5CDB" w:rsidP="00CF5CDB">
            <w:pPr>
              <w:spacing w:after="0"/>
              <w:jc w:val="center"/>
            </w:pPr>
            <w:r>
              <w:t>O Diretor de Turma</w:t>
            </w:r>
          </w:p>
          <w:p w14:paraId="437E25AC" w14:textId="77777777" w:rsidR="00CF5CDB" w:rsidRDefault="00CF5CDB" w:rsidP="00CF5CDB">
            <w:pPr>
              <w:spacing w:after="0"/>
              <w:jc w:val="center"/>
            </w:pPr>
            <w:r>
              <w:t>_______________________</w:t>
            </w:r>
          </w:p>
          <w:p w14:paraId="5978099B" w14:textId="77777777" w:rsidR="00CF5CDB" w:rsidRDefault="00CF5CDB" w:rsidP="00CF5CDB">
            <w:pPr>
              <w:spacing w:after="0"/>
              <w:jc w:val="center"/>
            </w:pPr>
          </w:p>
        </w:tc>
        <w:tc>
          <w:tcPr>
            <w:tcW w:w="5458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155C24" w14:textId="77777777" w:rsidR="00CF5CDB" w:rsidRDefault="00CF5CDB" w:rsidP="00CF5CDB">
            <w:pPr>
              <w:spacing w:after="0"/>
              <w:jc w:val="center"/>
            </w:pPr>
            <w:r>
              <w:t>O Encarregado de Educação</w:t>
            </w:r>
          </w:p>
          <w:p w14:paraId="677CD34D" w14:textId="77777777" w:rsidR="00CF5CDB" w:rsidRDefault="00CF5CDB" w:rsidP="00CF5CDB">
            <w:pPr>
              <w:spacing w:after="0"/>
              <w:jc w:val="center"/>
            </w:pPr>
            <w:r>
              <w:t>__________________________________</w:t>
            </w:r>
          </w:p>
        </w:tc>
      </w:tr>
      <w:tr w:rsidR="00CF5CDB" w14:paraId="3828FB00" w14:textId="77777777" w:rsidTr="00CF5CDB">
        <w:tc>
          <w:tcPr>
            <w:tcW w:w="9855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6B81F131" w14:textId="77777777" w:rsidR="00CF5CDB" w:rsidRPr="00611070" w:rsidRDefault="00CF5CDB" w:rsidP="00CF5CDB">
            <w:pPr>
              <w:spacing w:after="0"/>
              <w:rPr>
                <w:b/>
              </w:rPr>
            </w:pPr>
          </w:p>
          <w:p w14:paraId="730EDB42" w14:textId="77777777" w:rsidR="00CF5CDB" w:rsidRPr="00611070" w:rsidRDefault="00CF5CDB" w:rsidP="00CF5CDB">
            <w:pPr>
              <w:tabs>
                <w:tab w:val="left" w:pos="1065"/>
              </w:tabs>
              <w:spacing w:after="0"/>
              <w:rPr>
                <w:b/>
              </w:rPr>
            </w:pPr>
            <w:r w:rsidRPr="00611070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26D408F" wp14:editId="5452689E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-10795</wp:posOffset>
                      </wp:positionV>
                      <wp:extent cx="228600" cy="180975"/>
                      <wp:effectExtent l="12065" t="7620" r="6985" b="11430"/>
                      <wp:wrapNone/>
                      <wp:docPr id="25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625C6" id="Rectangle 14" o:spid="_x0000_s1026" style="position:absolute;margin-left:13.7pt;margin-top:-.85pt;width:18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"/>
                  </w:pict>
                </mc:Fallback>
              </mc:AlternateContent>
            </w:r>
            <w:r w:rsidRPr="00611070">
              <w:rPr>
                <w:b/>
              </w:rPr>
              <w:t xml:space="preserve">    </w:t>
            </w:r>
            <w:r w:rsidRPr="00611070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88457DA" wp14:editId="082B39F7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-10795</wp:posOffset>
                      </wp:positionV>
                      <wp:extent cx="228600" cy="180975"/>
                      <wp:effectExtent l="12065" t="7620" r="6985" b="11430"/>
                      <wp:wrapNone/>
                      <wp:docPr id="24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B9EF22" id="Rectangle 15" o:spid="_x0000_s1026" style="position:absolute;margin-left:13.7pt;margin-top:-.85pt;width:18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"/>
                  </w:pict>
                </mc:Fallback>
              </mc:AlternateContent>
            </w:r>
            <w:r>
              <w:rPr>
                <w:b/>
              </w:rPr>
              <w:t xml:space="preserve">              Direto </w:t>
            </w:r>
            <w:r w:rsidRPr="00611070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D5B5E44" wp14:editId="353C56FB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-10795</wp:posOffset>
                      </wp:positionV>
                      <wp:extent cx="228600" cy="180975"/>
                      <wp:effectExtent l="12065" t="7620" r="6985" b="11430"/>
                      <wp:wrapNone/>
                      <wp:docPr id="23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F18002" id="Rectangle 16" o:spid="_x0000_s1026" style="position:absolute;margin-left:13.7pt;margin-top:-.85pt;width:18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"/>
                  </w:pict>
                </mc:Fallback>
              </mc:AlternateContent>
            </w:r>
            <w:r w:rsidRPr="00611070">
              <w:rPr>
                <w:b/>
              </w:rPr>
              <w:t xml:space="preserve">  </w:t>
            </w:r>
            <w:r>
              <w:rPr>
                <w:b/>
              </w:rPr>
              <w:t xml:space="preserve">      </w:t>
            </w:r>
            <w:r w:rsidRPr="00611070">
              <w:rPr>
                <w:b/>
              </w:rPr>
              <w:t xml:space="preserve">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66E1B3D2" wp14:editId="7BBC7AEB">
                  <wp:extent cx="257175" cy="209550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  Telef</w:t>
            </w:r>
            <w:r>
              <w:rPr>
                <w:b/>
              </w:rPr>
              <w:t xml:space="preserve">one         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08C47E56" wp14:editId="752F718C">
                  <wp:extent cx="257175" cy="209550"/>
                  <wp:effectExtent l="0" t="0" r="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Carta</w:t>
            </w:r>
            <w:r>
              <w:rPr>
                <w:b/>
              </w:rPr>
              <w:t xml:space="preserve">        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3823EC90" wp14:editId="55372EF2">
                  <wp:extent cx="257175" cy="209550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</w:t>
            </w:r>
            <w:r>
              <w:rPr>
                <w:b/>
              </w:rPr>
              <w:t>email          Data: ___/___/_______</w:t>
            </w:r>
          </w:p>
          <w:p w14:paraId="1BFE79ED" w14:textId="77777777" w:rsidR="00CF5CDB" w:rsidRPr="00611070" w:rsidRDefault="00CF5CDB" w:rsidP="00CF5CDB">
            <w:pPr>
              <w:spacing w:after="0"/>
              <w:rPr>
                <w:b/>
              </w:rPr>
            </w:pPr>
          </w:p>
          <w:p w14:paraId="0C9831D2" w14:textId="77777777" w:rsidR="00CF5CDB" w:rsidRDefault="00CF5CDB" w:rsidP="00CF5CDB">
            <w:pPr>
              <w:spacing w:after="0"/>
            </w:pPr>
            <w:r w:rsidRPr="00611070">
              <w:rPr>
                <w:b/>
              </w:rPr>
              <w:t>Assuntos tratados:</w:t>
            </w:r>
            <w:r>
              <w:t xml:space="preserve"> ____________________________________________________________________</w:t>
            </w:r>
          </w:p>
          <w:p w14:paraId="45BC0C05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5A2607A3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7FFFE0A9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165ABB8B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31D9789F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7EF53D48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213CE4F9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</w:tc>
      </w:tr>
      <w:tr w:rsidR="00CF5CDB" w14:paraId="7C5C96DE" w14:textId="77777777" w:rsidTr="00CF5CDB">
        <w:tc>
          <w:tcPr>
            <w:tcW w:w="4397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73200F9" w14:textId="77777777" w:rsidR="00CF5CDB" w:rsidRDefault="00CF5CDB" w:rsidP="00CF5CDB">
            <w:pPr>
              <w:spacing w:after="0"/>
              <w:jc w:val="center"/>
            </w:pPr>
            <w:r>
              <w:t>O Diretor de Turma</w:t>
            </w:r>
          </w:p>
          <w:p w14:paraId="745C1F5B" w14:textId="77777777" w:rsidR="00CF5CDB" w:rsidRDefault="00CF5CDB" w:rsidP="00CF5CDB">
            <w:pPr>
              <w:spacing w:after="0"/>
              <w:jc w:val="center"/>
            </w:pPr>
            <w:r>
              <w:t>__________________________</w:t>
            </w:r>
          </w:p>
        </w:tc>
        <w:tc>
          <w:tcPr>
            <w:tcW w:w="5458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D2BCA2B" w14:textId="77777777" w:rsidR="00CF5CDB" w:rsidRDefault="00CF5CDB" w:rsidP="00CF5CDB">
            <w:pPr>
              <w:spacing w:after="0"/>
              <w:jc w:val="center"/>
            </w:pPr>
            <w:r>
              <w:t>O Encarregado de Educação</w:t>
            </w:r>
          </w:p>
          <w:p w14:paraId="63F77A82" w14:textId="77777777" w:rsidR="00CF5CDB" w:rsidRDefault="00CF5CDB" w:rsidP="00CF5CDB">
            <w:pPr>
              <w:spacing w:after="0"/>
              <w:jc w:val="center"/>
            </w:pPr>
            <w:r>
              <w:t>__________________________________</w:t>
            </w:r>
          </w:p>
          <w:p w14:paraId="2823B17B" w14:textId="77777777" w:rsidR="00CF5CDB" w:rsidRDefault="00CF5CDB" w:rsidP="00CF5CDB">
            <w:pPr>
              <w:spacing w:after="0"/>
            </w:pPr>
          </w:p>
        </w:tc>
      </w:tr>
      <w:tr w:rsidR="00CF5CDB" w14:paraId="715D396D" w14:textId="77777777" w:rsidTr="00CF5CDB">
        <w:tc>
          <w:tcPr>
            <w:tcW w:w="9855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714C507" w14:textId="77777777" w:rsidR="00CF5CDB" w:rsidRPr="00611070" w:rsidRDefault="00CF5CDB" w:rsidP="00CF5CDB">
            <w:pPr>
              <w:spacing w:after="0"/>
              <w:rPr>
                <w:b/>
              </w:rPr>
            </w:pPr>
          </w:p>
          <w:p w14:paraId="42D7531E" w14:textId="77777777" w:rsidR="00CF5CDB" w:rsidRPr="00611070" w:rsidRDefault="00CF5CDB" w:rsidP="00CF5CDB">
            <w:pPr>
              <w:tabs>
                <w:tab w:val="left" w:pos="1065"/>
              </w:tabs>
              <w:spacing w:after="0"/>
              <w:rPr>
                <w:b/>
              </w:rPr>
            </w:pPr>
            <w:r w:rsidRPr="00611070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110E390" wp14:editId="3FF6E97F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-10795</wp:posOffset>
                      </wp:positionV>
                      <wp:extent cx="228600" cy="180975"/>
                      <wp:effectExtent l="12065" t="10160" r="6985" b="8890"/>
                      <wp:wrapNone/>
                      <wp:docPr id="22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080E83" id="Rectangle 17" o:spid="_x0000_s1026" style="position:absolute;margin-left:13.7pt;margin-top:-.85pt;width:18pt;height: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"/>
                  </w:pict>
                </mc:Fallback>
              </mc:AlternateContent>
            </w:r>
            <w:r>
              <w:rPr>
                <w:b/>
              </w:rPr>
              <w:t xml:space="preserve">              Direto </w:t>
            </w:r>
            <w:r w:rsidRPr="00611070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689356" wp14:editId="0CE94128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-10795</wp:posOffset>
                      </wp:positionV>
                      <wp:extent cx="228600" cy="180975"/>
                      <wp:effectExtent l="12065" t="10160" r="6985" b="8890"/>
                      <wp:wrapNone/>
                      <wp:docPr id="21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CF51E0" id="Rectangle 18" o:spid="_x0000_s1026" style="position:absolute;margin-left:13.7pt;margin-top:-.85pt;width:18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"/>
                  </w:pict>
                </mc:Fallback>
              </mc:AlternateContent>
            </w:r>
            <w:r w:rsidRPr="00611070">
              <w:rPr>
                <w:b/>
              </w:rPr>
              <w:t xml:space="preserve">  </w:t>
            </w:r>
            <w:r>
              <w:rPr>
                <w:b/>
              </w:rPr>
              <w:t xml:space="preserve">      </w:t>
            </w:r>
            <w:r w:rsidRPr="00611070">
              <w:rPr>
                <w:b/>
              </w:rPr>
              <w:t xml:space="preserve">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6B755932" wp14:editId="0FEBBFD0">
                  <wp:extent cx="257175" cy="209550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  Telef</w:t>
            </w:r>
            <w:r>
              <w:rPr>
                <w:b/>
              </w:rPr>
              <w:t xml:space="preserve">one         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622A50B9" wp14:editId="0C67B1F6">
                  <wp:extent cx="257175" cy="209550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Carta</w:t>
            </w:r>
            <w:r>
              <w:rPr>
                <w:b/>
              </w:rPr>
              <w:t xml:space="preserve">         </w:t>
            </w:r>
            <w:r w:rsidRPr="00611070">
              <w:rPr>
                <w:b/>
                <w:noProof/>
                <w:lang w:eastAsia="pt-PT"/>
              </w:rPr>
              <w:drawing>
                <wp:inline distT="0" distB="0" distL="0" distR="0" wp14:anchorId="0122DB4D" wp14:editId="3143BD8A">
                  <wp:extent cx="257175" cy="209550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11070">
              <w:rPr>
                <w:b/>
              </w:rPr>
              <w:t xml:space="preserve">  </w:t>
            </w:r>
            <w:r>
              <w:rPr>
                <w:b/>
              </w:rPr>
              <w:t>email              Data: ___/___/_______</w:t>
            </w:r>
          </w:p>
          <w:p w14:paraId="599C7ADE" w14:textId="77777777" w:rsidR="00CF5CDB" w:rsidRDefault="00CF5CDB" w:rsidP="00CF5CDB">
            <w:pPr>
              <w:spacing w:after="0"/>
            </w:pPr>
            <w:r w:rsidRPr="00611070">
              <w:rPr>
                <w:b/>
              </w:rPr>
              <w:t>Assuntos tratados:</w:t>
            </w:r>
            <w:r>
              <w:t xml:space="preserve"> ____________________________________________________________________</w:t>
            </w:r>
          </w:p>
          <w:p w14:paraId="63226FBD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3B257E60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286E051D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1FC6F404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2E8C060F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4CD147AA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  <w:p w14:paraId="13B712E9" w14:textId="77777777" w:rsidR="00CF5CDB" w:rsidRDefault="00CF5CDB" w:rsidP="00CF5CDB">
            <w:pPr>
              <w:spacing w:after="0"/>
            </w:pPr>
            <w:r>
              <w:t>_____________________________________________________________________________________</w:t>
            </w:r>
          </w:p>
        </w:tc>
      </w:tr>
      <w:tr w:rsidR="00CF5CDB" w14:paraId="7E2A435F" w14:textId="77777777" w:rsidTr="00CF5CDB">
        <w:tc>
          <w:tcPr>
            <w:tcW w:w="467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0710110" w14:textId="77777777" w:rsidR="00CF5CDB" w:rsidRDefault="00CF5CDB" w:rsidP="00CF5CDB">
            <w:pPr>
              <w:spacing w:after="0"/>
              <w:jc w:val="center"/>
            </w:pPr>
            <w:r>
              <w:t>O Diretor de Turma</w:t>
            </w:r>
          </w:p>
          <w:p w14:paraId="2A427D09" w14:textId="77777777" w:rsidR="00CF5CDB" w:rsidRPr="00CF5CDB" w:rsidRDefault="00CF5CDB" w:rsidP="00CF5CDB">
            <w:pPr>
              <w:spacing w:after="0"/>
              <w:jc w:val="center"/>
              <w:rPr>
                <w:sz w:val="10"/>
                <w:szCs w:val="10"/>
              </w:rPr>
            </w:pPr>
          </w:p>
          <w:p w14:paraId="53C37AEA" w14:textId="77777777" w:rsidR="00CF5CDB" w:rsidRDefault="00CF5CDB" w:rsidP="00CF5CDB">
            <w:pPr>
              <w:spacing w:after="0"/>
              <w:jc w:val="center"/>
            </w:pPr>
            <w:r>
              <w:t>__________________________</w:t>
            </w:r>
          </w:p>
          <w:p w14:paraId="0D4F4923" w14:textId="77777777" w:rsidR="00CF5CDB" w:rsidRDefault="00CF5CDB" w:rsidP="00CF5CDB">
            <w:pPr>
              <w:spacing w:after="0"/>
            </w:pPr>
          </w:p>
        </w:tc>
        <w:tc>
          <w:tcPr>
            <w:tcW w:w="5181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5B58D4C" w14:textId="77777777" w:rsidR="00CF5CDB" w:rsidRDefault="00CF5CDB" w:rsidP="00CF5CDB">
            <w:pPr>
              <w:spacing w:after="0"/>
              <w:jc w:val="center"/>
            </w:pPr>
            <w:r>
              <w:t>O Encarregado de Educação</w:t>
            </w:r>
          </w:p>
          <w:p w14:paraId="10FA5E53" w14:textId="77777777" w:rsidR="00CF5CDB" w:rsidRPr="00CF5CDB" w:rsidRDefault="00CF5CDB" w:rsidP="00CF5CDB">
            <w:pPr>
              <w:spacing w:after="0"/>
              <w:jc w:val="center"/>
              <w:rPr>
                <w:sz w:val="10"/>
                <w:szCs w:val="10"/>
              </w:rPr>
            </w:pPr>
          </w:p>
          <w:p w14:paraId="70015517" w14:textId="77777777" w:rsidR="00CF5CDB" w:rsidRDefault="00CF5CDB" w:rsidP="00CF5CDB">
            <w:pPr>
              <w:spacing w:after="0"/>
              <w:jc w:val="center"/>
            </w:pPr>
            <w:r>
              <w:t>__________________________________</w:t>
            </w:r>
          </w:p>
        </w:tc>
      </w:tr>
    </w:tbl>
    <w:p w14:paraId="366782A2" w14:textId="77777777" w:rsidR="00CF5CDB" w:rsidRDefault="00CF5CDB" w:rsidP="00CF5CDB">
      <w:pPr>
        <w:tabs>
          <w:tab w:val="left" w:pos="8535"/>
        </w:tabs>
        <w:jc w:val="right"/>
      </w:pPr>
      <w:r>
        <w:rPr>
          <w:rFonts w:ascii="Comic Sans MS" w:hAnsi="Comic Sans MS"/>
          <w:sz w:val="18"/>
          <w:szCs w:val="18"/>
        </w:rPr>
        <w:t>(Mod.37-AEVRSA)</w:t>
      </w:r>
    </w:p>
    <w:p w14:paraId="3C0B42B7" w14:textId="77777777" w:rsidR="00BB76E8" w:rsidRPr="00CF5CDB" w:rsidRDefault="00BB76E8">
      <w:pPr>
        <w:spacing w:after="0" w:line="240" w:lineRule="auto"/>
        <w:rPr>
          <w:rFonts w:eastAsia="Times New Roman"/>
          <w:color w:val="000000"/>
          <w:sz w:val="2"/>
          <w:szCs w:val="2"/>
          <w:lang w:eastAsia="pt-PT"/>
        </w:rPr>
      </w:pPr>
    </w:p>
    <w:sectPr w:rsidR="00BB76E8" w:rsidRPr="00CF5CDB" w:rsidSect="007D46D4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EE09CE" w14:textId="77777777" w:rsidR="00180B54" w:rsidRDefault="00180B54" w:rsidP="00D600F8">
      <w:pPr>
        <w:spacing w:after="0" w:line="240" w:lineRule="auto"/>
      </w:pPr>
      <w:r>
        <w:separator/>
      </w:r>
    </w:p>
  </w:endnote>
  <w:endnote w:type="continuationSeparator" w:id="0">
    <w:p w14:paraId="55E38112" w14:textId="77777777" w:rsidR="00180B54" w:rsidRDefault="00180B54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F0F0BC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CF5CDB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CF5CDB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5350231A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70C268A1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2106D521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1E2B0EC9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74E2E68B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3FB3652C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603D1A6E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232BD8D0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642957C9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2119AB03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6D34E0D2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3CA0B6" w14:textId="77777777" w:rsidR="00180B54" w:rsidRDefault="00180B54" w:rsidP="00D600F8">
      <w:pPr>
        <w:spacing w:after="0" w:line="240" w:lineRule="auto"/>
      </w:pPr>
      <w:r>
        <w:separator/>
      </w:r>
    </w:p>
  </w:footnote>
  <w:footnote w:type="continuationSeparator" w:id="0">
    <w:p w14:paraId="011DA8E4" w14:textId="77777777" w:rsidR="00180B54" w:rsidRDefault="00180B54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EEC0CC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BE4BB4" w:rsidRPr="00BE4BB4" w14:paraId="45C96E29" w14:textId="77777777" w:rsidTr="00C62D7A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4760D27B" w14:textId="7B79E516" w:rsidR="00BE4BB4" w:rsidRPr="00BE4BB4" w:rsidRDefault="00BE4BB4" w:rsidP="00BE4BB4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BE4BB4">
            <w:rPr>
              <w:noProof/>
              <w:lang w:val="x-none"/>
            </w:rPr>
            <w:drawing>
              <wp:inline distT="0" distB="0" distL="0" distR="0" wp14:anchorId="5A191A22" wp14:editId="59145125">
                <wp:extent cx="977900" cy="457200"/>
                <wp:effectExtent l="0" t="0" r="0" b="0"/>
                <wp:docPr id="1001100571" name="Imagem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68778D0D" w14:textId="77777777" w:rsidR="00BE4BB4" w:rsidRPr="00BE4BB4" w:rsidRDefault="00BE4BB4" w:rsidP="00BE4BB4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BE4BB4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4D6B19CB" w14:textId="77777777" w:rsidR="00BE4BB4" w:rsidRPr="00BE4BB4" w:rsidRDefault="00BE4BB4" w:rsidP="00BE4BB4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BE4BB4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20C95412" w14:textId="77777777" w:rsidR="00BE4BB4" w:rsidRPr="00BE4BB4" w:rsidRDefault="00BE4BB4" w:rsidP="00BE4BB4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BE4BB4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66AAE96A" w14:textId="61B95CF5" w:rsidR="00BE4BB4" w:rsidRPr="00BE4BB4" w:rsidRDefault="00BE4BB4" w:rsidP="00BE4BB4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BE4BB4">
            <w:rPr>
              <w:noProof/>
              <w:lang w:val="x-none"/>
            </w:rPr>
            <w:drawing>
              <wp:inline distT="0" distB="0" distL="0" distR="0" wp14:anchorId="100C6A90" wp14:editId="0E56655F">
                <wp:extent cx="901700" cy="558800"/>
                <wp:effectExtent l="0" t="0" r="0" b="0"/>
                <wp:docPr id="1419742716" name="Imagem 15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9742716" name="Imagem 15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E4BB4" w:rsidRPr="00BE4BB4" w14:paraId="3CF77375" w14:textId="77777777" w:rsidTr="00C62D7A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5B93EEE3" w14:textId="77777777" w:rsidR="00BE4BB4" w:rsidRPr="00BE4BB4" w:rsidRDefault="00BE4BB4" w:rsidP="00BE4BB4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55406C0E" w14:textId="77777777" w:rsidR="00BE4BB4" w:rsidRPr="00BE4BB4" w:rsidRDefault="00BE4BB4" w:rsidP="00BE4BB4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BE4BB4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BE4BB4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BE4BB4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237E3D03" w14:textId="77777777" w:rsidR="00BE4BB4" w:rsidRPr="00BE4BB4" w:rsidRDefault="00BE4BB4" w:rsidP="00BE4BB4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5EE26A2E" w14:textId="77777777" w:rsidR="00BE4BB4" w:rsidRDefault="00BE4BB4" w:rsidP="00BE4BB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852912689">
    <w:abstractNumId w:val="0"/>
  </w:num>
  <w:num w:numId="2" w16cid:durableId="306321972">
    <w:abstractNumId w:val="1"/>
  </w:num>
  <w:num w:numId="3" w16cid:durableId="731000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CDB"/>
    <w:rsid w:val="000239D8"/>
    <w:rsid w:val="000508CB"/>
    <w:rsid w:val="0006206A"/>
    <w:rsid w:val="00070D7C"/>
    <w:rsid w:val="00072AF5"/>
    <w:rsid w:val="00094073"/>
    <w:rsid w:val="000E6768"/>
    <w:rsid w:val="00106FA8"/>
    <w:rsid w:val="0011551E"/>
    <w:rsid w:val="00122DCD"/>
    <w:rsid w:val="00180B54"/>
    <w:rsid w:val="001B0C9B"/>
    <w:rsid w:val="001F7408"/>
    <w:rsid w:val="00240A11"/>
    <w:rsid w:val="002471FB"/>
    <w:rsid w:val="00272425"/>
    <w:rsid w:val="00286E0E"/>
    <w:rsid w:val="002872BE"/>
    <w:rsid w:val="002B5B95"/>
    <w:rsid w:val="002D1CFD"/>
    <w:rsid w:val="002F3476"/>
    <w:rsid w:val="00312B6F"/>
    <w:rsid w:val="00312EDD"/>
    <w:rsid w:val="00315E37"/>
    <w:rsid w:val="00335762"/>
    <w:rsid w:val="00350BFD"/>
    <w:rsid w:val="00352468"/>
    <w:rsid w:val="00397359"/>
    <w:rsid w:val="003B11B2"/>
    <w:rsid w:val="003E5806"/>
    <w:rsid w:val="0041641F"/>
    <w:rsid w:val="004231B3"/>
    <w:rsid w:val="00465BFF"/>
    <w:rsid w:val="00474144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B4C11"/>
    <w:rsid w:val="005E4EEA"/>
    <w:rsid w:val="005E5A8B"/>
    <w:rsid w:val="005E7197"/>
    <w:rsid w:val="005F0095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A6068"/>
    <w:rsid w:val="007A73C6"/>
    <w:rsid w:val="007B0F49"/>
    <w:rsid w:val="007C31B3"/>
    <w:rsid w:val="007D46D4"/>
    <w:rsid w:val="007D46D5"/>
    <w:rsid w:val="008231BC"/>
    <w:rsid w:val="008363F0"/>
    <w:rsid w:val="0084272F"/>
    <w:rsid w:val="008937BC"/>
    <w:rsid w:val="008A16AA"/>
    <w:rsid w:val="008A34AB"/>
    <w:rsid w:val="008E54BA"/>
    <w:rsid w:val="009013AB"/>
    <w:rsid w:val="009021D3"/>
    <w:rsid w:val="00904AA9"/>
    <w:rsid w:val="009406A6"/>
    <w:rsid w:val="00946152"/>
    <w:rsid w:val="00972917"/>
    <w:rsid w:val="00972D0B"/>
    <w:rsid w:val="0099342A"/>
    <w:rsid w:val="009A475C"/>
    <w:rsid w:val="009C7F78"/>
    <w:rsid w:val="009E4C87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6B83"/>
    <w:rsid w:val="00B20729"/>
    <w:rsid w:val="00B437E7"/>
    <w:rsid w:val="00B74B81"/>
    <w:rsid w:val="00B768FE"/>
    <w:rsid w:val="00B878AE"/>
    <w:rsid w:val="00BB76E8"/>
    <w:rsid w:val="00BC2729"/>
    <w:rsid w:val="00BD7D8A"/>
    <w:rsid w:val="00BE10B8"/>
    <w:rsid w:val="00BE4BB4"/>
    <w:rsid w:val="00C25780"/>
    <w:rsid w:val="00C304F2"/>
    <w:rsid w:val="00C32A0F"/>
    <w:rsid w:val="00C42251"/>
    <w:rsid w:val="00C541B1"/>
    <w:rsid w:val="00C6302D"/>
    <w:rsid w:val="00C72DF0"/>
    <w:rsid w:val="00C74CA6"/>
    <w:rsid w:val="00C977C7"/>
    <w:rsid w:val="00CA6D54"/>
    <w:rsid w:val="00CB1211"/>
    <w:rsid w:val="00CF24C0"/>
    <w:rsid w:val="00CF5CDB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B03E3"/>
    <w:rsid w:val="00DB4640"/>
    <w:rsid w:val="00DB76A8"/>
    <w:rsid w:val="00DD3852"/>
    <w:rsid w:val="00E270A9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37D83"/>
    <w:rsid w:val="00F62A47"/>
    <w:rsid w:val="00F63F6E"/>
    <w:rsid w:val="00FA17F4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C32E7"/>
  <w15:docId w15:val="{7D69C739-3B79-4C94-B3EC-92EBD8E3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BE4B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BE4BB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a\Desktop\P&#225;gina\Docs\Documentos-modelos%20novos\Modelo_vertical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67EA9A-394C-4C90-AFCC-75FC579F4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Modelo_vertical.dotx</Template>
  <TotalTime>12</TotalTime>
  <Pages>2</Pages>
  <Words>886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Mafalda</dc:creator>
  <cp:lastModifiedBy>Justino Correia</cp:lastModifiedBy>
  <cp:revision>3</cp:revision>
  <dcterms:created xsi:type="dcterms:W3CDTF">2016-09-27T15:32:00Z</dcterms:created>
  <dcterms:modified xsi:type="dcterms:W3CDTF">2024-11-27T10:28:00Z</dcterms:modified>
</cp:coreProperties>
</file>