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5CEB9" w14:textId="77777777" w:rsidR="00C3375A" w:rsidRPr="002204C8" w:rsidRDefault="00C3375A" w:rsidP="00B7789A">
      <w:pPr>
        <w:tabs>
          <w:tab w:val="left" w:pos="4290"/>
        </w:tabs>
        <w:spacing w:before="24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t xml:space="preserve">Técnico de Nível IV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nome do curso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11º/12º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ano</w:t>
      </w:r>
    </w:p>
    <w:p w14:paraId="6F084E98" w14:textId="442285BA" w:rsidR="00B7789A" w:rsidRPr="002204C8" w:rsidRDefault="00B7789A" w:rsidP="00B7789A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1E106E">
        <w:rPr>
          <w:rFonts w:asciiTheme="minorHAnsi" w:hAnsiTheme="minorHAnsi" w:cstheme="minorHAnsi"/>
          <w:b/>
          <w:smallCaps/>
          <w:sz w:val="28"/>
          <w:szCs w:val="24"/>
        </w:rPr>
        <w:t>REGISTO DE PRESENÇAS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(Mês: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abril</w:t>
      </w:r>
      <w:r w:rsidRPr="002204C8">
        <w:rPr>
          <w:rFonts w:asciiTheme="minorHAnsi" w:hAnsiTheme="minorHAnsi" w:cstheme="minorHAnsi"/>
          <w:b/>
          <w:sz w:val="28"/>
          <w:szCs w:val="24"/>
        </w:rPr>
        <w:t>/20</w:t>
      </w:r>
      <w:r w:rsidR="003B51EA">
        <w:rPr>
          <w:rFonts w:asciiTheme="minorHAnsi" w:hAnsiTheme="minorHAnsi" w:cstheme="minorHAnsi"/>
          <w:b/>
          <w:sz w:val="28"/>
          <w:szCs w:val="24"/>
        </w:rPr>
        <w:t>2</w:t>
      </w:r>
      <w:r w:rsidR="00130CBC">
        <w:rPr>
          <w:rFonts w:asciiTheme="minorHAnsi" w:hAnsiTheme="minorHAnsi" w:cstheme="minorHAnsi"/>
          <w:b/>
          <w:sz w:val="28"/>
          <w:szCs w:val="24"/>
        </w:rPr>
        <w:t>4</w:t>
      </w:r>
      <w:r w:rsidRPr="002204C8">
        <w:rPr>
          <w:rFonts w:asciiTheme="minorHAnsi" w:hAnsiTheme="minorHAnsi" w:cstheme="minorHAnsi"/>
          <w:b/>
          <w:sz w:val="28"/>
          <w:szCs w:val="24"/>
        </w:rPr>
        <w:t>)</w:t>
      </w:r>
    </w:p>
    <w:tbl>
      <w:tblPr>
        <w:tblpPr w:leftFromText="142" w:rightFromText="142" w:vertAnchor="text" w:horzAnchor="margin" w:tblpX="-288" w:tblpY="1"/>
        <w:tblOverlap w:val="never"/>
        <w:tblW w:w="9818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1816"/>
        <w:gridCol w:w="1362"/>
        <w:gridCol w:w="1362"/>
        <w:gridCol w:w="4348"/>
      </w:tblGrid>
      <w:tr w:rsidR="00B7789A" w:rsidRPr="006D3F8B" w14:paraId="47D45084" w14:textId="77777777" w:rsidTr="00B7789A">
        <w:trPr>
          <w:trHeight w:val="398"/>
          <w:tblCellSpacing w:w="42" w:type="dxa"/>
        </w:trPr>
        <w:tc>
          <w:tcPr>
            <w:tcW w:w="804" w:type="dxa"/>
            <w:vMerge w:val="restart"/>
            <w:shd w:val="clear" w:color="auto" w:fill="666666"/>
            <w:vAlign w:val="center"/>
          </w:tcPr>
          <w:p w14:paraId="2CBC10AF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bookmarkStart w:id="0" w:name="_Hlk536477142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Dias</w:t>
            </w:r>
          </w:p>
        </w:tc>
        <w:tc>
          <w:tcPr>
            <w:tcW w:w="1732" w:type="dxa"/>
            <w:vMerge w:val="restart"/>
            <w:shd w:val="clear" w:color="auto" w:fill="666666"/>
            <w:vAlign w:val="center"/>
          </w:tcPr>
          <w:p w14:paraId="45D8DFF7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Presenças</w:t>
            </w:r>
          </w:p>
          <w:p w14:paraId="2C14F121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(horas)</w:t>
            </w:r>
          </w:p>
        </w:tc>
        <w:tc>
          <w:tcPr>
            <w:tcW w:w="2640" w:type="dxa"/>
            <w:gridSpan w:val="2"/>
            <w:shd w:val="clear" w:color="auto" w:fill="666666"/>
            <w:vAlign w:val="center"/>
          </w:tcPr>
          <w:p w14:paraId="3A735621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Faltas</w:t>
            </w:r>
          </w:p>
          <w:p w14:paraId="75BC1357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 / minutos)</w:t>
            </w:r>
          </w:p>
        </w:tc>
        <w:tc>
          <w:tcPr>
            <w:tcW w:w="4222" w:type="dxa"/>
            <w:vMerge w:val="restart"/>
            <w:shd w:val="clear" w:color="auto" w:fill="666666"/>
            <w:vAlign w:val="center"/>
          </w:tcPr>
          <w:p w14:paraId="4B3EEB43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Observações</w:t>
            </w:r>
          </w:p>
        </w:tc>
      </w:tr>
      <w:tr w:rsidR="00B7789A" w:rsidRPr="006D3F8B" w14:paraId="4976933B" w14:textId="77777777" w:rsidTr="00B7789A">
        <w:trPr>
          <w:trHeight w:val="250"/>
          <w:tblCellSpacing w:w="42" w:type="dxa"/>
        </w:trPr>
        <w:tc>
          <w:tcPr>
            <w:tcW w:w="804" w:type="dxa"/>
            <w:vMerge/>
            <w:shd w:val="clear" w:color="auto" w:fill="666666"/>
            <w:vAlign w:val="center"/>
          </w:tcPr>
          <w:p w14:paraId="3721B65D" w14:textId="77777777" w:rsidR="00B7789A" w:rsidRPr="006D3F8B" w:rsidRDefault="00B7789A" w:rsidP="00B7789A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732" w:type="dxa"/>
            <w:vMerge/>
            <w:shd w:val="clear" w:color="auto" w:fill="666666"/>
            <w:vAlign w:val="center"/>
          </w:tcPr>
          <w:p w14:paraId="235DE288" w14:textId="77777777" w:rsidR="00B7789A" w:rsidRPr="006D3F8B" w:rsidRDefault="00B7789A" w:rsidP="00B7789A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278" w:type="dxa"/>
            <w:shd w:val="clear" w:color="auto" w:fill="666666"/>
            <w:vAlign w:val="center"/>
          </w:tcPr>
          <w:p w14:paraId="63C83F97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1278" w:type="dxa"/>
            <w:shd w:val="clear" w:color="auto" w:fill="666666"/>
            <w:vAlign w:val="center"/>
          </w:tcPr>
          <w:p w14:paraId="143C68F0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Injustific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4222" w:type="dxa"/>
            <w:vMerge/>
            <w:shd w:val="clear" w:color="auto" w:fill="666666"/>
            <w:vAlign w:val="center"/>
          </w:tcPr>
          <w:p w14:paraId="6C9273EF" w14:textId="77777777" w:rsidR="00B7789A" w:rsidRPr="006D3F8B" w:rsidRDefault="00B7789A" w:rsidP="00B7789A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B7789A" w:rsidRPr="006D3F8B" w14:paraId="46C6C9F3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4FB1E91" w14:textId="77777777" w:rsidR="00B7789A" w:rsidRPr="00B7789A" w:rsidRDefault="00B7789A" w:rsidP="00B7789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0D07C3E" w14:textId="77777777" w:rsidR="00B7789A" w:rsidRPr="006D3F8B" w:rsidRDefault="00B7789A" w:rsidP="00B7789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93B08A7" w14:textId="77777777" w:rsidR="00B7789A" w:rsidRPr="006D3F8B" w:rsidRDefault="00B7789A" w:rsidP="00B7789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8C7B600" w14:textId="77777777" w:rsidR="00B7789A" w:rsidRPr="006D3F8B" w:rsidRDefault="00B7789A" w:rsidP="00B7789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09DF4D9" w14:textId="77777777" w:rsidR="00B7789A" w:rsidRPr="006D3F8B" w:rsidRDefault="00B7789A" w:rsidP="00B7789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C8E8D93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33E540E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92B8E2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6F94BA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4D9201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8AFD51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713FD0F2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3DA1F69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1F3E54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AF780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A9BCCC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60CB9C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661CFE3A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83FC2F5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127125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2F7453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326E58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640918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4CC8ECB4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151EAC4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EA7FFB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E094D1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5DF799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947A66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73E0ED8D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32DA34F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8DEF97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D146BE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37C161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A6871C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65593046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7061E68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0C929B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052123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791C5C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E5D88E2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7C1DB6F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99DD61B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72B9A22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EC4D96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0D5101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8D7541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70B944C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30C0C70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045F9B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78A5AF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1D196D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0959F42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26AAD7B9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245020C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C6C696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614E64B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AD39C7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3267D8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C9B4EA1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3229DDE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20EEFF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218B7E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9546D0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6E7FB2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60314939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D243E59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278973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74E5D1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553C9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501C6B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499A2D75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DD2FB87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208527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4518D8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7B05C0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3C64D8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468FD41F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ACEB86C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785D5B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4637B3B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77B6C6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4FADA2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8FFAB92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6C98DD1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D525BA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B91D4A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497E81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2B01AC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560BED66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365B5C4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FFADCC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5F35C3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426434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AEF3688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A0758F3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29F54C6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583E6E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03EF86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ACB526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524A62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41912598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6EC250A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C55C46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15C801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AB59B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C9E578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6CB3AFE9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85C1799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002518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3FF698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8817CE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AA1653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697E190F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47076CE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98A8BB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31F8F6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CCD2FA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6AA976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9F08BE6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59456D4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6D3B89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35D4DD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D7F70B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D1501B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6207AD7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C33C108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8813EE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155F19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921FC0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7CD9D8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2EAB936C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715522F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7FECB3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4C7A7D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A7FDF2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6A04CB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0ABE5F9D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7435DA5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E6C3A64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908D1B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261321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5CB7E7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8D69B0D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466C41B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57E10E2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05A761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971D90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F9EC41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79CCB433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C0707A1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4BC976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2087A0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A3DEF7A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518F71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45C5824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D2A1039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1BD32C0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250B3A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D083D6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0291D7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566E641C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5AE24DC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4C8E63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A347AB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A556553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91CF1A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0DAA8ACA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4036FF8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2EB693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C3040F1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2382EFF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06FD77B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14179E11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29B19A8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3343DA9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62E715C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EBF9EBB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8392A47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B7789A" w:rsidRPr="006D3F8B" w14:paraId="30B21A05" w14:textId="77777777" w:rsidTr="00B7789A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917B576" w14:textId="77777777" w:rsidR="00B7789A" w:rsidRPr="00B7789A" w:rsidRDefault="00B7789A" w:rsidP="00B7789A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D994E0D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D542EEE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1990AA5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73A3FE6" w14:textId="77777777" w:rsidR="00B7789A" w:rsidRPr="006D3F8B" w:rsidRDefault="00B7789A" w:rsidP="00B7789A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bookmarkEnd w:id="0"/>
    </w:tbl>
    <w:p w14:paraId="3B9D05E3" w14:textId="77777777" w:rsidR="00B7789A" w:rsidRDefault="00B7789A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11F7A7AA" w14:textId="77777777" w:rsidR="00B7789A" w:rsidRDefault="00B7789A">
      <w:pPr>
        <w:spacing w:after="0" w:line="240" w:lineRule="auto"/>
        <w:rPr>
          <w:rFonts w:eastAsia="Times New Roman"/>
          <w:color w:val="000000"/>
          <w:sz w:val="2"/>
          <w:lang w:eastAsia="pt-PT"/>
        </w:rPr>
      </w:pPr>
      <w:r>
        <w:rPr>
          <w:rFonts w:eastAsia="Times New Roman"/>
          <w:color w:val="000000"/>
          <w:sz w:val="2"/>
          <w:lang w:eastAsia="pt-PT"/>
        </w:rPr>
        <w:br w:type="page"/>
      </w:r>
    </w:p>
    <w:p w14:paraId="00ABDFC3" w14:textId="41AD0AC6" w:rsidR="00B7789A" w:rsidRPr="002204C8" w:rsidRDefault="00B7789A" w:rsidP="00B7789A">
      <w:pPr>
        <w:tabs>
          <w:tab w:val="left" w:pos="4290"/>
        </w:tabs>
        <w:spacing w:before="24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lastRenderedPageBreak/>
        <w:t xml:space="preserve">Técnico de Nível IV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nome do curso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11º/12º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ano</w:t>
      </w:r>
    </w:p>
    <w:p w14:paraId="5CB3F71B" w14:textId="3C35DDF8" w:rsidR="00B7789A" w:rsidRPr="002204C8" w:rsidRDefault="00B7789A" w:rsidP="00B7789A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t xml:space="preserve">REGISTO DE PRESENÇAS (Mês: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maio</w:t>
      </w:r>
      <w:r w:rsidRPr="002204C8">
        <w:rPr>
          <w:rFonts w:asciiTheme="minorHAnsi" w:hAnsiTheme="minorHAnsi" w:cstheme="minorHAnsi"/>
          <w:b/>
          <w:sz w:val="28"/>
          <w:szCs w:val="24"/>
        </w:rPr>
        <w:t>/20</w:t>
      </w:r>
      <w:r w:rsidR="003B51EA">
        <w:rPr>
          <w:rFonts w:asciiTheme="minorHAnsi" w:hAnsiTheme="minorHAnsi" w:cstheme="minorHAnsi"/>
          <w:b/>
          <w:sz w:val="28"/>
          <w:szCs w:val="24"/>
        </w:rPr>
        <w:t>2</w:t>
      </w:r>
      <w:r w:rsidR="00130CBC">
        <w:rPr>
          <w:rFonts w:asciiTheme="minorHAnsi" w:hAnsiTheme="minorHAnsi" w:cstheme="minorHAnsi"/>
          <w:b/>
          <w:sz w:val="28"/>
          <w:szCs w:val="24"/>
        </w:rPr>
        <w:t>4</w:t>
      </w:r>
      <w:r w:rsidRPr="002204C8">
        <w:rPr>
          <w:rFonts w:asciiTheme="minorHAnsi" w:hAnsiTheme="minorHAnsi" w:cstheme="minorHAnsi"/>
          <w:b/>
          <w:sz w:val="28"/>
          <w:szCs w:val="24"/>
        </w:rPr>
        <w:t>)</w:t>
      </w:r>
    </w:p>
    <w:tbl>
      <w:tblPr>
        <w:tblpPr w:leftFromText="142" w:rightFromText="142" w:vertAnchor="text" w:horzAnchor="margin" w:tblpX="-288" w:tblpY="1"/>
        <w:tblOverlap w:val="never"/>
        <w:tblW w:w="9818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1816"/>
        <w:gridCol w:w="1362"/>
        <w:gridCol w:w="1362"/>
        <w:gridCol w:w="4348"/>
      </w:tblGrid>
      <w:tr w:rsidR="00D16978" w:rsidRPr="006D3F8B" w14:paraId="6DCD9958" w14:textId="77777777" w:rsidTr="00660D9B">
        <w:trPr>
          <w:trHeight w:val="398"/>
          <w:tblCellSpacing w:w="42" w:type="dxa"/>
        </w:trPr>
        <w:tc>
          <w:tcPr>
            <w:tcW w:w="804" w:type="dxa"/>
            <w:vMerge w:val="restart"/>
            <w:shd w:val="clear" w:color="auto" w:fill="666666"/>
            <w:vAlign w:val="center"/>
          </w:tcPr>
          <w:p w14:paraId="7F1BBAA5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Dias</w:t>
            </w:r>
          </w:p>
        </w:tc>
        <w:tc>
          <w:tcPr>
            <w:tcW w:w="1732" w:type="dxa"/>
            <w:vMerge w:val="restart"/>
            <w:shd w:val="clear" w:color="auto" w:fill="666666"/>
            <w:vAlign w:val="center"/>
          </w:tcPr>
          <w:p w14:paraId="65D45090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Presenças</w:t>
            </w:r>
          </w:p>
          <w:p w14:paraId="1D2391A3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(horas)</w:t>
            </w:r>
          </w:p>
        </w:tc>
        <w:tc>
          <w:tcPr>
            <w:tcW w:w="2640" w:type="dxa"/>
            <w:gridSpan w:val="2"/>
            <w:shd w:val="clear" w:color="auto" w:fill="666666"/>
            <w:vAlign w:val="center"/>
          </w:tcPr>
          <w:p w14:paraId="7896CE36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Faltas</w:t>
            </w:r>
          </w:p>
          <w:p w14:paraId="4C71F011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 / minutos)</w:t>
            </w:r>
          </w:p>
        </w:tc>
        <w:tc>
          <w:tcPr>
            <w:tcW w:w="4222" w:type="dxa"/>
            <w:vMerge w:val="restart"/>
            <w:shd w:val="clear" w:color="auto" w:fill="666666"/>
            <w:vAlign w:val="center"/>
          </w:tcPr>
          <w:p w14:paraId="4A139F28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Observações</w:t>
            </w:r>
          </w:p>
        </w:tc>
      </w:tr>
      <w:tr w:rsidR="00D16978" w:rsidRPr="006D3F8B" w14:paraId="477CCB81" w14:textId="77777777" w:rsidTr="00660D9B">
        <w:trPr>
          <w:trHeight w:val="250"/>
          <w:tblCellSpacing w:w="42" w:type="dxa"/>
        </w:trPr>
        <w:tc>
          <w:tcPr>
            <w:tcW w:w="804" w:type="dxa"/>
            <w:vMerge/>
            <w:shd w:val="clear" w:color="auto" w:fill="666666"/>
            <w:vAlign w:val="center"/>
          </w:tcPr>
          <w:p w14:paraId="0380C0AE" w14:textId="77777777" w:rsidR="00D16978" w:rsidRPr="006D3F8B" w:rsidRDefault="00D16978" w:rsidP="00660D9B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732" w:type="dxa"/>
            <w:vMerge/>
            <w:shd w:val="clear" w:color="auto" w:fill="666666"/>
            <w:vAlign w:val="center"/>
          </w:tcPr>
          <w:p w14:paraId="7D6C827D" w14:textId="77777777" w:rsidR="00D16978" w:rsidRPr="006D3F8B" w:rsidRDefault="00D16978" w:rsidP="00660D9B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278" w:type="dxa"/>
            <w:shd w:val="clear" w:color="auto" w:fill="666666"/>
            <w:vAlign w:val="center"/>
          </w:tcPr>
          <w:p w14:paraId="46D6E6DA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1278" w:type="dxa"/>
            <w:shd w:val="clear" w:color="auto" w:fill="666666"/>
            <w:vAlign w:val="center"/>
          </w:tcPr>
          <w:p w14:paraId="3D631356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Injustific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4222" w:type="dxa"/>
            <w:vMerge/>
            <w:shd w:val="clear" w:color="auto" w:fill="666666"/>
            <w:vAlign w:val="center"/>
          </w:tcPr>
          <w:p w14:paraId="1CE9916D" w14:textId="77777777" w:rsidR="00D16978" w:rsidRPr="006D3F8B" w:rsidRDefault="00D16978" w:rsidP="00660D9B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D16978" w:rsidRPr="006D3F8B" w14:paraId="148AC00F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997E397" w14:textId="77777777" w:rsidR="00D16978" w:rsidRPr="00B7789A" w:rsidRDefault="00D16978" w:rsidP="00660D9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302D585" w14:textId="77777777" w:rsidR="00D16978" w:rsidRPr="006D3F8B" w:rsidRDefault="00D16978" w:rsidP="00660D9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EC63BF6" w14:textId="77777777" w:rsidR="00D16978" w:rsidRPr="006D3F8B" w:rsidRDefault="00D16978" w:rsidP="00660D9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5F734E5" w14:textId="77777777" w:rsidR="00D16978" w:rsidRPr="006D3F8B" w:rsidRDefault="00D16978" w:rsidP="00660D9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7B4F795" w14:textId="77777777" w:rsidR="00D16978" w:rsidRPr="006D3F8B" w:rsidRDefault="00D16978" w:rsidP="00660D9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0DD047EB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9F6CA6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BBEB74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E8A79B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16CF1D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B86CF6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4BC3EB31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A63AD9C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D07E5B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305094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341DA8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069894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2AB335D1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6228973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5FFC1A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B57C2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0681B5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4ED9D2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11D2898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824596F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587CE3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5FFEEF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67FA71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A3AE98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2B0063E6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6AB3F89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2B14F5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73CF3D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863BDB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5723FA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2CDBFADB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90548EB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ACB3B7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1B4DA6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22BBEFE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34AEFB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3B60722B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E336B32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5A4032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019CC8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8C83D52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4E54A4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94B8533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E08C1AC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0FACC7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08290C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BF8E7D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6E2791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45D8C298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141D15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507D77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8E184D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EB1DDB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8934C0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4548A830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7AE2C7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FEBC21E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282D54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03D29F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57E9C8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392F9B20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F69008C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A46BCC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6C5B1F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948C14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72C4A6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7C7B28B3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25EF390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FB2CC7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95A62C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B8BF73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398803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7CC52E0F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BD544C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FBB5EF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23785D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71788D1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CE8745E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18FFBBED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384F5A7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ED0D96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D3197D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29BE9C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2635D5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460BEF71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5D94239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ACE575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8F9FEF1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9B66F4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6D860F1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0FAD0ECF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2ED9F7C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10C454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ECB21A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1D670C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AB1BD0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045CECF9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D1DD245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C188E4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518669B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25368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2A9BA4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D6BC789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BFBCD7E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6074E1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14B90C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AFF47D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E73D98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8CEE8CB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AD2A9EA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ECD330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12A5B4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0FD335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CA7B4C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138C743E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4C59DEC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C4828F8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758A1C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E447BC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44E868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7F175DEA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E5417AA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B1C7D8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0829F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73EA99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9FDF7C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293A3EF0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E7AC4EE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6E1C01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D932632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12D1EF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B099231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6BD220F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A8D4E8F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A0BA7D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C324EB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102FFD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B1D1BB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42E8DA16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0D07217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7B5B1A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06C15B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D8A48CC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D17BE3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0EED3347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A0347F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AEBF37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8E8137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A3EAF9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1E3101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AD778A5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CD4D40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BD6007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BDC570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F038F2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698468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66684ACE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73C4196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DACE3B1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CA7F316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2258184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3E6556E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26B4DAB1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A0ABCB1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8F5B5CF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54C8212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326A50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C96227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57866703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3369058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F4C43DA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BD3F1C5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CEEC870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F8C6187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16978" w:rsidRPr="006D3F8B" w14:paraId="11BE52E0" w14:textId="77777777" w:rsidTr="00660D9B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A2AB84D" w14:textId="77777777" w:rsidR="00D16978" w:rsidRPr="00B7789A" w:rsidRDefault="00D16978" w:rsidP="00660D9B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3ED567D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31BBE32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A5C5443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3196ED9" w14:textId="77777777" w:rsidR="00D16978" w:rsidRPr="006D3F8B" w:rsidRDefault="00D16978" w:rsidP="00660D9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D7E1F42" w14:textId="77777777" w:rsidR="007E72A3" w:rsidRDefault="007E72A3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C40469F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537529B2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67F048E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568400D3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705F393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4B8509E3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BA4C811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5C56E6AF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0AAA08D5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BF6F1EE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8D4C706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163A4B01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49402121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121440D1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68FE2694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17F6F0A9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4FA0FBE7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D331637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306378EE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50FAC14A" w14:textId="77777777" w:rsidR="00130CBC" w:rsidRPr="002204C8" w:rsidRDefault="00130CBC" w:rsidP="00130CBC">
      <w:pPr>
        <w:tabs>
          <w:tab w:val="left" w:pos="4290"/>
        </w:tabs>
        <w:spacing w:before="24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t xml:space="preserve">Técnico de Nível IV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nome do curso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11º/12º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ano</w:t>
      </w:r>
    </w:p>
    <w:p w14:paraId="3ED62686" w14:textId="5C7689E4" w:rsidR="00130CBC" w:rsidRPr="002204C8" w:rsidRDefault="00130CBC" w:rsidP="00130CBC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t xml:space="preserve">REGISTO DE PRESENÇAS (Mês: </w:t>
      </w:r>
      <w:r>
        <w:rPr>
          <w:rFonts w:asciiTheme="minorHAnsi" w:hAnsiTheme="minorHAnsi" w:cstheme="minorHAnsi"/>
          <w:b/>
          <w:sz w:val="28"/>
          <w:szCs w:val="24"/>
        </w:rPr>
        <w:t>junho</w:t>
      </w:r>
      <w:r w:rsidRPr="002204C8">
        <w:rPr>
          <w:rFonts w:asciiTheme="minorHAnsi" w:hAnsiTheme="minorHAnsi" w:cstheme="minorHAnsi"/>
          <w:b/>
          <w:sz w:val="28"/>
          <w:szCs w:val="24"/>
        </w:rPr>
        <w:t>/20</w:t>
      </w:r>
      <w:r>
        <w:rPr>
          <w:rFonts w:asciiTheme="minorHAnsi" w:hAnsiTheme="minorHAnsi" w:cstheme="minorHAnsi"/>
          <w:b/>
          <w:sz w:val="28"/>
          <w:szCs w:val="24"/>
        </w:rPr>
        <w:t>24</w:t>
      </w:r>
      <w:r w:rsidRPr="002204C8">
        <w:rPr>
          <w:rFonts w:asciiTheme="minorHAnsi" w:hAnsiTheme="minorHAnsi" w:cstheme="minorHAnsi"/>
          <w:b/>
          <w:sz w:val="28"/>
          <w:szCs w:val="24"/>
        </w:rPr>
        <w:t>)</w:t>
      </w:r>
    </w:p>
    <w:tbl>
      <w:tblPr>
        <w:tblpPr w:leftFromText="142" w:rightFromText="142" w:vertAnchor="text" w:horzAnchor="margin" w:tblpX="-288" w:tblpY="1"/>
        <w:tblOverlap w:val="never"/>
        <w:tblW w:w="9818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1816"/>
        <w:gridCol w:w="1362"/>
        <w:gridCol w:w="1362"/>
        <w:gridCol w:w="4348"/>
      </w:tblGrid>
      <w:tr w:rsidR="00130CBC" w:rsidRPr="006D3F8B" w14:paraId="1A7FFA22" w14:textId="77777777" w:rsidTr="00412E36">
        <w:trPr>
          <w:trHeight w:val="398"/>
          <w:tblCellSpacing w:w="42" w:type="dxa"/>
        </w:trPr>
        <w:tc>
          <w:tcPr>
            <w:tcW w:w="804" w:type="dxa"/>
            <w:vMerge w:val="restart"/>
            <w:shd w:val="clear" w:color="auto" w:fill="666666"/>
            <w:vAlign w:val="center"/>
          </w:tcPr>
          <w:p w14:paraId="3890B913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Dias</w:t>
            </w:r>
          </w:p>
        </w:tc>
        <w:tc>
          <w:tcPr>
            <w:tcW w:w="1732" w:type="dxa"/>
            <w:vMerge w:val="restart"/>
            <w:shd w:val="clear" w:color="auto" w:fill="666666"/>
            <w:vAlign w:val="center"/>
          </w:tcPr>
          <w:p w14:paraId="2318D1F0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Presenças</w:t>
            </w:r>
          </w:p>
          <w:p w14:paraId="0A3ABB55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(horas)</w:t>
            </w:r>
          </w:p>
        </w:tc>
        <w:tc>
          <w:tcPr>
            <w:tcW w:w="2640" w:type="dxa"/>
            <w:gridSpan w:val="2"/>
            <w:shd w:val="clear" w:color="auto" w:fill="666666"/>
            <w:vAlign w:val="center"/>
          </w:tcPr>
          <w:p w14:paraId="0A3168E0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Faltas</w:t>
            </w:r>
          </w:p>
          <w:p w14:paraId="2491074F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 / minutos)</w:t>
            </w:r>
          </w:p>
        </w:tc>
        <w:tc>
          <w:tcPr>
            <w:tcW w:w="4222" w:type="dxa"/>
            <w:vMerge w:val="restart"/>
            <w:shd w:val="clear" w:color="auto" w:fill="666666"/>
            <w:vAlign w:val="center"/>
          </w:tcPr>
          <w:p w14:paraId="6AD2226F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Observações</w:t>
            </w:r>
          </w:p>
        </w:tc>
      </w:tr>
      <w:tr w:rsidR="00130CBC" w:rsidRPr="006D3F8B" w14:paraId="6B719F77" w14:textId="77777777" w:rsidTr="00412E36">
        <w:trPr>
          <w:trHeight w:val="250"/>
          <w:tblCellSpacing w:w="42" w:type="dxa"/>
        </w:trPr>
        <w:tc>
          <w:tcPr>
            <w:tcW w:w="804" w:type="dxa"/>
            <w:vMerge/>
            <w:shd w:val="clear" w:color="auto" w:fill="666666"/>
            <w:vAlign w:val="center"/>
          </w:tcPr>
          <w:p w14:paraId="3AAB9CEE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732" w:type="dxa"/>
            <w:vMerge/>
            <w:shd w:val="clear" w:color="auto" w:fill="666666"/>
            <w:vAlign w:val="center"/>
          </w:tcPr>
          <w:p w14:paraId="64B0213D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278" w:type="dxa"/>
            <w:shd w:val="clear" w:color="auto" w:fill="666666"/>
            <w:vAlign w:val="center"/>
          </w:tcPr>
          <w:p w14:paraId="53F805A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1278" w:type="dxa"/>
            <w:shd w:val="clear" w:color="auto" w:fill="666666"/>
            <w:vAlign w:val="center"/>
          </w:tcPr>
          <w:p w14:paraId="6CFD2E4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Injustific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4222" w:type="dxa"/>
            <w:vMerge/>
            <w:shd w:val="clear" w:color="auto" w:fill="666666"/>
            <w:vAlign w:val="center"/>
          </w:tcPr>
          <w:p w14:paraId="47E65C59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130CBC" w:rsidRPr="006D3F8B" w14:paraId="48930759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0FF8FF8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742DAC2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ACF3121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99C661A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005C63F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A820CB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B8DBE78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7D0D2F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13A319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08E0C6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47DD5D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1EA1ED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A2DF636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04B3E8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1AA6A6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1C0D57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DC9630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3C5EA1B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DAD5F8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F3717A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F928E4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468E6F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771CCA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10D13A78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AB2DEC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B1A6C3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FB72D1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14A79E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133F1D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FBE1424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5BCC90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678538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128466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122468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AF8396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32373F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A1788B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3E5090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499550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95E9EA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DF9CC6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F06FA2A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223CD4C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287DA4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0CD2DB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A5F4BC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4EACEA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780466A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9B8161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635563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739433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AD54B0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3AC63E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5D78178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F1A39A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C21CFB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829C35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536EAB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6D85F9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19ADC25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78E7DC2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07B58E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70ECFE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E4A316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F54F7A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AA7A7F4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A0498E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D6AE34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89F1E2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B555AF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48FC5E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8B60BD5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CE2F33C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99A3C7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D0E317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48D723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163476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98A58F0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AF0E20A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61C820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EB4618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90ECAA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781CC5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55C79F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B82D5C4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54F8D4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7ECBFA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0814D1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B77935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4F3AF2D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7BF3718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DB1691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A18606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43653B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3364B4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93BEE3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39421E6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4E5492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B34136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7D9B6D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647BD7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A17A7C1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B2DD2F2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802858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3C8557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782B70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CB36AD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89E5D3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88B808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ACEF76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0F669B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8423A9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FCF8E9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70FA756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E6A2A4C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9E5650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0607E1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0D281C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6C8F94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076AEF7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E932FF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FA5301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F332B3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90E9C4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08D1BF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6156751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4232A9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425120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D30B0F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000DBB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BF94D4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9D6CF9B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E29789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8046E2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D03CA6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579B13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890108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22BD67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0E7288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F09A35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CD4A6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1AD2C6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B8D98C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6BF1D5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6CEDBC8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8D277F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D5170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845D3B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9D8A1A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9B10416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CD4CAD4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A75DA3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64065F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F94783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DD5AF4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2A6AD19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6F6B808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1FEBE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4CF07C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56ABA4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A7842C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5709719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F4B8BFF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0468F6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DF82D1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E7DBC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DE7172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F8FCFEC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B61893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7D951A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71F461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5D1D8C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E76D32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F17F874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B28462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31859EC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83EBA6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982E60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DBE783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D85D91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5A365B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882D73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E86D40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581379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93D3E2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72E57A40" w14:textId="77777777" w:rsidR="00130CBC" w:rsidRPr="00B7789A" w:rsidRDefault="00130CBC" w:rsidP="00130CBC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2A5E2CE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482F2E2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18AF854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2F751085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017EE39" w14:textId="77777777" w:rsidR="00130CBC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7A0B28BD" w14:textId="77777777" w:rsidR="00130CBC" w:rsidRPr="002204C8" w:rsidRDefault="00130CBC" w:rsidP="00130CBC">
      <w:pPr>
        <w:tabs>
          <w:tab w:val="left" w:pos="4290"/>
        </w:tabs>
        <w:spacing w:before="24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lastRenderedPageBreak/>
        <w:t xml:space="preserve">Técnico de Nível IV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nome do curso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– </w:t>
      </w:r>
      <w:r w:rsidRPr="002204C8">
        <w:rPr>
          <w:rFonts w:asciiTheme="minorHAnsi" w:hAnsiTheme="minorHAnsi" w:cstheme="minorHAnsi"/>
          <w:b/>
          <w:sz w:val="28"/>
          <w:szCs w:val="24"/>
          <w:highlight w:val="yellow"/>
        </w:rPr>
        <w:t>11º/12º</w:t>
      </w:r>
      <w:r w:rsidRPr="002204C8">
        <w:rPr>
          <w:rFonts w:asciiTheme="minorHAnsi" w:hAnsiTheme="minorHAnsi" w:cstheme="minorHAnsi"/>
          <w:b/>
          <w:sz w:val="28"/>
          <w:szCs w:val="24"/>
        </w:rPr>
        <w:t xml:space="preserve"> ano</w:t>
      </w:r>
    </w:p>
    <w:p w14:paraId="1926C570" w14:textId="5422408A" w:rsidR="00130CBC" w:rsidRPr="002204C8" w:rsidRDefault="00130CBC" w:rsidP="00130CBC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204C8">
        <w:rPr>
          <w:rFonts w:asciiTheme="minorHAnsi" w:hAnsiTheme="minorHAnsi" w:cstheme="minorHAnsi"/>
          <w:b/>
          <w:sz w:val="28"/>
          <w:szCs w:val="24"/>
        </w:rPr>
        <w:t xml:space="preserve">REGISTO DE PRESENÇAS (Mês: </w:t>
      </w:r>
      <w:r>
        <w:rPr>
          <w:rFonts w:asciiTheme="minorHAnsi" w:hAnsiTheme="minorHAnsi" w:cstheme="minorHAnsi"/>
          <w:b/>
          <w:sz w:val="28"/>
          <w:szCs w:val="24"/>
        </w:rPr>
        <w:t>julho</w:t>
      </w:r>
      <w:r w:rsidRPr="002204C8">
        <w:rPr>
          <w:rFonts w:asciiTheme="minorHAnsi" w:hAnsiTheme="minorHAnsi" w:cstheme="minorHAnsi"/>
          <w:b/>
          <w:sz w:val="28"/>
          <w:szCs w:val="24"/>
        </w:rPr>
        <w:t>/20</w:t>
      </w:r>
      <w:r>
        <w:rPr>
          <w:rFonts w:asciiTheme="minorHAnsi" w:hAnsiTheme="minorHAnsi" w:cstheme="minorHAnsi"/>
          <w:b/>
          <w:sz w:val="28"/>
          <w:szCs w:val="24"/>
        </w:rPr>
        <w:t>24</w:t>
      </w:r>
      <w:r w:rsidRPr="002204C8">
        <w:rPr>
          <w:rFonts w:asciiTheme="minorHAnsi" w:hAnsiTheme="minorHAnsi" w:cstheme="minorHAnsi"/>
          <w:b/>
          <w:sz w:val="28"/>
          <w:szCs w:val="24"/>
        </w:rPr>
        <w:t>)</w:t>
      </w:r>
    </w:p>
    <w:tbl>
      <w:tblPr>
        <w:tblpPr w:leftFromText="142" w:rightFromText="142" w:vertAnchor="text" w:horzAnchor="margin" w:tblpX="-288" w:tblpY="1"/>
        <w:tblOverlap w:val="never"/>
        <w:tblW w:w="9818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1816"/>
        <w:gridCol w:w="1362"/>
        <w:gridCol w:w="1362"/>
        <w:gridCol w:w="4348"/>
      </w:tblGrid>
      <w:tr w:rsidR="00130CBC" w:rsidRPr="006D3F8B" w14:paraId="5ABBE4AE" w14:textId="77777777" w:rsidTr="00412E36">
        <w:trPr>
          <w:trHeight w:val="398"/>
          <w:tblCellSpacing w:w="42" w:type="dxa"/>
        </w:trPr>
        <w:tc>
          <w:tcPr>
            <w:tcW w:w="804" w:type="dxa"/>
            <w:vMerge w:val="restart"/>
            <w:shd w:val="clear" w:color="auto" w:fill="666666"/>
            <w:vAlign w:val="center"/>
          </w:tcPr>
          <w:p w14:paraId="7F710704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Dias</w:t>
            </w:r>
          </w:p>
        </w:tc>
        <w:tc>
          <w:tcPr>
            <w:tcW w:w="1732" w:type="dxa"/>
            <w:vMerge w:val="restart"/>
            <w:shd w:val="clear" w:color="auto" w:fill="666666"/>
            <w:vAlign w:val="center"/>
          </w:tcPr>
          <w:p w14:paraId="2E272089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Presenças</w:t>
            </w:r>
          </w:p>
          <w:p w14:paraId="2E17F9D1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(horas)</w:t>
            </w:r>
          </w:p>
        </w:tc>
        <w:tc>
          <w:tcPr>
            <w:tcW w:w="2640" w:type="dxa"/>
            <w:gridSpan w:val="2"/>
            <w:shd w:val="clear" w:color="auto" w:fill="666666"/>
            <w:vAlign w:val="center"/>
          </w:tcPr>
          <w:p w14:paraId="68D79CCB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Faltas</w:t>
            </w:r>
          </w:p>
          <w:p w14:paraId="32A6F7BB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(horas / minutos)</w:t>
            </w:r>
          </w:p>
        </w:tc>
        <w:tc>
          <w:tcPr>
            <w:tcW w:w="4222" w:type="dxa"/>
            <w:vMerge w:val="restart"/>
            <w:shd w:val="clear" w:color="auto" w:fill="666666"/>
            <w:vAlign w:val="center"/>
          </w:tcPr>
          <w:p w14:paraId="4A7A8E8F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Observações</w:t>
            </w:r>
          </w:p>
        </w:tc>
      </w:tr>
      <w:tr w:rsidR="00130CBC" w:rsidRPr="006D3F8B" w14:paraId="1D132F63" w14:textId="77777777" w:rsidTr="00412E36">
        <w:trPr>
          <w:trHeight w:val="250"/>
          <w:tblCellSpacing w:w="42" w:type="dxa"/>
        </w:trPr>
        <w:tc>
          <w:tcPr>
            <w:tcW w:w="804" w:type="dxa"/>
            <w:vMerge/>
            <w:shd w:val="clear" w:color="auto" w:fill="666666"/>
            <w:vAlign w:val="center"/>
          </w:tcPr>
          <w:p w14:paraId="7540D427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732" w:type="dxa"/>
            <w:vMerge/>
            <w:shd w:val="clear" w:color="auto" w:fill="666666"/>
            <w:vAlign w:val="center"/>
          </w:tcPr>
          <w:p w14:paraId="5317E06A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1278" w:type="dxa"/>
            <w:shd w:val="clear" w:color="auto" w:fill="666666"/>
            <w:vAlign w:val="center"/>
          </w:tcPr>
          <w:p w14:paraId="56093346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1278" w:type="dxa"/>
            <w:shd w:val="clear" w:color="auto" w:fill="666666"/>
            <w:vAlign w:val="center"/>
          </w:tcPr>
          <w:p w14:paraId="3A00EC6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/>
                <w:sz w:val="20"/>
              </w:rPr>
              <w:t>Injustific</w:t>
            </w:r>
            <w:proofErr w:type="spellEnd"/>
            <w:r w:rsidRPr="00B7789A">
              <w:rPr>
                <w:rFonts w:asciiTheme="minorHAnsi" w:hAnsiTheme="minorHAnsi" w:cstheme="minorHAnsi"/>
                <w:b/>
                <w:color w:val="FFFFFF"/>
                <w:sz w:val="20"/>
              </w:rPr>
              <w:t>.</w:t>
            </w:r>
          </w:p>
        </w:tc>
        <w:tc>
          <w:tcPr>
            <w:tcW w:w="4222" w:type="dxa"/>
            <w:vMerge/>
            <w:shd w:val="clear" w:color="auto" w:fill="666666"/>
            <w:vAlign w:val="center"/>
          </w:tcPr>
          <w:p w14:paraId="507B164C" w14:textId="77777777" w:rsidR="00130CBC" w:rsidRPr="006D3F8B" w:rsidRDefault="00130CBC" w:rsidP="00412E36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130CBC" w:rsidRPr="006D3F8B" w14:paraId="41B36D9C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40DB146" w14:textId="77777777" w:rsidR="00130CBC" w:rsidRPr="00B7789A" w:rsidRDefault="00130CBC" w:rsidP="00412E3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C5688C6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EC9CC34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EABAA2D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AAC5E87" w14:textId="77777777" w:rsidR="00130CBC" w:rsidRPr="006D3F8B" w:rsidRDefault="00130CBC" w:rsidP="00412E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37590E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B80CA3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6DAAA4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DC40B4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4F1DC0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D925FE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3578AF1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0440CE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DAF31B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51202E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0558B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B2847C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219431F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07A28FA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982C81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94359A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7D304B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569421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2FABCCC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E30E323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4869E9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B7FD24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1B23D6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DE9F22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7B8D851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829ABA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1AB4C2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3958B9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B194A1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43C489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5AF2A7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94F55A5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39579F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874456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F97705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FBE617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0AA5021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2BFBFAB5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CCDBA6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B76158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C23E65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84817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D1FC8A6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0D0D11D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5F3182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9F383F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E1A59B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3F1C50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1E1E89F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76169DD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F2709C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7AF87A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3F4533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F28F8E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C04E5CF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2A5FDC6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505388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562AE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8B794B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5D0F2F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62A943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2F1235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7E6BFF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A5E3E8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C91301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8EF7A1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4DA56AE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A8440F2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EBC444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79432C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B6C039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49D2538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15968D4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73C0A6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5671BC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FA19AC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5BAA27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3F6E26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4293AB7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E178952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7FBF5B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80F4388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4C9E732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5B4623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444E5C2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CBE4AD5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0B49AAB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427FAF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CD2A0B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76BF93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71E1379C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122F2C74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6C9240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D78CC4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E40C90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66D159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767353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81F5700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15599A9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98CEC9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E5D7D9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3A761F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5FB8744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D70BCE4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90B6F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6B18D4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48611B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663994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53FA5AC6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D81131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BC56B7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B76F9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B41E89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A860F0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A79D5F8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46794DB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6A78C5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4BFF983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3D405D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57F198A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293883C9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F1277BD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288760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82512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1338F2A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2080870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D0A01CE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8247A5A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2A76C1B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8F2361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F10E09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5843C4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AFCEEFF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33F41FB7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7718E4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A6B97E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CB0350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7EEFA79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9E0BFC8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4698DD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40727B5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2F1BDF4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F10DFD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568A07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062311B3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E2A5197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8890A4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6C5D6DA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744DAF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791F9A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2F475E6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0A6AC2F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CC552E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7909EFA2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D3B0EE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2DB7102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3563FB17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75BD371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78CB7C8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17619A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AC2A27D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37E05D3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67EC4330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57A47679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5B61E6FB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55E7220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1F10F6CE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68D90045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3822EAF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6DDA6665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6E97285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7F3E1AF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2225BA16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1C60AAB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30CBC" w:rsidRPr="006D3F8B" w14:paraId="41AF178A" w14:textId="77777777" w:rsidTr="00412E36">
        <w:trPr>
          <w:trHeight w:val="283"/>
          <w:tblCellSpacing w:w="42" w:type="dxa"/>
        </w:trPr>
        <w:tc>
          <w:tcPr>
            <w:tcW w:w="804" w:type="dxa"/>
            <w:shd w:val="clear" w:color="auto" w:fill="E0E0E0"/>
            <w:vAlign w:val="center"/>
          </w:tcPr>
          <w:p w14:paraId="7445C13E" w14:textId="77777777" w:rsidR="00130CBC" w:rsidRPr="00B7789A" w:rsidRDefault="00130CBC" w:rsidP="00412E36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7789A">
              <w:rPr>
                <w:rFonts w:asciiTheme="minorHAnsi" w:hAnsiTheme="minorHAnsi" w:cstheme="minorHAnsi"/>
                <w:b/>
                <w:sz w:val="20"/>
                <w:szCs w:val="20"/>
              </w:rPr>
              <w:t>31</w:t>
            </w:r>
          </w:p>
        </w:tc>
        <w:tc>
          <w:tcPr>
            <w:tcW w:w="1732" w:type="dxa"/>
            <w:shd w:val="clear" w:color="auto" w:fill="E0E0E0"/>
            <w:vAlign w:val="center"/>
          </w:tcPr>
          <w:p w14:paraId="33136747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0A6DDD1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14:paraId="33C7B471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222" w:type="dxa"/>
            <w:shd w:val="clear" w:color="auto" w:fill="E0E0E0"/>
            <w:vAlign w:val="center"/>
          </w:tcPr>
          <w:p w14:paraId="0F621AE9" w14:textId="77777777" w:rsidR="00130CBC" w:rsidRPr="006D3F8B" w:rsidRDefault="00130CBC" w:rsidP="00412E36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7526DA21" w14:textId="77777777" w:rsidR="00130CBC" w:rsidRPr="00B7789A" w:rsidRDefault="00130CBC" w:rsidP="00130CBC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p w14:paraId="618658D7" w14:textId="77777777" w:rsidR="00130CBC" w:rsidRPr="00B7789A" w:rsidRDefault="00130CBC" w:rsidP="007E72A3">
      <w:pPr>
        <w:spacing w:after="0" w:line="360" w:lineRule="auto"/>
        <w:jc w:val="both"/>
        <w:rPr>
          <w:rFonts w:eastAsia="Times New Roman"/>
          <w:color w:val="000000"/>
          <w:sz w:val="2"/>
          <w:lang w:eastAsia="pt-PT"/>
        </w:rPr>
      </w:pPr>
    </w:p>
    <w:sectPr w:rsidR="00130CBC" w:rsidRPr="00B7789A" w:rsidSect="00BB79E6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426" w:right="707" w:bottom="426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B9E27" w14:textId="77777777" w:rsidR="00D765D1" w:rsidRDefault="00D765D1" w:rsidP="00D600F8">
      <w:pPr>
        <w:spacing w:after="0" w:line="240" w:lineRule="auto"/>
      </w:pPr>
      <w:r>
        <w:separator/>
      </w:r>
    </w:p>
  </w:endnote>
  <w:endnote w:type="continuationSeparator" w:id="0">
    <w:p w14:paraId="6A326A84" w14:textId="77777777" w:rsidR="00D765D1" w:rsidRDefault="00D765D1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B7789A" w14:paraId="2D298EC8" w14:textId="77777777" w:rsidTr="00660D9B">
      <w:trPr>
        <w:cantSplit/>
        <w:trHeight w:val="500"/>
        <w:jc w:val="center"/>
      </w:trPr>
      <w:tc>
        <w:tcPr>
          <w:tcW w:w="2657" w:type="dxa"/>
          <w:vAlign w:val="center"/>
        </w:tcPr>
        <w:p w14:paraId="7F5E01EC" w14:textId="77777777" w:rsidR="00B7789A" w:rsidRPr="009013AB" w:rsidRDefault="00B7789A" w:rsidP="00B7789A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547CACA0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4DF7538F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244D8232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4C888B8F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2D5ECD29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28F15A10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E18EC2E" w14:textId="77777777" w:rsidR="00B7789A" w:rsidRPr="009013AB" w:rsidRDefault="00B7789A" w:rsidP="00B7789A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2E5761FA" w14:textId="77777777" w:rsidR="00443068" w:rsidRPr="007D46D4" w:rsidRDefault="00443068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443068" w14:paraId="58A27464" w14:textId="77777777" w:rsidTr="00443068">
      <w:trPr>
        <w:cantSplit/>
        <w:trHeight w:val="500"/>
        <w:jc w:val="center"/>
      </w:trPr>
      <w:tc>
        <w:tcPr>
          <w:tcW w:w="2657" w:type="dxa"/>
          <w:vAlign w:val="center"/>
        </w:tcPr>
        <w:p w14:paraId="386E5F1A" w14:textId="77777777" w:rsidR="00443068" w:rsidRPr="009013AB" w:rsidRDefault="00443068" w:rsidP="00443068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bookmarkStart w:id="1" w:name="_Hlk536477111"/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7D433C70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17728648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F9639B9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61311F35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34872C84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40C38BE2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28DA4554" w14:textId="77777777" w:rsidR="00443068" w:rsidRPr="009013AB" w:rsidRDefault="00443068" w:rsidP="0044306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  <w:bookmarkEnd w:id="1"/>
  </w:tbl>
  <w:p w14:paraId="6B58081A" w14:textId="77777777" w:rsidR="00443068" w:rsidRPr="007D46D4" w:rsidRDefault="00443068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95EC0" w14:textId="77777777" w:rsidR="00D765D1" w:rsidRDefault="00D765D1" w:rsidP="00D600F8">
      <w:pPr>
        <w:spacing w:after="0" w:line="240" w:lineRule="auto"/>
      </w:pPr>
      <w:r>
        <w:separator/>
      </w:r>
    </w:p>
  </w:footnote>
  <w:footnote w:type="continuationSeparator" w:id="0">
    <w:p w14:paraId="703FA315" w14:textId="77777777" w:rsidR="00D765D1" w:rsidRDefault="00D765D1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9ADCB" w14:textId="77777777" w:rsidR="00BB79E6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</w:p>
  <w:p w14:paraId="512CE44A" w14:textId="77777777" w:rsidR="00BB79E6" w:rsidRPr="00D600F8" w:rsidRDefault="00BB79E6" w:rsidP="00BB79E6">
    <w:pPr>
      <w:pStyle w:val="Corpodetexto"/>
      <w:widowControl/>
      <w:spacing w:after="0" w:line="240" w:lineRule="atLeast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>
      <w:rPr>
        <w:noProof/>
        <w:lang w:eastAsia="pt-PT"/>
      </w:rPr>
      <w:drawing>
        <wp:inline distT="0" distB="0" distL="0" distR="0" wp14:anchorId="7E7F656C" wp14:editId="7862E78D">
          <wp:extent cx="1419225" cy="236905"/>
          <wp:effectExtent l="0" t="0" r="0" b="0"/>
          <wp:docPr id="1057175104" name="Imagem 1" descr="Uma imagem com Saturação de cores, Gráfico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586133" name="Imagem 1" descr="Uma imagem com Saturação de cores, Gráfico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969" cy="240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055A0E3A" wp14:editId="6AE0803D">
          <wp:simplePos x="0" y="0"/>
          <wp:positionH relativeFrom="column">
            <wp:posOffset>5305425</wp:posOffset>
          </wp:positionH>
          <wp:positionV relativeFrom="paragraph">
            <wp:posOffset>-219075</wp:posOffset>
          </wp:positionV>
          <wp:extent cx="714375" cy="653415"/>
          <wp:effectExtent l="19050" t="0" r="9525" b="0"/>
          <wp:wrapNone/>
          <wp:docPr id="1649784665" name="Imagem 1649784665" descr="C:\Users\Mafalda\Desktop\Página\Imagens\agrupamen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falda\Desktop\Página\Imagens\agrupamento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53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 w:cs="Comic Sans MS"/>
        <w:b/>
        <w:i/>
        <w:sz w:val="20"/>
        <w:szCs w:val="20"/>
        <w:shd w:val="clear" w:color="auto" w:fill="FFFFFF"/>
      </w:rPr>
      <w:tab/>
    </w: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DIREÇÃO-GERAL DOS ESTABELECIMENTOS ESCOLARES</w:t>
    </w:r>
  </w:p>
  <w:p w14:paraId="423ED6C8" w14:textId="77777777" w:rsidR="00BB79E6" w:rsidRPr="00D600F8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 DE SERVIÇOS REGIÃO ALGARVE</w:t>
    </w:r>
  </w:p>
  <w:p w14:paraId="7FC28B2C" w14:textId="77777777" w:rsidR="00BB79E6" w:rsidRPr="00D600F8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sz w:val="20"/>
        <w:szCs w:val="20"/>
        <w:shd w:val="clear" w:color="auto" w:fill="FFFFFF"/>
      </w:rPr>
      <w:t>AGRUPAMENTO DE ESCOLAS DE VILA REAL DE SANTO ANTÓNIO - CÓD. 145348</w:t>
    </w:r>
  </w:p>
  <w:p w14:paraId="3B77E32E" w14:textId="585E8F7C" w:rsidR="00BB79E6" w:rsidRPr="00BB79E6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</w:rPr>
    </w:pPr>
    <w:r w:rsidRPr="00F12971">
      <w:rPr>
        <w:rFonts w:ascii="Arial Narrow" w:hAnsi="Arial Narrow" w:cs="Comic Sans MS"/>
        <w:b/>
        <w:sz w:val="16"/>
        <w:szCs w:val="16"/>
        <w:shd w:val="clear" w:color="auto" w:fill="FFFFFF"/>
      </w:rPr>
      <w:t>E</w:t>
    </w:r>
    <w:r w:rsidRPr="00F12971">
      <w:rPr>
        <w:rFonts w:ascii="Arial Narrow" w:hAnsi="Arial Narrow" w:cs="Comic Sans MS"/>
        <w:b/>
        <w:smallCaps/>
        <w:sz w:val="16"/>
        <w:szCs w:val="16"/>
        <w:shd w:val="clear" w:color="auto" w:fill="FFFFFF"/>
      </w:rPr>
      <w:t>SCOLA SECUNDÁRIA C/3.º CICLO DE VILA REAL DE SANTO ANTÓNIO </w:t>
    </w:r>
    <w:r w:rsidRPr="00F12971">
      <w:rPr>
        <w:rFonts w:ascii="Arial Narrow" w:hAnsi="Arial Narrow" w:cs="Comic Sans MS"/>
        <w:smallCaps/>
        <w:sz w:val="16"/>
        <w:szCs w:val="16"/>
        <w:shd w:val="clear" w:color="auto" w:fill="FFFFFF"/>
      </w:rPr>
      <w:t>(Sede cód. </w:t>
    </w:r>
    <w:r w:rsidRPr="00F12971">
      <w:rPr>
        <w:rFonts w:ascii="Arial Narrow" w:hAnsi="Arial Narrow" w:cs="Comic Sans MS"/>
        <w:sz w:val="16"/>
        <w:szCs w:val="16"/>
        <w:shd w:val="clear" w:color="auto" w:fill="FFFFFF"/>
      </w:rPr>
      <w:t>403726) – EB 2,3 Infante D. Fernando – EB1/JI Manuel Cabanas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3EA80" w14:textId="77777777" w:rsidR="00BB79E6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</w:p>
  <w:p w14:paraId="3C1DD029" w14:textId="77777777" w:rsidR="00BB79E6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</w:p>
  <w:p w14:paraId="4C8F040C" w14:textId="05F18804" w:rsidR="00BB79E6" w:rsidRPr="00D600F8" w:rsidRDefault="00BB79E6" w:rsidP="00BB79E6">
    <w:pPr>
      <w:pStyle w:val="Corpodetexto"/>
      <w:widowControl/>
      <w:spacing w:after="0" w:line="240" w:lineRule="atLeast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>
      <w:rPr>
        <w:noProof/>
        <w:lang w:eastAsia="pt-PT"/>
      </w:rPr>
      <w:drawing>
        <wp:inline distT="0" distB="0" distL="0" distR="0" wp14:anchorId="60F2ECDA" wp14:editId="4B187FF4">
          <wp:extent cx="1419225" cy="236905"/>
          <wp:effectExtent l="0" t="0" r="0" b="0"/>
          <wp:docPr id="397095686" name="Imagem 1" descr="Uma imagem com Saturação de cores, Gráfico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586133" name="Imagem 1" descr="Uma imagem com Saturação de cores, Gráfico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969" cy="240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7F3E1F7" wp14:editId="6230CA26">
          <wp:simplePos x="0" y="0"/>
          <wp:positionH relativeFrom="column">
            <wp:posOffset>5305425</wp:posOffset>
          </wp:positionH>
          <wp:positionV relativeFrom="paragraph">
            <wp:posOffset>-219075</wp:posOffset>
          </wp:positionV>
          <wp:extent cx="714375" cy="653415"/>
          <wp:effectExtent l="19050" t="0" r="9525" b="0"/>
          <wp:wrapNone/>
          <wp:docPr id="251610390" name="Imagem 251610390" descr="C:\Users\Mafalda\Desktop\Página\Imagens\agrupamen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falda\Desktop\Página\Imagens\agrupamento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53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 w:cs="Comic Sans MS"/>
        <w:b/>
        <w:i/>
        <w:sz w:val="20"/>
        <w:szCs w:val="20"/>
        <w:shd w:val="clear" w:color="auto" w:fill="FFFFFF"/>
      </w:rPr>
      <w:tab/>
    </w: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DIREÇÃO-GERAL DOS ESTABELECIMENTOS ESCOLARES</w:t>
    </w:r>
  </w:p>
  <w:p w14:paraId="259B2451" w14:textId="77777777" w:rsidR="00BB79E6" w:rsidRPr="00D600F8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 DE SERVIÇOS REGIÃO ALGARVE</w:t>
    </w:r>
  </w:p>
  <w:p w14:paraId="4BCCF6BD" w14:textId="77777777" w:rsidR="00BB79E6" w:rsidRPr="00D600F8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sz w:val="20"/>
        <w:szCs w:val="20"/>
        <w:shd w:val="clear" w:color="auto" w:fill="FFFFFF"/>
      </w:rPr>
      <w:t>AGRUPAMENTO DE ESCOLAS DE VILA REAL DE SANTO ANTÓNIO - CÓD. 145348</w:t>
    </w:r>
  </w:p>
  <w:p w14:paraId="0B90C981" w14:textId="031014FE" w:rsidR="00BB79E6" w:rsidRPr="00BB79E6" w:rsidRDefault="00BB79E6" w:rsidP="00BB79E6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</w:rPr>
    </w:pPr>
    <w:r w:rsidRPr="00F12971">
      <w:rPr>
        <w:rFonts w:ascii="Arial Narrow" w:hAnsi="Arial Narrow" w:cs="Comic Sans MS"/>
        <w:b/>
        <w:sz w:val="16"/>
        <w:szCs w:val="16"/>
        <w:shd w:val="clear" w:color="auto" w:fill="FFFFFF"/>
      </w:rPr>
      <w:t>E</w:t>
    </w:r>
    <w:r w:rsidRPr="00F12971">
      <w:rPr>
        <w:rFonts w:ascii="Arial Narrow" w:hAnsi="Arial Narrow" w:cs="Comic Sans MS"/>
        <w:b/>
        <w:smallCaps/>
        <w:sz w:val="16"/>
        <w:szCs w:val="16"/>
        <w:shd w:val="clear" w:color="auto" w:fill="FFFFFF"/>
      </w:rPr>
      <w:t>SCOLA SECUNDÁRIA C/3.º CICLO DE VILA REAL DE SANTO ANTÓNIO </w:t>
    </w:r>
    <w:r w:rsidRPr="00F12971">
      <w:rPr>
        <w:rFonts w:ascii="Arial Narrow" w:hAnsi="Arial Narrow" w:cs="Comic Sans MS"/>
        <w:smallCaps/>
        <w:sz w:val="16"/>
        <w:szCs w:val="16"/>
        <w:shd w:val="clear" w:color="auto" w:fill="FFFFFF"/>
      </w:rPr>
      <w:t>(Sede cód. </w:t>
    </w:r>
    <w:r w:rsidRPr="00F12971">
      <w:rPr>
        <w:rFonts w:ascii="Arial Narrow" w:hAnsi="Arial Narrow" w:cs="Comic Sans MS"/>
        <w:sz w:val="16"/>
        <w:szCs w:val="16"/>
        <w:shd w:val="clear" w:color="auto" w:fill="FFFFFF"/>
      </w:rPr>
      <w:t>403726) – EB 2,3 Infante D. Fernando – EB1/JI Manuel Cabanas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024237049">
    <w:abstractNumId w:val="0"/>
  </w:num>
  <w:num w:numId="2" w16cid:durableId="1829321040">
    <w:abstractNumId w:val="1"/>
  </w:num>
  <w:num w:numId="3" w16cid:durableId="507525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5A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30CBC"/>
    <w:rsid w:val="001E106E"/>
    <w:rsid w:val="001F10DE"/>
    <w:rsid w:val="001F7408"/>
    <w:rsid w:val="002204C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B51EA"/>
    <w:rsid w:val="003B7AE9"/>
    <w:rsid w:val="003E5806"/>
    <w:rsid w:val="0041641F"/>
    <w:rsid w:val="004231B3"/>
    <w:rsid w:val="004370C1"/>
    <w:rsid w:val="00443068"/>
    <w:rsid w:val="00465BFF"/>
    <w:rsid w:val="00474144"/>
    <w:rsid w:val="004909C9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2616"/>
    <w:rsid w:val="00B74B81"/>
    <w:rsid w:val="00B768FE"/>
    <w:rsid w:val="00B7789A"/>
    <w:rsid w:val="00B878AE"/>
    <w:rsid w:val="00BB76E8"/>
    <w:rsid w:val="00BB79E6"/>
    <w:rsid w:val="00BC2729"/>
    <w:rsid w:val="00BD7D8A"/>
    <w:rsid w:val="00BE10B8"/>
    <w:rsid w:val="00C25780"/>
    <w:rsid w:val="00C304F2"/>
    <w:rsid w:val="00C32A0F"/>
    <w:rsid w:val="00C3375A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16978"/>
    <w:rsid w:val="00D20EA7"/>
    <w:rsid w:val="00D41E06"/>
    <w:rsid w:val="00D600F8"/>
    <w:rsid w:val="00D61541"/>
    <w:rsid w:val="00D72471"/>
    <w:rsid w:val="00D765D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D6677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8B536F"/>
  <w15:docId w15:val="{8543D17C-DFC7-492E-A284-629C759D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83BEDE800E514A81AD19A03EC0052F" ma:contentTypeVersion="14" ma:contentTypeDescription="Criar um novo documento." ma:contentTypeScope="" ma:versionID="d9ca1bf6fd250e83ec972babbe51e3a6">
  <xsd:schema xmlns:xsd="http://www.w3.org/2001/XMLSchema" xmlns:xs="http://www.w3.org/2001/XMLSchema" xmlns:p="http://schemas.microsoft.com/office/2006/metadata/properties" xmlns:ns3="d50bac1c-3f1a-4b25-a0a9-ddf270e56c16" xmlns:ns4="b8ab623a-ca7d-4c87-9434-058adb35a883" targetNamespace="http://schemas.microsoft.com/office/2006/metadata/properties" ma:root="true" ma:fieldsID="511d607bf31b57bfeb940dd63713f019" ns3:_="" ns4:_="">
    <xsd:import namespace="d50bac1c-3f1a-4b25-a0a9-ddf270e56c16"/>
    <xsd:import namespace="b8ab623a-ca7d-4c87-9434-058adb35a8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ac1c-3f1a-4b25-a0a9-ddf270e56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623a-ca7d-4c87-9434-058adb35a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DD1009-F84A-4BDF-A68C-13DDDCFCB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82E308-30C8-4404-9F89-798E1FC3F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0bac1c-3f1a-4b25-a0a9-ddf270e56c16"/>
    <ds:schemaRef ds:uri="b8ab623a-ca7d-4c87-9434-058adb35a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D7D991-4BB3-4986-895E-CD768E26BC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7C6605-3720-4C6D-93BC-C59639CE9B3E}">
  <ds:schemaRefs>
    <ds:schemaRef ds:uri="http://www.w3.org/XML/1998/namespace"/>
    <ds:schemaRef ds:uri="b8ab623a-ca7d-4c87-9434-058adb35a883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d50bac1c-3f1a-4b25-a0a9-ddf270e56c16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Escola_V</Template>
  <TotalTime>4</TotalTime>
  <Pages>4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Direção</cp:lastModifiedBy>
  <cp:revision>4</cp:revision>
  <dcterms:created xsi:type="dcterms:W3CDTF">2022-11-17T14:40:00Z</dcterms:created>
  <dcterms:modified xsi:type="dcterms:W3CDTF">2024-03-05T15:48:00Z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0x010100A083BEDE800E514A81AD19A03EC0052F</vt:lpwstr>
  </property>
</Properties>
</file>