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369115" w14:textId="77777777" w:rsidR="00F340E7" w:rsidRPr="00671A99" w:rsidRDefault="00F340E7" w:rsidP="00F340E7">
      <w:pPr>
        <w:keepNext/>
        <w:spacing w:after="0" w:line="240" w:lineRule="auto"/>
        <w:jc w:val="center"/>
        <w:outlineLvl w:val="0"/>
        <w:rPr>
          <w:rFonts w:asciiTheme="minorHAnsi" w:eastAsia="Times New Roman" w:hAnsiTheme="minorHAnsi" w:cstheme="minorHAnsi"/>
          <w:b/>
          <w:bCs/>
          <w:smallCaps/>
          <w:sz w:val="32"/>
          <w:szCs w:val="24"/>
          <w:lang w:eastAsia="pt-PT"/>
        </w:rPr>
      </w:pPr>
      <w:r w:rsidRPr="00671A99">
        <w:rPr>
          <w:rFonts w:asciiTheme="minorHAnsi" w:eastAsia="Times New Roman" w:hAnsiTheme="minorHAnsi" w:cstheme="minorHAnsi"/>
          <w:b/>
          <w:bCs/>
          <w:smallCaps/>
          <w:sz w:val="32"/>
          <w:szCs w:val="24"/>
          <w:lang w:eastAsia="pt-PT"/>
        </w:rPr>
        <w:t>Informação Diretor de Turma – Professor</w:t>
      </w:r>
    </w:p>
    <w:p w14:paraId="6D68BAB4" w14:textId="77777777" w:rsidR="00F340E7" w:rsidRPr="00671A99" w:rsidRDefault="00F340E7" w:rsidP="00F340E7">
      <w:pPr>
        <w:spacing w:after="0" w:line="240" w:lineRule="auto"/>
        <w:rPr>
          <w:rFonts w:asciiTheme="minorHAnsi" w:eastAsia="Times New Roman" w:hAnsiTheme="minorHAnsi" w:cstheme="minorHAnsi"/>
          <w:lang w:eastAsia="pt-PT"/>
        </w:rPr>
      </w:pPr>
    </w:p>
    <w:p w14:paraId="65CF70B1" w14:textId="77777777" w:rsidR="00F340E7" w:rsidRPr="00671A99" w:rsidRDefault="00F340E7" w:rsidP="00F340E7">
      <w:pPr>
        <w:spacing w:after="0" w:line="240" w:lineRule="auto"/>
        <w:rPr>
          <w:rFonts w:asciiTheme="minorHAnsi" w:eastAsia="Times New Roman" w:hAnsiTheme="minorHAnsi" w:cstheme="minorHAnsi"/>
          <w:lang w:eastAsia="pt-PT"/>
        </w:rPr>
      </w:pPr>
    </w:p>
    <w:p w14:paraId="62232651" w14:textId="77777777" w:rsidR="00F340E7" w:rsidRPr="00671A99" w:rsidRDefault="008E722F" w:rsidP="00F340E7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lang w:eastAsia="pt-PT"/>
        </w:rPr>
      </w:pPr>
      <w:r w:rsidRPr="00671A99">
        <w:rPr>
          <w:rFonts w:asciiTheme="minorHAnsi" w:eastAsia="Times New Roman" w:hAnsiTheme="minorHAnsi" w:cstheme="minorHAnsi"/>
          <w:b/>
          <w:bCs/>
          <w:lang w:eastAsia="pt-PT"/>
        </w:rPr>
        <w:t>Ao p</w:t>
      </w:r>
      <w:r w:rsidR="00F340E7" w:rsidRPr="00671A99">
        <w:rPr>
          <w:rFonts w:asciiTheme="minorHAnsi" w:eastAsia="Times New Roman" w:hAnsiTheme="minorHAnsi" w:cstheme="minorHAnsi"/>
          <w:b/>
          <w:bCs/>
          <w:lang w:eastAsia="pt-PT"/>
        </w:rPr>
        <w:t>rofessor da dis</w:t>
      </w:r>
      <w:r w:rsidRPr="00671A99">
        <w:rPr>
          <w:rFonts w:asciiTheme="minorHAnsi" w:eastAsia="Times New Roman" w:hAnsiTheme="minorHAnsi" w:cstheme="minorHAnsi"/>
          <w:b/>
          <w:bCs/>
          <w:lang w:eastAsia="pt-PT"/>
        </w:rPr>
        <w:t>ciplina ___________________ da turma ___</w:t>
      </w:r>
      <w:r w:rsidR="00671A99">
        <w:rPr>
          <w:rFonts w:asciiTheme="minorHAnsi" w:eastAsia="Times New Roman" w:hAnsiTheme="minorHAnsi" w:cstheme="minorHAnsi"/>
          <w:b/>
          <w:bCs/>
          <w:lang w:eastAsia="pt-PT"/>
        </w:rPr>
        <w:t>__</w:t>
      </w:r>
      <w:r w:rsidRPr="00671A99">
        <w:rPr>
          <w:rFonts w:asciiTheme="minorHAnsi" w:eastAsia="Times New Roman" w:hAnsiTheme="minorHAnsi" w:cstheme="minorHAnsi"/>
          <w:b/>
          <w:bCs/>
          <w:lang w:eastAsia="pt-PT"/>
        </w:rPr>
        <w:t xml:space="preserve">__ </w:t>
      </w:r>
      <w:proofErr w:type="gramStart"/>
      <w:r w:rsidRPr="00671A99">
        <w:rPr>
          <w:rFonts w:asciiTheme="minorHAnsi" w:eastAsia="Times New Roman" w:hAnsiTheme="minorHAnsi" w:cstheme="minorHAnsi"/>
          <w:b/>
          <w:bCs/>
          <w:lang w:eastAsia="pt-PT"/>
        </w:rPr>
        <w:t xml:space="preserve">do  </w:t>
      </w:r>
      <w:r w:rsidR="00671A99">
        <w:rPr>
          <w:rFonts w:asciiTheme="minorHAnsi" w:eastAsia="Times New Roman" w:hAnsiTheme="minorHAnsi" w:cstheme="minorHAnsi"/>
          <w:b/>
          <w:bCs/>
          <w:lang w:eastAsia="pt-PT"/>
        </w:rPr>
        <w:t>_</w:t>
      </w:r>
      <w:proofErr w:type="gramEnd"/>
      <w:r w:rsidR="00671A99">
        <w:rPr>
          <w:rFonts w:asciiTheme="minorHAnsi" w:eastAsia="Times New Roman" w:hAnsiTheme="minorHAnsi" w:cstheme="minorHAnsi"/>
          <w:b/>
          <w:bCs/>
          <w:lang w:eastAsia="pt-PT"/>
        </w:rPr>
        <w:t>__</w:t>
      </w:r>
      <w:r w:rsidRPr="00671A99">
        <w:rPr>
          <w:rFonts w:asciiTheme="minorHAnsi" w:eastAsia="Times New Roman" w:hAnsiTheme="minorHAnsi" w:cstheme="minorHAnsi"/>
          <w:b/>
          <w:bCs/>
          <w:lang w:eastAsia="pt-PT"/>
        </w:rPr>
        <w:t>____º a</w:t>
      </w:r>
      <w:r w:rsidR="00F340E7" w:rsidRPr="00671A99">
        <w:rPr>
          <w:rFonts w:asciiTheme="minorHAnsi" w:eastAsia="Times New Roman" w:hAnsiTheme="minorHAnsi" w:cstheme="minorHAnsi"/>
          <w:b/>
          <w:bCs/>
          <w:lang w:eastAsia="pt-PT"/>
        </w:rPr>
        <w:t>no</w:t>
      </w:r>
    </w:p>
    <w:p w14:paraId="7981E077" w14:textId="77777777" w:rsidR="00F340E7" w:rsidRPr="00671A99" w:rsidRDefault="00F340E7" w:rsidP="00F340E7">
      <w:pPr>
        <w:spacing w:after="0" w:line="240" w:lineRule="auto"/>
        <w:jc w:val="center"/>
        <w:rPr>
          <w:rFonts w:asciiTheme="minorHAnsi" w:eastAsia="Times New Roman" w:hAnsiTheme="minorHAnsi" w:cstheme="minorHAnsi"/>
          <w:lang w:eastAsia="pt-PT"/>
        </w:rPr>
      </w:pPr>
    </w:p>
    <w:p w14:paraId="068D3CC8" w14:textId="77777777" w:rsidR="00F340E7" w:rsidRPr="00671A99" w:rsidRDefault="00F340E7" w:rsidP="00F340E7">
      <w:pPr>
        <w:spacing w:after="0" w:line="240" w:lineRule="auto"/>
        <w:rPr>
          <w:rFonts w:asciiTheme="minorHAnsi" w:eastAsia="Times New Roman" w:hAnsiTheme="minorHAnsi" w:cstheme="minorHAnsi"/>
          <w:lang w:eastAsia="pt-PT"/>
        </w:rPr>
      </w:pPr>
    </w:p>
    <w:p w14:paraId="73616865" w14:textId="77777777" w:rsidR="00F340E7" w:rsidRPr="00671A99" w:rsidRDefault="00F340E7" w:rsidP="00671A99">
      <w:pPr>
        <w:spacing w:after="0" w:line="360" w:lineRule="auto"/>
        <w:jc w:val="both"/>
        <w:rPr>
          <w:rFonts w:asciiTheme="minorHAnsi" w:eastAsia="Times New Roman" w:hAnsiTheme="minorHAnsi" w:cstheme="minorHAnsi"/>
          <w:lang w:eastAsia="pt-PT"/>
        </w:rPr>
      </w:pPr>
      <w:r w:rsidRPr="00671A99">
        <w:rPr>
          <w:rFonts w:asciiTheme="minorHAnsi" w:eastAsia="Times New Roman" w:hAnsiTheme="minorHAnsi" w:cstheme="minorHAnsi"/>
          <w:lang w:eastAsia="pt-PT"/>
        </w:rPr>
        <w:t xml:space="preserve">Informo que o aluno ______________________________________________ nº ____, no dia ____/____/______, </w:t>
      </w:r>
      <w:r w:rsidR="00DB61DC" w:rsidRPr="00671A99">
        <w:rPr>
          <w:rFonts w:asciiTheme="minorHAnsi" w:eastAsia="Times New Roman" w:hAnsiTheme="minorHAnsi" w:cstheme="minorHAnsi"/>
          <w:lang w:eastAsia="pt-PT"/>
        </w:rPr>
        <w:t xml:space="preserve">ultrapassou </w:t>
      </w:r>
      <w:r w:rsidRPr="00671A99">
        <w:rPr>
          <w:rFonts w:asciiTheme="minorHAnsi" w:eastAsia="Times New Roman" w:hAnsiTheme="minorHAnsi" w:cstheme="minorHAnsi"/>
          <w:lang w:eastAsia="pt-PT"/>
        </w:rPr>
        <w:t>o número de faltas injustificadas</w:t>
      </w:r>
      <w:r w:rsidR="00DB61DC" w:rsidRPr="00671A99">
        <w:rPr>
          <w:rFonts w:asciiTheme="minorHAnsi" w:eastAsia="Times New Roman" w:hAnsiTheme="minorHAnsi" w:cstheme="minorHAnsi"/>
          <w:lang w:eastAsia="pt-PT"/>
        </w:rPr>
        <w:t xml:space="preserve"> permitido</w:t>
      </w:r>
      <w:r w:rsidRPr="00671A99">
        <w:rPr>
          <w:rFonts w:asciiTheme="minorHAnsi" w:eastAsia="Times New Roman" w:hAnsiTheme="minorHAnsi" w:cstheme="minorHAnsi"/>
          <w:lang w:eastAsia="pt-PT"/>
        </w:rPr>
        <w:t xml:space="preserve"> por lei</w:t>
      </w:r>
      <w:r w:rsidR="00DB61DC" w:rsidRPr="00671A99">
        <w:rPr>
          <w:rFonts w:asciiTheme="minorHAnsi" w:eastAsia="Times New Roman" w:hAnsiTheme="minorHAnsi" w:cstheme="minorHAnsi"/>
          <w:lang w:eastAsia="pt-PT"/>
        </w:rPr>
        <w:t>,</w:t>
      </w:r>
      <w:r w:rsidRPr="00671A99">
        <w:rPr>
          <w:rFonts w:asciiTheme="minorHAnsi" w:eastAsia="Times New Roman" w:hAnsiTheme="minorHAnsi" w:cstheme="minorHAnsi"/>
          <w:lang w:eastAsia="pt-PT"/>
        </w:rPr>
        <w:t xml:space="preserve"> pelo que deverá ser aplicado um Plano de Recu</w:t>
      </w:r>
      <w:r w:rsidR="00DB61DC" w:rsidRPr="00671A99">
        <w:rPr>
          <w:rFonts w:asciiTheme="minorHAnsi" w:eastAsia="Times New Roman" w:hAnsiTheme="minorHAnsi" w:cstheme="minorHAnsi"/>
          <w:lang w:eastAsia="pt-PT"/>
        </w:rPr>
        <w:t>peração das Aprendizagens (PRA)</w:t>
      </w:r>
      <w:r w:rsidRPr="00671A99">
        <w:rPr>
          <w:rFonts w:asciiTheme="minorHAnsi" w:eastAsia="Times New Roman" w:hAnsiTheme="minorHAnsi" w:cstheme="minorHAnsi"/>
          <w:lang w:eastAsia="pt-PT"/>
        </w:rPr>
        <w:t>, de acordo com o previsto no artigo 20º da Lei nº</w:t>
      </w:r>
      <w:r w:rsidR="008E722F" w:rsidRPr="00671A99">
        <w:rPr>
          <w:rFonts w:asciiTheme="minorHAnsi" w:eastAsia="Times New Roman" w:hAnsiTheme="minorHAnsi" w:cstheme="minorHAnsi"/>
          <w:lang w:eastAsia="pt-PT"/>
        </w:rPr>
        <w:t xml:space="preserve"> </w:t>
      </w:r>
      <w:r w:rsidRPr="00671A99">
        <w:rPr>
          <w:rFonts w:asciiTheme="minorHAnsi" w:eastAsia="Times New Roman" w:hAnsiTheme="minorHAnsi" w:cstheme="minorHAnsi"/>
          <w:lang w:eastAsia="pt-PT"/>
        </w:rPr>
        <w:t xml:space="preserve">51/2012 de 05 de setembro. </w:t>
      </w:r>
    </w:p>
    <w:p w14:paraId="7AEEDD2E" w14:textId="77777777" w:rsidR="00F340E7" w:rsidRPr="00671A99" w:rsidRDefault="00F340E7" w:rsidP="00671A99">
      <w:pPr>
        <w:spacing w:after="0" w:line="360" w:lineRule="auto"/>
        <w:jc w:val="both"/>
        <w:rPr>
          <w:rFonts w:asciiTheme="minorHAnsi" w:eastAsia="Times New Roman" w:hAnsiTheme="minorHAnsi" w:cstheme="minorHAnsi"/>
          <w:lang w:eastAsia="pt-PT"/>
        </w:rPr>
      </w:pPr>
    </w:p>
    <w:p w14:paraId="38A81C88" w14:textId="77777777" w:rsidR="00F340E7" w:rsidRPr="00671A99" w:rsidRDefault="00F340E7" w:rsidP="00671A99">
      <w:pPr>
        <w:spacing w:after="0" w:line="360" w:lineRule="auto"/>
        <w:jc w:val="both"/>
        <w:rPr>
          <w:rFonts w:asciiTheme="minorHAnsi" w:eastAsia="Times New Roman" w:hAnsiTheme="minorHAnsi" w:cstheme="minorHAnsi"/>
          <w:lang w:eastAsia="pt-PT"/>
        </w:rPr>
      </w:pPr>
      <w:r w:rsidRPr="00671A99">
        <w:rPr>
          <w:rFonts w:asciiTheme="minorHAnsi" w:eastAsia="Times New Roman" w:hAnsiTheme="minorHAnsi" w:cstheme="minorHAnsi"/>
          <w:lang w:eastAsia="pt-PT"/>
        </w:rPr>
        <w:t>Datas das faltas: em anexo (relação de faltas do aluno)</w:t>
      </w:r>
    </w:p>
    <w:p w14:paraId="245B59C3" w14:textId="77777777" w:rsidR="00F340E7" w:rsidRPr="00671A99" w:rsidRDefault="00F340E7" w:rsidP="00671A99">
      <w:pPr>
        <w:spacing w:after="0" w:line="360" w:lineRule="auto"/>
        <w:jc w:val="both"/>
        <w:rPr>
          <w:rFonts w:asciiTheme="minorHAnsi" w:eastAsia="Times New Roman" w:hAnsiTheme="minorHAnsi" w:cstheme="minorHAnsi"/>
          <w:lang w:eastAsia="pt-PT"/>
        </w:rPr>
      </w:pPr>
    </w:p>
    <w:p w14:paraId="5F8F44D6" w14:textId="77777777" w:rsidR="00F340E7" w:rsidRPr="00671A99" w:rsidRDefault="00F340E7" w:rsidP="00671A99">
      <w:pPr>
        <w:spacing w:after="0" w:line="360" w:lineRule="auto"/>
        <w:jc w:val="center"/>
        <w:rPr>
          <w:rFonts w:asciiTheme="minorHAnsi" w:eastAsia="Times New Roman" w:hAnsiTheme="minorHAnsi" w:cstheme="minorHAnsi"/>
          <w:lang w:eastAsia="pt-PT"/>
        </w:rPr>
      </w:pPr>
      <w:r w:rsidRPr="00671A99">
        <w:rPr>
          <w:rFonts w:asciiTheme="minorHAnsi" w:eastAsia="Times New Roman" w:hAnsiTheme="minorHAnsi" w:cstheme="minorHAnsi"/>
          <w:lang w:eastAsia="pt-PT"/>
        </w:rPr>
        <w:t xml:space="preserve"> _______ de ________________ </w:t>
      </w:r>
      <w:proofErr w:type="spellStart"/>
      <w:r w:rsidRPr="00671A99">
        <w:rPr>
          <w:rFonts w:asciiTheme="minorHAnsi" w:eastAsia="Times New Roman" w:hAnsiTheme="minorHAnsi" w:cstheme="minorHAnsi"/>
          <w:lang w:eastAsia="pt-PT"/>
        </w:rPr>
        <w:t>de</w:t>
      </w:r>
      <w:proofErr w:type="spellEnd"/>
      <w:r w:rsidRPr="00671A99">
        <w:rPr>
          <w:rFonts w:asciiTheme="minorHAnsi" w:eastAsia="Times New Roman" w:hAnsiTheme="minorHAnsi" w:cstheme="minorHAnsi"/>
          <w:lang w:eastAsia="pt-PT"/>
        </w:rPr>
        <w:t xml:space="preserve"> 20__</w:t>
      </w:r>
    </w:p>
    <w:p w14:paraId="1650AC06" w14:textId="77777777" w:rsidR="00F340E7" w:rsidRPr="00671A99" w:rsidRDefault="00F340E7" w:rsidP="00671A99">
      <w:pPr>
        <w:spacing w:after="0" w:line="360" w:lineRule="auto"/>
        <w:ind w:firstLine="708"/>
        <w:jc w:val="both"/>
        <w:rPr>
          <w:rFonts w:asciiTheme="minorHAnsi" w:eastAsia="Times New Roman" w:hAnsiTheme="minorHAnsi" w:cstheme="minorHAnsi"/>
          <w:lang w:eastAsia="pt-PT"/>
        </w:rPr>
      </w:pPr>
    </w:p>
    <w:p w14:paraId="2FE41355" w14:textId="77777777" w:rsidR="00F340E7" w:rsidRPr="00671A99" w:rsidRDefault="00F340E7" w:rsidP="00671A99">
      <w:pPr>
        <w:spacing w:after="0" w:line="360" w:lineRule="auto"/>
        <w:jc w:val="center"/>
        <w:rPr>
          <w:rFonts w:asciiTheme="minorHAnsi" w:eastAsia="Times New Roman" w:hAnsiTheme="minorHAnsi" w:cstheme="minorHAnsi"/>
          <w:lang w:eastAsia="pt-PT"/>
        </w:rPr>
      </w:pPr>
      <w:r w:rsidRPr="00671A99">
        <w:rPr>
          <w:rFonts w:asciiTheme="minorHAnsi" w:eastAsia="Times New Roman" w:hAnsiTheme="minorHAnsi" w:cstheme="minorHAnsi"/>
          <w:lang w:eastAsia="pt-PT"/>
        </w:rPr>
        <w:t>O(A) Diretor(a) de Turma</w:t>
      </w:r>
    </w:p>
    <w:p w14:paraId="5BC683B6" w14:textId="77777777" w:rsidR="00F340E7" w:rsidRPr="00671A99" w:rsidRDefault="00F340E7" w:rsidP="00671A99">
      <w:pPr>
        <w:spacing w:after="0" w:line="360" w:lineRule="auto"/>
        <w:jc w:val="center"/>
        <w:rPr>
          <w:rFonts w:asciiTheme="minorHAnsi" w:eastAsia="Times New Roman" w:hAnsiTheme="minorHAnsi" w:cstheme="minorHAnsi"/>
          <w:lang w:eastAsia="pt-PT"/>
        </w:rPr>
      </w:pPr>
    </w:p>
    <w:p w14:paraId="69B7C32B" w14:textId="77777777" w:rsidR="00F340E7" w:rsidRPr="00671A99" w:rsidRDefault="00F340E7" w:rsidP="00671A99">
      <w:pPr>
        <w:spacing w:after="0" w:line="360" w:lineRule="auto"/>
        <w:jc w:val="center"/>
        <w:rPr>
          <w:rFonts w:asciiTheme="minorHAnsi" w:eastAsia="Times New Roman" w:hAnsiTheme="minorHAnsi" w:cstheme="minorHAnsi"/>
          <w:lang w:eastAsia="pt-PT"/>
        </w:rPr>
      </w:pPr>
      <w:r w:rsidRPr="00671A99">
        <w:rPr>
          <w:rFonts w:asciiTheme="minorHAnsi" w:eastAsia="Times New Roman" w:hAnsiTheme="minorHAnsi" w:cstheme="minorHAnsi"/>
          <w:lang w:eastAsia="pt-PT"/>
        </w:rPr>
        <w:t xml:space="preserve">_________________________________________ </w:t>
      </w:r>
    </w:p>
    <w:p w14:paraId="49C73198" w14:textId="77777777" w:rsidR="00DB61DC" w:rsidRPr="00671A99" w:rsidRDefault="00DB61DC" w:rsidP="00671A99">
      <w:pPr>
        <w:spacing w:after="0" w:line="360" w:lineRule="auto"/>
        <w:jc w:val="center"/>
        <w:rPr>
          <w:rFonts w:asciiTheme="minorHAnsi" w:eastAsia="Times New Roman" w:hAnsiTheme="minorHAnsi" w:cstheme="minorHAnsi"/>
          <w:lang w:eastAsia="pt-PT"/>
        </w:rPr>
      </w:pPr>
    </w:p>
    <w:p w14:paraId="79C68069" w14:textId="77777777" w:rsidR="00F340E7" w:rsidRPr="00671A99" w:rsidRDefault="00F340E7" w:rsidP="00671A99">
      <w:pPr>
        <w:pBdr>
          <w:bottom w:val="single" w:sz="4" w:space="1" w:color="auto"/>
        </w:pBdr>
        <w:spacing w:after="0" w:line="360" w:lineRule="auto"/>
        <w:jc w:val="both"/>
        <w:rPr>
          <w:rFonts w:asciiTheme="minorHAnsi" w:eastAsia="Times New Roman" w:hAnsiTheme="minorHAnsi" w:cstheme="minorHAnsi"/>
          <w:lang w:eastAsia="pt-PT"/>
        </w:rPr>
      </w:pPr>
    </w:p>
    <w:p w14:paraId="4F394770" w14:textId="77777777" w:rsidR="00DB61DC" w:rsidRPr="00671A99" w:rsidRDefault="00DB61DC" w:rsidP="00F340E7">
      <w:pPr>
        <w:spacing w:after="0" w:line="360" w:lineRule="auto"/>
        <w:jc w:val="both"/>
        <w:rPr>
          <w:rFonts w:asciiTheme="minorHAnsi" w:eastAsia="Times New Roman" w:hAnsiTheme="minorHAnsi" w:cstheme="minorHAnsi"/>
          <w:lang w:eastAsia="pt-PT"/>
        </w:rPr>
      </w:pPr>
    </w:p>
    <w:p w14:paraId="637660F0" w14:textId="77777777" w:rsidR="00F340E7" w:rsidRPr="00671A99" w:rsidRDefault="00F340E7" w:rsidP="00F340E7">
      <w:pPr>
        <w:spacing w:after="0" w:line="360" w:lineRule="auto"/>
        <w:jc w:val="both"/>
        <w:rPr>
          <w:rFonts w:asciiTheme="minorHAnsi" w:eastAsia="Times New Roman" w:hAnsiTheme="minorHAnsi" w:cstheme="minorHAnsi"/>
          <w:lang w:eastAsia="pt-PT"/>
        </w:rPr>
      </w:pPr>
    </w:p>
    <w:p w14:paraId="4F71BB71" w14:textId="77777777" w:rsidR="00F340E7" w:rsidRPr="00671A99" w:rsidRDefault="00F340E7" w:rsidP="00F340E7">
      <w:pPr>
        <w:spacing w:after="0" w:line="360" w:lineRule="auto"/>
        <w:jc w:val="both"/>
        <w:rPr>
          <w:rFonts w:asciiTheme="minorHAnsi" w:eastAsia="Times New Roman" w:hAnsiTheme="minorHAnsi" w:cstheme="minorHAnsi"/>
          <w:lang w:eastAsia="pt-PT"/>
        </w:rPr>
      </w:pPr>
      <w:r w:rsidRPr="00671A99">
        <w:rPr>
          <w:rFonts w:asciiTheme="minorHAnsi" w:eastAsia="Times New Roman" w:hAnsiTheme="minorHAnsi" w:cstheme="minorHAnsi"/>
          <w:lang w:eastAsia="pt-PT"/>
        </w:rPr>
        <w:t>Declaro que tomei conhecimento e irei elaborar o respetivo Plano de Recuperação das Aprendizagens (PRA) do aluno ______________________________________________ nº __</w:t>
      </w:r>
      <w:r w:rsidR="00671A99">
        <w:rPr>
          <w:rFonts w:asciiTheme="minorHAnsi" w:eastAsia="Times New Roman" w:hAnsiTheme="minorHAnsi" w:cstheme="minorHAnsi"/>
          <w:lang w:eastAsia="pt-PT"/>
        </w:rPr>
        <w:t>__</w:t>
      </w:r>
      <w:r w:rsidRPr="00671A99">
        <w:rPr>
          <w:rFonts w:asciiTheme="minorHAnsi" w:eastAsia="Times New Roman" w:hAnsiTheme="minorHAnsi" w:cstheme="minorHAnsi"/>
          <w:lang w:eastAsia="pt-PT"/>
        </w:rPr>
        <w:t xml:space="preserve">__ </w:t>
      </w:r>
      <w:r w:rsidR="00DB61DC" w:rsidRPr="00671A99">
        <w:rPr>
          <w:rFonts w:asciiTheme="minorHAnsi" w:eastAsia="Times New Roman" w:hAnsiTheme="minorHAnsi" w:cstheme="minorHAnsi"/>
          <w:lang w:eastAsia="pt-PT"/>
        </w:rPr>
        <w:t>da turma __</w:t>
      </w:r>
      <w:r w:rsidR="00671A99">
        <w:rPr>
          <w:rFonts w:asciiTheme="minorHAnsi" w:eastAsia="Times New Roman" w:hAnsiTheme="minorHAnsi" w:cstheme="minorHAnsi"/>
          <w:lang w:eastAsia="pt-PT"/>
        </w:rPr>
        <w:t>____</w:t>
      </w:r>
      <w:r w:rsidR="00DB61DC" w:rsidRPr="00671A99">
        <w:rPr>
          <w:rFonts w:asciiTheme="minorHAnsi" w:eastAsia="Times New Roman" w:hAnsiTheme="minorHAnsi" w:cstheme="minorHAnsi"/>
          <w:lang w:eastAsia="pt-PT"/>
        </w:rPr>
        <w:t xml:space="preserve">___, no prazo máximo de 7 dias úteis, </w:t>
      </w:r>
      <w:r w:rsidRPr="00671A99">
        <w:rPr>
          <w:rFonts w:asciiTheme="minorHAnsi" w:eastAsia="Times New Roman" w:hAnsiTheme="minorHAnsi" w:cstheme="minorHAnsi"/>
          <w:lang w:eastAsia="pt-PT"/>
        </w:rPr>
        <w:t xml:space="preserve">cuja cópia entregarei para conhecimento do Diretor de Turma e Encarregado de Educação. </w:t>
      </w:r>
    </w:p>
    <w:p w14:paraId="5930B93D" w14:textId="77777777" w:rsidR="00671A99" w:rsidRDefault="00671A99" w:rsidP="00C25174">
      <w:pPr>
        <w:spacing w:after="0" w:line="360" w:lineRule="auto"/>
        <w:jc w:val="both"/>
        <w:rPr>
          <w:rFonts w:asciiTheme="minorHAnsi" w:eastAsia="Times New Roman" w:hAnsiTheme="minorHAnsi" w:cstheme="minorHAnsi"/>
          <w:lang w:eastAsia="pt-PT"/>
        </w:rPr>
      </w:pPr>
    </w:p>
    <w:p w14:paraId="3D3F352C" w14:textId="77777777" w:rsidR="00671A99" w:rsidRPr="00671A99" w:rsidRDefault="00671A99" w:rsidP="00C25174">
      <w:pPr>
        <w:spacing w:after="0" w:line="360" w:lineRule="auto"/>
        <w:jc w:val="both"/>
        <w:rPr>
          <w:rFonts w:asciiTheme="minorHAnsi" w:eastAsia="Times New Roman" w:hAnsiTheme="minorHAnsi" w:cstheme="minorHAnsi"/>
          <w:lang w:eastAsia="pt-PT"/>
        </w:rPr>
      </w:pPr>
    </w:p>
    <w:p w14:paraId="3CE7B4EC" w14:textId="77777777" w:rsidR="00671A99" w:rsidRPr="00671A99" w:rsidRDefault="00671A99" w:rsidP="00671A99">
      <w:pPr>
        <w:spacing w:after="0" w:line="360" w:lineRule="auto"/>
        <w:jc w:val="center"/>
        <w:rPr>
          <w:rFonts w:asciiTheme="minorHAnsi" w:eastAsia="Times New Roman" w:hAnsiTheme="minorHAnsi" w:cstheme="minorHAnsi"/>
          <w:lang w:eastAsia="pt-PT"/>
        </w:rPr>
      </w:pPr>
      <w:r w:rsidRPr="00671A99">
        <w:rPr>
          <w:rFonts w:asciiTheme="minorHAnsi" w:eastAsia="Times New Roman" w:hAnsiTheme="minorHAnsi" w:cstheme="minorHAnsi"/>
          <w:lang w:eastAsia="pt-PT"/>
        </w:rPr>
        <w:t>_______ de _______</w:t>
      </w:r>
      <w:r>
        <w:rPr>
          <w:rFonts w:asciiTheme="minorHAnsi" w:eastAsia="Times New Roman" w:hAnsiTheme="minorHAnsi" w:cstheme="minorHAnsi"/>
          <w:lang w:eastAsia="pt-PT"/>
        </w:rPr>
        <w:t>_____</w:t>
      </w:r>
      <w:r w:rsidRPr="00671A99">
        <w:rPr>
          <w:rFonts w:asciiTheme="minorHAnsi" w:eastAsia="Times New Roman" w:hAnsiTheme="minorHAnsi" w:cstheme="minorHAnsi"/>
          <w:lang w:eastAsia="pt-PT"/>
        </w:rPr>
        <w:t xml:space="preserve">_________ </w:t>
      </w:r>
      <w:proofErr w:type="spellStart"/>
      <w:r w:rsidRPr="00671A99">
        <w:rPr>
          <w:rFonts w:asciiTheme="minorHAnsi" w:eastAsia="Times New Roman" w:hAnsiTheme="minorHAnsi" w:cstheme="minorHAnsi"/>
          <w:lang w:eastAsia="pt-PT"/>
        </w:rPr>
        <w:t>de</w:t>
      </w:r>
      <w:proofErr w:type="spellEnd"/>
      <w:r w:rsidRPr="00671A99">
        <w:rPr>
          <w:rFonts w:asciiTheme="minorHAnsi" w:eastAsia="Times New Roman" w:hAnsiTheme="minorHAnsi" w:cstheme="minorHAnsi"/>
          <w:lang w:eastAsia="pt-PT"/>
        </w:rPr>
        <w:t xml:space="preserve"> 20_</w:t>
      </w:r>
      <w:r>
        <w:rPr>
          <w:rFonts w:asciiTheme="minorHAnsi" w:eastAsia="Times New Roman" w:hAnsiTheme="minorHAnsi" w:cstheme="minorHAnsi"/>
          <w:lang w:eastAsia="pt-PT"/>
        </w:rPr>
        <w:t>___</w:t>
      </w:r>
      <w:r w:rsidRPr="00671A99">
        <w:rPr>
          <w:rFonts w:asciiTheme="minorHAnsi" w:eastAsia="Times New Roman" w:hAnsiTheme="minorHAnsi" w:cstheme="minorHAnsi"/>
          <w:lang w:eastAsia="pt-PT"/>
        </w:rPr>
        <w:t>_</w:t>
      </w:r>
    </w:p>
    <w:p w14:paraId="201496B5" w14:textId="77777777" w:rsidR="00F340E7" w:rsidRPr="00671A99" w:rsidRDefault="00F340E7" w:rsidP="00F340E7">
      <w:pPr>
        <w:spacing w:after="0" w:line="360" w:lineRule="auto"/>
        <w:jc w:val="both"/>
        <w:rPr>
          <w:rFonts w:asciiTheme="minorHAnsi" w:eastAsia="Times New Roman" w:hAnsiTheme="minorHAnsi" w:cstheme="minorHAnsi"/>
          <w:lang w:eastAsia="pt-PT"/>
        </w:rPr>
      </w:pPr>
    </w:p>
    <w:p w14:paraId="50E6507B" w14:textId="77777777" w:rsidR="00671A99" w:rsidRDefault="00671A99" w:rsidP="00F340E7">
      <w:pPr>
        <w:spacing w:after="0" w:line="360" w:lineRule="auto"/>
        <w:jc w:val="center"/>
        <w:rPr>
          <w:rFonts w:asciiTheme="minorHAnsi" w:eastAsia="Times New Roman" w:hAnsiTheme="minorHAnsi" w:cstheme="minorHAnsi"/>
          <w:lang w:eastAsia="pt-PT"/>
        </w:rPr>
      </w:pPr>
      <w:r w:rsidRPr="00671A99">
        <w:rPr>
          <w:rFonts w:asciiTheme="minorHAnsi" w:eastAsia="Times New Roman" w:hAnsiTheme="minorHAnsi" w:cstheme="minorHAnsi"/>
          <w:lang w:eastAsia="pt-PT"/>
        </w:rPr>
        <w:t>O(A) professor(a) da disciplina</w:t>
      </w:r>
    </w:p>
    <w:p w14:paraId="2EAA5766" w14:textId="77777777" w:rsidR="00671A99" w:rsidRPr="00671A99" w:rsidRDefault="00671A99" w:rsidP="00F340E7">
      <w:pPr>
        <w:spacing w:after="0" w:line="360" w:lineRule="auto"/>
        <w:jc w:val="center"/>
        <w:rPr>
          <w:rFonts w:asciiTheme="minorHAnsi" w:eastAsia="Times New Roman" w:hAnsiTheme="minorHAnsi" w:cstheme="minorHAnsi"/>
          <w:lang w:eastAsia="pt-PT"/>
        </w:rPr>
      </w:pPr>
    </w:p>
    <w:p w14:paraId="57E7C04A" w14:textId="77777777" w:rsidR="00671A99" w:rsidRPr="00671A99" w:rsidRDefault="00671A99" w:rsidP="00F340E7">
      <w:pPr>
        <w:spacing w:after="0" w:line="360" w:lineRule="auto"/>
        <w:jc w:val="center"/>
        <w:rPr>
          <w:rFonts w:asciiTheme="minorHAnsi" w:eastAsia="Times New Roman" w:hAnsiTheme="minorHAnsi" w:cstheme="minorHAnsi"/>
          <w:lang w:eastAsia="pt-PT"/>
        </w:rPr>
      </w:pPr>
      <w:r w:rsidRPr="00671A99">
        <w:rPr>
          <w:rFonts w:asciiTheme="minorHAnsi" w:eastAsia="Times New Roman" w:hAnsiTheme="minorHAnsi" w:cstheme="minorHAnsi"/>
          <w:lang w:eastAsia="pt-PT"/>
        </w:rPr>
        <w:t>_____________________________________</w:t>
      </w:r>
    </w:p>
    <w:p w14:paraId="70C8C7B9" w14:textId="77777777" w:rsidR="00F340E7" w:rsidRPr="00671A99" w:rsidRDefault="00F340E7" w:rsidP="00F340E7">
      <w:pPr>
        <w:spacing w:after="0" w:line="360" w:lineRule="auto"/>
        <w:jc w:val="right"/>
        <w:rPr>
          <w:rFonts w:asciiTheme="minorHAnsi" w:eastAsia="Times New Roman" w:hAnsiTheme="minorHAnsi" w:cstheme="minorHAnsi"/>
          <w:lang w:eastAsia="pt-PT"/>
        </w:rPr>
      </w:pPr>
    </w:p>
    <w:p w14:paraId="61A2F32D" w14:textId="77777777" w:rsidR="00671A99" w:rsidRDefault="00F340E7" w:rsidP="00DB61DC">
      <w:pPr>
        <w:spacing w:after="0" w:line="360" w:lineRule="auto"/>
        <w:jc w:val="right"/>
        <w:rPr>
          <w:rFonts w:asciiTheme="minorHAnsi" w:eastAsia="Times New Roman" w:hAnsiTheme="minorHAnsi" w:cstheme="minorHAnsi"/>
          <w:sz w:val="18"/>
          <w:lang w:eastAsia="pt-PT"/>
        </w:rPr>
      </w:pPr>
      <w:r w:rsidRPr="00671A99">
        <w:rPr>
          <w:rFonts w:asciiTheme="minorHAnsi" w:eastAsia="Times New Roman" w:hAnsiTheme="minorHAnsi" w:cstheme="minorHAnsi"/>
          <w:sz w:val="18"/>
          <w:lang w:eastAsia="pt-PT"/>
        </w:rPr>
        <w:t>(Mod.28-AEVRSA)</w:t>
      </w:r>
    </w:p>
    <w:p w14:paraId="4357DFA3" w14:textId="77777777" w:rsidR="007E72A3" w:rsidRPr="00671A99" w:rsidRDefault="007E72A3" w:rsidP="00671A99">
      <w:pPr>
        <w:ind w:firstLine="709"/>
        <w:rPr>
          <w:rFonts w:asciiTheme="minorHAnsi" w:eastAsia="Times New Roman" w:hAnsiTheme="minorHAnsi" w:cstheme="minorHAnsi"/>
          <w:sz w:val="18"/>
          <w:lang w:eastAsia="pt-PT"/>
        </w:rPr>
      </w:pPr>
    </w:p>
    <w:sectPr w:rsidR="007E72A3" w:rsidRPr="00671A99" w:rsidSect="007D46D4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/>
      <w:pgMar w:top="567" w:right="707" w:bottom="426" w:left="1560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7E5CCE" w14:textId="77777777" w:rsidR="00DC7441" w:rsidRDefault="00DC7441" w:rsidP="00D600F8">
      <w:pPr>
        <w:spacing w:after="0" w:line="240" w:lineRule="auto"/>
      </w:pPr>
      <w:r>
        <w:separator/>
      </w:r>
    </w:p>
  </w:endnote>
  <w:endnote w:type="continuationSeparator" w:id="0">
    <w:p w14:paraId="2B601A36" w14:textId="77777777" w:rsidR="00DC7441" w:rsidRDefault="00DC7441" w:rsidP="00D60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64EB30" w14:textId="77777777" w:rsidR="00DB03E3" w:rsidRPr="00C32A0F" w:rsidRDefault="00000000" w:rsidP="00DB03E3">
    <w:pPr>
      <w:pBdr>
        <w:top w:val="double" w:sz="4" w:space="1" w:color="auto"/>
      </w:pBdr>
      <w:jc w:val="right"/>
      <w:rPr>
        <w:sz w:val="18"/>
        <w:szCs w:val="18"/>
      </w:rPr>
    </w:pPr>
    <w:sdt>
      <w:sdtPr>
        <w:rPr>
          <w:sz w:val="18"/>
          <w:szCs w:val="18"/>
        </w:rPr>
        <w:id w:val="5517648"/>
        <w:docPartObj>
          <w:docPartGallery w:val="Page Numbers (Top of Page)"/>
          <w:docPartUnique/>
        </w:docPartObj>
      </w:sdtPr>
      <w:sdtContent>
        <w:r w:rsidR="00DB03E3" w:rsidRPr="00C32A0F">
          <w:rPr>
            <w:sz w:val="18"/>
            <w:szCs w:val="18"/>
          </w:rPr>
          <w:t xml:space="preserve">Página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PAGE </w:instrText>
        </w:r>
        <w:r w:rsidR="008A34AB" w:rsidRPr="00C32A0F">
          <w:rPr>
            <w:sz w:val="18"/>
            <w:szCs w:val="18"/>
          </w:rPr>
          <w:fldChar w:fldCharType="separate"/>
        </w:r>
        <w:r w:rsidR="00DB61DC">
          <w:rPr>
            <w:noProof/>
            <w:sz w:val="18"/>
            <w:szCs w:val="18"/>
          </w:rPr>
          <w:t>2</w:t>
        </w:r>
        <w:r w:rsidR="008A34AB" w:rsidRPr="00C32A0F">
          <w:rPr>
            <w:sz w:val="18"/>
            <w:szCs w:val="18"/>
          </w:rPr>
          <w:fldChar w:fldCharType="end"/>
        </w:r>
        <w:r w:rsidR="00DB03E3" w:rsidRPr="00C32A0F">
          <w:rPr>
            <w:sz w:val="18"/>
            <w:szCs w:val="18"/>
          </w:rPr>
          <w:t xml:space="preserve"> de </w:t>
        </w:r>
        <w:r w:rsidR="008A34AB" w:rsidRPr="00C32A0F">
          <w:rPr>
            <w:sz w:val="18"/>
            <w:szCs w:val="18"/>
          </w:rPr>
          <w:fldChar w:fldCharType="begin"/>
        </w:r>
        <w:r w:rsidR="00DB03E3" w:rsidRPr="00C32A0F">
          <w:rPr>
            <w:sz w:val="18"/>
            <w:szCs w:val="18"/>
          </w:rPr>
          <w:instrText xml:space="preserve"> NUMPAGES  </w:instrText>
        </w:r>
        <w:r w:rsidR="008A34AB" w:rsidRPr="00C32A0F">
          <w:rPr>
            <w:sz w:val="18"/>
            <w:szCs w:val="18"/>
          </w:rPr>
          <w:fldChar w:fldCharType="separate"/>
        </w:r>
        <w:r w:rsidR="00DB61DC">
          <w:rPr>
            <w:noProof/>
            <w:sz w:val="18"/>
            <w:szCs w:val="18"/>
          </w:rPr>
          <w:t>2</w:t>
        </w:r>
        <w:r w:rsidR="008A34AB" w:rsidRPr="00C32A0F">
          <w:rPr>
            <w:sz w:val="18"/>
            <w:szCs w:val="18"/>
          </w:rPr>
          <w:fldChar w:fldCharType="end"/>
        </w:r>
      </w:sdtContent>
    </w:sdt>
  </w:p>
  <w:p w14:paraId="549F6FE5" w14:textId="77777777" w:rsidR="00DB03E3" w:rsidRPr="007D46D4" w:rsidRDefault="00DB03E3">
    <w:pPr>
      <w:pStyle w:val="Rodap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7D46D4" w14:paraId="7E955D7A" w14:textId="77777777" w:rsidTr="00CA6C8E">
      <w:trPr>
        <w:cantSplit/>
        <w:trHeight w:val="500"/>
        <w:jc w:val="center"/>
      </w:trPr>
      <w:tc>
        <w:tcPr>
          <w:tcW w:w="2657" w:type="dxa"/>
          <w:vAlign w:val="center"/>
        </w:tcPr>
        <w:p w14:paraId="750F6F6B" w14:textId="77777777" w:rsidR="007D46D4" w:rsidRPr="009013AB" w:rsidRDefault="007D46D4" w:rsidP="00CA6C8E">
          <w:pPr>
            <w:pStyle w:val="Rodap"/>
            <w:spacing w:after="0" w:line="240" w:lineRule="auto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 xml:space="preserve">Rua Dr. </w:t>
          </w:r>
          <w:r w:rsidR="00671A99">
            <w:rPr>
              <w:rFonts w:ascii="Arial" w:hAnsi="Arial" w:cs="Arial"/>
              <w:b/>
              <w:sz w:val="14"/>
              <w:szCs w:val="14"/>
            </w:rPr>
            <w:t xml:space="preserve">José </w:t>
          </w:r>
          <w:r w:rsidRPr="009013AB">
            <w:rPr>
              <w:rFonts w:ascii="Arial" w:hAnsi="Arial" w:cs="Arial"/>
              <w:b/>
              <w:sz w:val="14"/>
              <w:szCs w:val="14"/>
            </w:rPr>
            <w:t>Campos Coroa</w:t>
          </w:r>
        </w:p>
      </w:tc>
      <w:tc>
        <w:tcPr>
          <w:tcW w:w="2657" w:type="dxa"/>
          <w:vAlign w:val="center"/>
        </w:tcPr>
        <w:p w14:paraId="6C324631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rPr>
              <w:rFonts w:ascii="Arial" w:hAnsi="Arial" w:cs="Arial"/>
              <w:b/>
              <w:sz w:val="14"/>
              <w:szCs w:val="14"/>
            </w:rPr>
          </w:pPr>
        </w:p>
        <w:p w14:paraId="5FBBBC69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8900 - 210 Vila Real de Santo António</w:t>
          </w:r>
        </w:p>
        <w:p w14:paraId="4037F6AA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  <w:tc>
        <w:tcPr>
          <w:tcW w:w="2657" w:type="dxa"/>
          <w:vAlign w:val="center"/>
        </w:tcPr>
        <w:p w14:paraId="3DFEAE86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2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281511563       </w:t>
          </w: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3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6E7A318E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  <w:p w14:paraId="60CBFD7C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ind w:left="-35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E-mail: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0CC86347" w14:textId="77777777" w:rsidR="007D46D4" w:rsidRPr="009013AB" w:rsidRDefault="007D46D4" w:rsidP="00CA6C8E">
          <w:pPr>
            <w:pStyle w:val="Rodap"/>
            <w:tabs>
              <w:tab w:val="left" w:pos="519"/>
              <w:tab w:val="center" w:pos="1678"/>
            </w:tabs>
            <w:spacing w:after="0" w:line="240" w:lineRule="auto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</w:tr>
  </w:tbl>
  <w:p w14:paraId="4330047C" w14:textId="77777777" w:rsidR="007D46D4" w:rsidRPr="007D46D4" w:rsidRDefault="007D46D4" w:rsidP="007D46D4">
    <w:pPr>
      <w:pStyle w:val="Rodap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8EC425" w14:textId="77777777" w:rsidR="00DC7441" w:rsidRDefault="00DC7441" w:rsidP="00D600F8">
      <w:pPr>
        <w:spacing w:after="0" w:line="240" w:lineRule="auto"/>
      </w:pPr>
      <w:r>
        <w:separator/>
      </w:r>
    </w:p>
  </w:footnote>
  <w:footnote w:type="continuationSeparator" w:id="0">
    <w:p w14:paraId="21F24374" w14:textId="77777777" w:rsidR="00DC7441" w:rsidRDefault="00DC7441" w:rsidP="00D600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6B8A2C" w14:textId="77777777" w:rsidR="00397359" w:rsidRDefault="00397359" w:rsidP="00C32A0F">
    <w:pPr>
      <w:pStyle w:val="Cabealho"/>
      <w:pBdr>
        <w:bottom w:val="double" w:sz="4" w:space="1" w:color="auto"/>
      </w:pBdr>
      <w:tabs>
        <w:tab w:val="clear" w:pos="8504"/>
        <w:tab w:val="right" w:pos="9639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75" w:type="dxa"/>
      <w:tblInd w:w="-601" w:type="dxa"/>
      <w:tblLook w:val="04A0" w:firstRow="1" w:lastRow="0" w:firstColumn="1" w:lastColumn="0" w:noHBand="0" w:noVBand="1"/>
    </w:tblPr>
    <w:tblGrid>
      <w:gridCol w:w="1757"/>
      <w:gridCol w:w="6890"/>
      <w:gridCol w:w="1828"/>
    </w:tblGrid>
    <w:tr w:rsidR="00D2770D" w:rsidRPr="00D2770D" w14:paraId="4E8141CB" w14:textId="77777777" w:rsidTr="00C62D7A">
      <w:trPr>
        <w:trHeight w:val="601"/>
      </w:trPr>
      <w:tc>
        <w:tcPr>
          <w:tcW w:w="1757" w:type="dxa"/>
          <w:vMerge w:val="restart"/>
          <w:shd w:val="clear" w:color="auto" w:fill="auto"/>
          <w:vAlign w:val="bottom"/>
        </w:tcPr>
        <w:p w14:paraId="06AC3A19" w14:textId="2DCE881D" w:rsidR="00D2770D" w:rsidRPr="00D2770D" w:rsidRDefault="00D2770D" w:rsidP="00D2770D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D2770D">
            <w:rPr>
              <w:noProof/>
              <w:lang w:val="x-none"/>
            </w:rPr>
            <w:drawing>
              <wp:inline distT="0" distB="0" distL="0" distR="0" wp14:anchorId="17EC0957" wp14:editId="2037320C">
                <wp:extent cx="977900" cy="457200"/>
                <wp:effectExtent l="0" t="0" r="0" b="0"/>
                <wp:docPr id="1194486729" name="Imagem 2" descr="Uma imagem com texto, Tipo de letra, Gráficos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94486729" name="Imagem 2" descr="Uma imagem com texto, Tipo de letra, Gráficos, logó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7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90" w:type="dxa"/>
          <w:shd w:val="clear" w:color="auto" w:fill="auto"/>
          <w:vAlign w:val="center"/>
        </w:tcPr>
        <w:p w14:paraId="183D8FCD" w14:textId="77777777" w:rsidR="00D2770D" w:rsidRPr="00D2770D" w:rsidRDefault="00D2770D" w:rsidP="00D2770D">
          <w:pPr>
            <w:keepNext/>
            <w:spacing w:after="0" w:line="240" w:lineRule="auto"/>
            <w:jc w:val="center"/>
            <w:outlineLvl w:val="0"/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</w:pPr>
          <w:r w:rsidRPr="00D2770D">
            <w:rPr>
              <w:rFonts w:ascii="Calibri Light" w:eastAsia="Times New Roman" w:hAnsi="Calibri Light"/>
              <w:b/>
              <w:bCs/>
              <w:iCs/>
              <w:szCs w:val="18"/>
              <w:shd w:val="clear" w:color="auto" w:fill="FFFFFF"/>
              <w:lang w:val="x-none" w:eastAsia="x-none"/>
            </w:rPr>
            <w:t>DIREÇÃO-GERAL DOS ESTABELECIMENTOS ESCOLARES</w:t>
          </w:r>
        </w:p>
        <w:p w14:paraId="0CC2603A" w14:textId="77777777" w:rsidR="00D2770D" w:rsidRPr="00D2770D" w:rsidRDefault="00D2770D" w:rsidP="00D2770D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</w:pPr>
          <w:r w:rsidRPr="00D2770D"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  <w:t>DIREÇÃO DE SERVIÇOS REGIÃO ALGARVE</w:t>
          </w:r>
        </w:p>
        <w:p w14:paraId="17F23FC1" w14:textId="77777777" w:rsidR="00D2770D" w:rsidRPr="00D2770D" w:rsidRDefault="00D2770D" w:rsidP="00D2770D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20"/>
              <w:szCs w:val="20"/>
              <w:shd w:val="clear" w:color="auto" w:fill="FFFFFF"/>
              <w:lang w:val="x-none" w:eastAsia="x-none"/>
            </w:rPr>
          </w:pPr>
          <w:r w:rsidRPr="00D2770D">
            <w:rPr>
              <w:rFonts w:ascii="Calibri Light" w:eastAsia="SimSun" w:hAnsi="Calibri Light" w:cs="Comic Sans MS"/>
              <w:b/>
              <w:bCs/>
              <w:kern w:val="1"/>
              <w:sz w:val="18"/>
              <w:szCs w:val="18"/>
              <w:shd w:val="clear" w:color="auto" w:fill="FFFFFF"/>
              <w:lang w:val="x-none" w:eastAsia="x-none"/>
            </w:rPr>
            <w:t>AGRUPAMENTO DE ESCOLAS DE VILA REAL DE SANTO ANTÓNIO - CÓD. 145348</w:t>
          </w:r>
        </w:p>
      </w:tc>
      <w:tc>
        <w:tcPr>
          <w:tcW w:w="1828" w:type="dxa"/>
          <w:vMerge w:val="restart"/>
          <w:shd w:val="clear" w:color="auto" w:fill="auto"/>
          <w:vAlign w:val="bottom"/>
        </w:tcPr>
        <w:p w14:paraId="438488CF" w14:textId="5ECD1A76" w:rsidR="00D2770D" w:rsidRPr="00D2770D" w:rsidRDefault="00D2770D" w:rsidP="00D2770D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  <w:r w:rsidRPr="00D2770D">
            <w:rPr>
              <w:noProof/>
              <w:lang w:val="x-none"/>
            </w:rPr>
            <w:drawing>
              <wp:inline distT="0" distB="0" distL="0" distR="0" wp14:anchorId="552EFCFC" wp14:editId="0087CC15">
                <wp:extent cx="901700" cy="558800"/>
                <wp:effectExtent l="0" t="0" r="0" b="0"/>
                <wp:docPr id="1790122917" name="Imagem 1" descr="Uma imagem com texto, círculo, logótipo, desenh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90122917" name="Imagem 1" descr="Uma imagem com texto, círculo, logótipo, desenh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17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2770D" w:rsidRPr="00D2770D" w14:paraId="41B9702F" w14:textId="77777777" w:rsidTr="00C62D7A">
      <w:trPr>
        <w:trHeight w:val="56"/>
      </w:trPr>
      <w:tc>
        <w:tcPr>
          <w:tcW w:w="1757" w:type="dxa"/>
          <w:vMerge/>
          <w:shd w:val="clear" w:color="auto" w:fill="auto"/>
          <w:vAlign w:val="center"/>
        </w:tcPr>
        <w:p w14:paraId="4FC5E55B" w14:textId="77777777" w:rsidR="00D2770D" w:rsidRPr="00D2770D" w:rsidRDefault="00D2770D" w:rsidP="00D2770D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  <w:tc>
        <w:tcPr>
          <w:tcW w:w="6890" w:type="dxa"/>
          <w:shd w:val="clear" w:color="auto" w:fill="auto"/>
          <w:vAlign w:val="center"/>
        </w:tcPr>
        <w:p w14:paraId="75FCC160" w14:textId="77777777" w:rsidR="00D2770D" w:rsidRPr="00D2770D" w:rsidRDefault="00D2770D" w:rsidP="00D2770D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eastAsia="x-none"/>
            </w:rPr>
          </w:pPr>
          <w:r w:rsidRPr="00D2770D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E</w:t>
          </w:r>
          <w:r w:rsidRPr="00D2770D">
            <w:rPr>
              <w:rFonts w:ascii="Calibri Light" w:eastAsia="SimSun" w:hAnsi="Calibri Light" w:cs="Comic Sans MS"/>
              <w:smallCaps/>
              <w:kern w:val="1"/>
              <w:sz w:val="18"/>
              <w:szCs w:val="18"/>
              <w:shd w:val="clear" w:color="auto" w:fill="FFFFFF"/>
              <w:lang w:val="x-none" w:eastAsia="x-none"/>
            </w:rPr>
            <w:t>SCOLA SECUNDÁRIA C/3.º CICLO DE VILA REAL DE SANTO ANTÓNIO (Sede cód. </w:t>
          </w:r>
          <w:r w:rsidRPr="00D2770D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403726) – EB 2,3 Infante D. Fernando – EB1/JI Manuel Cabanas</w:t>
          </w:r>
        </w:p>
      </w:tc>
      <w:tc>
        <w:tcPr>
          <w:tcW w:w="1828" w:type="dxa"/>
          <w:vMerge/>
          <w:shd w:val="clear" w:color="auto" w:fill="auto"/>
          <w:vAlign w:val="center"/>
        </w:tcPr>
        <w:p w14:paraId="7C938099" w14:textId="77777777" w:rsidR="00D2770D" w:rsidRPr="00D2770D" w:rsidRDefault="00D2770D" w:rsidP="00D2770D">
          <w:pPr>
            <w:tabs>
              <w:tab w:val="center" w:pos="4252"/>
              <w:tab w:val="right" w:pos="8504"/>
            </w:tabs>
            <w:jc w:val="center"/>
            <w:rPr>
              <w:lang w:val="x-none"/>
            </w:rPr>
          </w:pPr>
        </w:p>
      </w:tc>
    </w:tr>
  </w:tbl>
  <w:p w14:paraId="34A264F4" w14:textId="77777777" w:rsidR="00D2770D" w:rsidRDefault="00D2770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1E5687"/>
    <w:multiLevelType w:val="multilevel"/>
    <w:tmpl w:val="4CDC0D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468D57DD"/>
    <w:multiLevelType w:val="hybridMultilevel"/>
    <w:tmpl w:val="10107A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D50E04"/>
    <w:multiLevelType w:val="hybridMultilevel"/>
    <w:tmpl w:val="CE8C8D8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485438750">
    <w:abstractNumId w:val="0"/>
  </w:num>
  <w:num w:numId="2" w16cid:durableId="819808069">
    <w:abstractNumId w:val="1"/>
  </w:num>
  <w:num w:numId="3" w16cid:durableId="13155274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ocumentProtection w:edit="forms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0E7"/>
    <w:rsid w:val="000239D8"/>
    <w:rsid w:val="000508CB"/>
    <w:rsid w:val="0006206A"/>
    <w:rsid w:val="00070D7C"/>
    <w:rsid w:val="00072AF5"/>
    <w:rsid w:val="00094073"/>
    <w:rsid w:val="000A25B9"/>
    <w:rsid w:val="000A3661"/>
    <w:rsid w:val="000E6768"/>
    <w:rsid w:val="00106FA8"/>
    <w:rsid w:val="0011551E"/>
    <w:rsid w:val="00122DCD"/>
    <w:rsid w:val="00141D26"/>
    <w:rsid w:val="001F7408"/>
    <w:rsid w:val="00240A11"/>
    <w:rsid w:val="002471FB"/>
    <w:rsid w:val="00272425"/>
    <w:rsid w:val="00286E0E"/>
    <w:rsid w:val="002872BE"/>
    <w:rsid w:val="002B5B95"/>
    <w:rsid w:val="002D1CFD"/>
    <w:rsid w:val="002F3476"/>
    <w:rsid w:val="00312B6F"/>
    <w:rsid w:val="00312EDD"/>
    <w:rsid w:val="00315E37"/>
    <w:rsid w:val="00335762"/>
    <w:rsid w:val="00350BFD"/>
    <w:rsid w:val="00352468"/>
    <w:rsid w:val="00397359"/>
    <w:rsid w:val="003B11B2"/>
    <w:rsid w:val="003E5806"/>
    <w:rsid w:val="0041641F"/>
    <w:rsid w:val="004231B3"/>
    <w:rsid w:val="004370C1"/>
    <w:rsid w:val="00465BFF"/>
    <w:rsid w:val="00474144"/>
    <w:rsid w:val="004D4CA8"/>
    <w:rsid w:val="004F35E9"/>
    <w:rsid w:val="00505C1B"/>
    <w:rsid w:val="00514B90"/>
    <w:rsid w:val="00526AA6"/>
    <w:rsid w:val="00561835"/>
    <w:rsid w:val="005634B3"/>
    <w:rsid w:val="00567DFC"/>
    <w:rsid w:val="00571E7D"/>
    <w:rsid w:val="005A001D"/>
    <w:rsid w:val="005A65DA"/>
    <w:rsid w:val="005B4C11"/>
    <w:rsid w:val="005E4EEA"/>
    <w:rsid w:val="005E7197"/>
    <w:rsid w:val="005F0095"/>
    <w:rsid w:val="005F1E51"/>
    <w:rsid w:val="005F4806"/>
    <w:rsid w:val="00601EEE"/>
    <w:rsid w:val="00610B50"/>
    <w:rsid w:val="00666985"/>
    <w:rsid w:val="00671A99"/>
    <w:rsid w:val="00687223"/>
    <w:rsid w:val="00697108"/>
    <w:rsid w:val="006A1EBA"/>
    <w:rsid w:val="006B073F"/>
    <w:rsid w:val="006C7D42"/>
    <w:rsid w:val="006D2320"/>
    <w:rsid w:val="006E0F76"/>
    <w:rsid w:val="0070543E"/>
    <w:rsid w:val="007061C0"/>
    <w:rsid w:val="007069DF"/>
    <w:rsid w:val="00710A92"/>
    <w:rsid w:val="00763E4D"/>
    <w:rsid w:val="007A6068"/>
    <w:rsid w:val="007A73C6"/>
    <w:rsid w:val="007B0F49"/>
    <w:rsid w:val="007C31B3"/>
    <w:rsid w:val="007D46D4"/>
    <w:rsid w:val="007D46D5"/>
    <w:rsid w:val="007E72A3"/>
    <w:rsid w:val="008231BC"/>
    <w:rsid w:val="008363F0"/>
    <w:rsid w:val="0084272F"/>
    <w:rsid w:val="008937BC"/>
    <w:rsid w:val="008A16AA"/>
    <w:rsid w:val="008A34AB"/>
    <w:rsid w:val="008E54BA"/>
    <w:rsid w:val="008E722F"/>
    <w:rsid w:val="009013AB"/>
    <w:rsid w:val="009021D3"/>
    <w:rsid w:val="00904AA9"/>
    <w:rsid w:val="009406A6"/>
    <w:rsid w:val="00946152"/>
    <w:rsid w:val="00972917"/>
    <w:rsid w:val="00972D0B"/>
    <w:rsid w:val="0099342A"/>
    <w:rsid w:val="009A475C"/>
    <w:rsid w:val="009C7F78"/>
    <w:rsid w:val="009F5E52"/>
    <w:rsid w:val="00A00036"/>
    <w:rsid w:val="00A062CF"/>
    <w:rsid w:val="00A0680E"/>
    <w:rsid w:val="00A22312"/>
    <w:rsid w:val="00A320ED"/>
    <w:rsid w:val="00A43847"/>
    <w:rsid w:val="00A810ED"/>
    <w:rsid w:val="00A90B82"/>
    <w:rsid w:val="00AE6B83"/>
    <w:rsid w:val="00B20729"/>
    <w:rsid w:val="00B437E7"/>
    <w:rsid w:val="00B74B81"/>
    <w:rsid w:val="00B768FE"/>
    <w:rsid w:val="00B878AE"/>
    <w:rsid w:val="00BB76E8"/>
    <w:rsid w:val="00BC2729"/>
    <w:rsid w:val="00BD7D8A"/>
    <w:rsid w:val="00BE10B8"/>
    <w:rsid w:val="00C25780"/>
    <w:rsid w:val="00C304F2"/>
    <w:rsid w:val="00C32A0F"/>
    <w:rsid w:val="00C42251"/>
    <w:rsid w:val="00C541B1"/>
    <w:rsid w:val="00C6302D"/>
    <w:rsid w:val="00C72DF0"/>
    <w:rsid w:val="00C74CA6"/>
    <w:rsid w:val="00C977C7"/>
    <w:rsid w:val="00CA6D54"/>
    <w:rsid w:val="00CB1211"/>
    <w:rsid w:val="00CF24C0"/>
    <w:rsid w:val="00D13928"/>
    <w:rsid w:val="00D20EA7"/>
    <w:rsid w:val="00D2770D"/>
    <w:rsid w:val="00D41E06"/>
    <w:rsid w:val="00D600F8"/>
    <w:rsid w:val="00D61541"/>
    <w:rsid w:val="00D72471"/>
    <w:rsid w:val="00D82AA4"/>
    <w:rsid w:val="00D85823"/>
    <w:rsid w:val="00D939A3"/>
    <w:rsid w:val="00DB03E3"/>
    <w:rsid w:val="00DB4640"/>
    <w:rsid w:val="00DB61DC"/>
    <w:rsid w:val="00DB76A8"/>
    <w:rsid w:val="00DC7441"/>
    <w:rsid w:val="00DD3852"/>
    <w:rsid w:val="00E270A9"/>
    <w:rsid w:val="00E74BFD"/>
    <w:rsid w:val="00E90CF1"/>
    <w:rsid w:val="00EB1B71"/>
    <w:rsid w:val="00ED1A7C"/>
    <w:rsid w:val="00ED2821"/>
    <w:rsid w:val="00EE3421"/>
    <w:rsid w:val="00EF5780"/>
    <w:rsid w:val="00EF70AD"/>
    <w:rsid w:val="00EF7F15"/>
    <w:rsid w:val="00F0126D"/>
    <w:rsid w:val="00F340E7"/>
    <w:rsid w:val="00F37D83"/>
    <w:rsid w:val="00F62A47"/>
    <w:rsid w:val="00F63F6E"/>
    <w:rsid w:val="00FA17F4"/>
    <w:rsid w:val="00FE3307"/>
    <w:rsid w:val="00FE4B91"/>
    <w:rsid w:val="00FE5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97518"/>
  <w15:docId w15:val="{C2115E8D-6276-4378-81F9-1E6B3AE79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EEE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ter"/>
    <w:qFormat/>
    <w:rsid w:val="00F340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pt-PT"/>
    </w:rPr>
  </w:style>
  <w:style w:type="paragraph" w:styleId="Ttulo3">
    <w:name w:val="heading 3"/>
    <w:basedOn w:val="Normal"/>
    <w:link w:val="Ttulo3Carter"/>
    <w:uiPriority w:val="9"/>
    <w:qFormat/>
    <w:rsid w:val="00C304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304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304F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304F2"/>
    <w:rPr>
      <w:rFonts w:ascii="Tahoma" w:hAnsi="Tahoma" w:cs="Tahoma"/>
      <w:sz w:val="16"/>
      <w:szCs w:val="16"/>
    </w:rPr>
  </w:style>
  <w:style w:type="character" w:customStyle="1" w:styleId="Ttulo3Carter">
    <w:name w:val="Título 3 Caráter"/>
    <w:link w:val="Ttulo3"/>
    <w:uiPriority w:val="9"/>
    <w:rsid w:val="00C304F2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customStyle="1" w:styleId="apple-converted-space">
    <w:name w:val="apple-converted-space"/>
    <w:basedOn w:val="Tipodeletrapredefinidodopargrafo"/>
    <w:rsid w:val="00C304F2"/>
  </w:style>
  <w:style w:type="character" w:customStyle="1" w:styleId="il">
    <w:name w:val="il"/>
    <w:basedOn w:val="Tipodeletrapredefinidodopargrafo"/>
    <w:rsid w:val="00C304F2"/>
  </w:style>
  <w:style w:type="character" w:styleId="nfase">
    <w:name w:val="Emphasis"/>
    <w:uiPriority w:val="20"/>
    <w:qFormat/>
    <w:rsid w:val="00C304F2"/>
    <w:rPr>
      <w:i/>
      <w:iCs/>
    </w:rPr>
  </w:style>
  <w:style w:type="paragraph" w:styleId="Corpodetexto">
    <w:name w:val="Body Text"/>
    <w:basedOn w:val="Normal"/>
    <w:link w:val="CorpodetextoCarter"/>
    <w:rsid w:val="00D600F8"/>
    <w:pPr>
      <w:widowControl w:val="0"/>
      <w:suppressAutoHyphens/>
      <w:spacing w:after="120" w:line="240" w:lineRule="auto"/>
    </w:pPr>
    <w:rPr>
      <w:rFonts w:ascii="Times New Roman" w:eastAsia="SimSun" w:hAnsi="Times New Roman"/>
      <w:kern w:val="1"/>
      <w:sz w:val="24"/>
      <w:szCs w:val="24"/>
    </w:rPr>
  </w:style>
  <w:style w:type="character" w:customStyle="1" w:styleId="CorpodetextoCarter">
    <w:name w:val="Corpo de texto Caráter"/>
    <w:link w:val="Corpodetexto"/>
    <w:rsid w:val="00D600F8"/>
    <w:rPr>
      <w:rFonts w:ascii="Times New Roman" w:eastAsia="SimSun" w:hAnsi="Times New Roman"/>
      <w:kern w:val="1"/>
      <w:sz w:val="24"/>
      <w:szCs w:val="24"/>
    </w:rPr>
  </w:style>
  <w:style w:type="paragraph" w:styleId="Cabealho">
    <w:name w:val="header"/>
    <w:basedOn w:val="Normal"/>
    <w:link w:val="CabealhoCarter"/>
    <w:unhideWhenUsed/>
    <w:rsid w:val="00D600F8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rsid w:val="00D600F8"/>
    <w:rPr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D600F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semiHidden/>
    <w:rsid w:val="00D600F8"/>
    <w:rPr>
      <w:sz w:val="22"/>
      <w:szCs w:val="22"/>
      <w:lang w:eastAsia="en-US"/>
    </w:rPr>
  </w:style>
  <w:style w:type="table" w:styleId="TabelacomGrelha">
    <w:name w:val="Table Grid"/>
    <w:basedOn w:val="Tabelanormal"/>
    <w:uiPriority w:val="59"/>
    <w:rsid w:val="006B07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DB76A8"/>
    <w:rPr>
      <w:color w:val="808080"/>
    </w:rPr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3524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352468"/>
    <w:rPr>
      <w:rFonts w:ascii="Tahoma" w:hAnsi="Tahoma" w:cs="Tahoma"/>
      <w:sz w:val="16"/>
      <w:szCs w:val="16"/>
      <w:lang w:eastAsia="en-US"/>
    </w:rPr>
  </w:style>
  <w:style w:type="paragraph" w:styleId="PargrafodaLista">
    <w:name w:val="List Paragraph"/>
    <w:basedOn w:val="Normal"/>
    <w:uiPriority w:val="34"/>
    <w:qFormat/>
    <w:rsid w:val="00F37D83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Ttulo">
    <w:name w:val="Title"/>
    <w:basedOn w:val="Normal"/>
    <w:link w:val="TtuloCarter"/>
    <w:uiPriority w:val="99"/>
    <w:qFormat/>
    <w:rsid w:val="00D939A3"/>
    <w:pPr>
      <w:spacing w:after="0" w:line="240" w:lineRule="auto"/>
      <w:ind w:right="-143"/>
      <w:jc w:val="center"/>
    </w:pPr>
    <w:rPr>
      <w:rFonts w:ascii="Century Gothic" w:eastAsia="Times New Roman" w:hAnsi="Century Gothic"/>
      <w:b/>
      <w:spacing w:val="-8"/>
      <w:sz w:val="36"/>
      <w:szCs w:val="20"/>
      <w:lang w:eastAsia="pt-PT"/>
    </w:rPr>
  </w:style>
  <w:style w:type="character" w:customStyle="1" w:styleId="TtuloCarter">
    <w:name w:val="Título Caráter"/>
    <w:basedOn w:val="Tipodeletrapredefinidodopargrafo"/>
    <w:link w:val="Ttulo"/>
    <w:uiPriority w:val="99"/>
    <w:rsid w:val="00D939A3"/>
    <w:rPr>
      <w:rFonts w:ascii="Century Gothic" w:eastAsia="Times New Roman" w:hAnsi="Century Gothic"/>
      <w:b/>
      <w:spacing w:val="-8"/>
      <w:sz w:val="36"/>
    </w:rPr>
  </w:style>
  <w:style w:type="character" w:customStyle="1" w:styleId="Ttulo1Carter">
    <w:name w:val="Título 1 Caráter"/>
    <w:basedOn w:val="Tipodeletrapredefinidodopargrafo"/>
    <w:link w:val="Ttulo1"/>
    <w:rsid w:val="00F340E7"/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60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930425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9120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7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7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2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9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2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2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4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falda\Documents\Modelos%20Personalizados%20do%20Office\Escola_V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EEA065-7DE1-40AE-A25E-2D7D978B3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Escola_V.dotx</Template>
  <TotalTime>4</TotalTime>
  <Pages>1</Pages>
  <Words>165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Mafalda</dc:creator>
  <cp:lastModifiedBy>Justino Correia</cp:lastModifiedBy>
  <cp:revision>3</cp:revision>
  <dcterms:created xsi:type="dcterms:W3CDTF">2018-10-31T11:25:00Z</dcterms:created>
  <dcterms:modified xsi:type="dcterms:W3CDTF">2024-11-27T16:11:00Z</dcterms:modified>
</cp:coreProperties>
</file>