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A8E84" w14:textId="77777777" w:rsidR="00474144" w:rsidRDefault="00474144" w:rsidP="004F35E9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56BA4A86" w14:textId="77777777" w:rsidR="002C1813" w:rsidRDefault="000E3E92" w:rsidP="000E3E9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bookmarkStart w:id="0" w:name="_GoBack"/>
      <w:bookmarkEnd w:id="0"/>
      <w:r w:rsidRPr="000E3E92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 xml:space="preserve">Comunicação aos Pais/Encarregado de Educação do </w:t>
      </w:r>
    </w:p>
    <w:p w14:paraId="43C9D829" w14:textId="77777777" w:rsidR="000E3E92" w:rsidRDefault="004A7C1D" w:rsidP="000E3E9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r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D</w:t>
      </w:r>
      <w:r w:rsidR="000E3E92" w:rsidRPr="000E3E92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espacho de</w:t>
      </w:r>
      <w:r w:rsidR="002C1813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 xml:space="preserve"> </w:t>
      </w:r>
      <w:r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Suspensão Preventiva</w:t>
      </w:r>
    </w:p>
    <w:p w14:paraId="317682CC" w14:textId="77777777" w:rsidR="00F36A17" w:rsidRDefault="00F36A17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2A84A726" w14:textId="77777777" w:rsidR="000E3E92" w:rsidRPr="002C1813" w:rsidRDefault="000E3E92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3E0D2AE1" w14:textId="77777777" w:rsidR="009C2FED" w:rsidRDefault="009C2FED" w:rsidP="009C2FED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p w14:paraId="1A32DDEC" w14:textId="77777777" w:rsidR="009C2FED" w:rsidRPr="00F36A17" w:rsidRDefault="009C2FED" w:rsidP="009C2FED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hAnsi="Arial Narrow" w:cs="Arial"/>
          <w:sz w:val="24"/>
          <w:szCs w:val="24"/>
          <w:lang w:eastAsia="pt-PT"/>
        </w:rPr>
      </w:pPr>
      <w:r w:rsidRPr="00F36A17">
        <w:rPr>
          <w:rFonts w:ascii="Arial Narrow" w:hAnsi="Arial Narrow" w:cs="Arial"/>
          <w:sz w:val="24"/>
          <w:szCs w:val="24"/>
          <w:lang w:eastAsia="pt-PT"/>
        </w:rPr>
        <w:t>Exmº(s) Senhor(es)</w:t>
      </w:r>
    </w:p>
    <w:p w14:paraId="2C785498" w14:textId="77777777" w:rsidR="009C2FED" w:rsidRDefault="009C2FED" w:rsidP="009C2FED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hAnsi="Arial Narrow" w:cs="Arial"/>
          <w:sz w:val="24"/>
          <w:szCs w:val="24"/>
          <w:lang w:eastAsia="pt-PT"/>
        </w:rPr>
      </w:pPr>
      <w:r w:rsidRPr="00F36A17">
        <w:rPr>
          <w:rFonts w:ascii="Arial Narrow" w:hAnsi="Arial Narrow" w:cs="Arial"/>
          <w:sz w:val="24"/>
          <w:szCs w:val="24"/>
          <w:lang w:eastAsia="pt-PT"/>
        </w:rPr>
        <w:t>F…………</w:t>
      </w:r>
    </w:p>
    <w:p w14:paraId="1F5204FE" w14:textId="77777777" w:rsidR="002C1813" w:rsidRDefault="002C1813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28963979" w14:textId="77777777" w:rsidR="009C2FED" w:rsidRDefault="009C2FED" w:rsidP="002C181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2627AF73" w14:textId="77777777" w:rsidR="009C2FED" w:rsidRDefault="009C2FED" w:rsidP="002C181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5B82961C" w14:textId="77777777" w:rsidR="009C2FED" w:rsidRDefault="009C2FED" w:rsidP="002C181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3BC58704" w14:textId="77777777" w:rsidR="000E3E92" w:rsidRPr="002C1813" w:rsidRDefault="000E3E92" w:rsidP="009C2F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r w:rsidRPr="002C1813">
        <w:rPr>
          <w:rFonts w:ascii="Arial Narrow" w:hAnsi="Arial Narrow" w:cs="Arial"/>
          <w:b/>
          <w:sz w:val="24"/>
          <w:szCs w:val="24"/>
          <w:lang w:eastAsia="pt-PT"/>
        </w:rPr>
        <w:t>Assunto: Suspensão preventiva do aluno</w:t>
      </w:r>
      <w:r w:rsidR="002C1813" w:rsidRPr="002C1813">
        <w:rPr>
          <w:rFonts w:ascii="Arial Narrow" w:hAnsi="Arial Narrow" w:cs="Arial"/>
          <w:b/>
          <w:sz w:val="24"/>
          <w:szCs w:val="24"/>
          <w:lang w:eastAsia="pt-PT"/>
        </w:rPr>
        <w:t xml:space="preserve"> F…………</w:t>
      </w:r>
    </w:p>
    <w:p w14:paraId="23D96BF0" w14:textId="77777777" w:rsidR="000E3E92" w:rsidRDefault="000E3E92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670E949A" w14:textId="77777777" w:rsidR="009C2FED" w:rsidRPr="002C1813" w:rsidRDefault="009C2FED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3567BD8D" w14:textId="77777777" w:rsidR="000E3E92" w:rsidRPr="002C1813" w:rsidRDefault="000E3E92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67DF8963" w14:textId="77777777" w:rsidR="00F36A17" w:rsidRPr="002C1813" w:rsidRDefault="00F36A17" w:rsidP="00D10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p w14:paraId="05A67987" w14:textId="77777777" w:rsidR="002C1813" w:rsidRPr="002C1813" w:rsidRDefault="002C1813" w:rsidP="002C1813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2C1813">
        <w:rPr>
          <w:rFonts w:ascii="Arial Narrow" w:hAnsi="Arial Narrow" w:cs="Arial"/>
          <w:sz w:val="24"/>
          <w:szCs w:val="24"/>
          <w:lang w:eastAsia="pt-PT"/>
        </w:rPr>
        <w:t>Comunico a V.Exª(s), na qualidade de pais/encarregado de educação do aluno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2C1813">
        <w:rPr>
          <w:rFonts w:ascii="Arial Narrow" w:hAnsi="Arial Narrow" w:cs="Arial"/>
          <w:sz w:val="24"/>
          <w:szCs w:val="24"/>
          <w:lang w:eastAsia="pt-PT"/>
        </w:rPr>
        <w:t>F………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……………………………………………………………….</w:t>
      </w:r>
      <w:r w:rsidRPr="002C1813">
        <w:rPr>
          <w:rFonts w:ascii="Arial Narrow" w:hAnsi="Arial Narrow" w:cs="Arial"/>
          <w:sz w:val="24"/>
          <w:szCs w:val="24"/>
          <w:lang w:eastAsia="pt-PT"/>
        </w:rPr>
        <w:t xml:space="preserve">…….., que, por meu despacho de </w:t>
      </w:r>
      <w:r w:rsidRPr="00F36A17">
        <w:rPr>
          <w:rFonts w:ascii="Arial Narrow" w:hAnsi="Arial Narrow" w:cs="Arial"/>
          <w:sz w:val="24"/>
          <w:szCs w:val="24"/>
          <w:lang w:eastAsia="pt-PT"/>
        </w:rPr>
        <w:t>…</w:t>
      </w:r>
      <w:r>
        <w:rPr>
          <w:rFonts w:ascii="Arial Narrow" w:hAnsi="Arial Narrow" w:cs="Arial"/>
          <w:sz w:val="24"/>
          <w:szCs w:val="24"/>
          <w:lang w:eastAsia="pt-PT"/>
        </w:rPr>
        <w:t>..…..</w:t>
      </w:r>
      <w:r w:rsidRPr="00F36A17">
        <w:rPr>
          <w:rFonts w:ascii="Arial Narrow" w:hAnsi="Arial Narrow" w:cs="Arial"/>
          <w:sz w:val="24"/>
          <w:szCs w:val="24"/>
          <w:lang w:eastAsia="pt-PT"/>
        </w:rPr>
        <w:t>/…</w:t>
      </w:r>
      <w:r>
        <w:rPr>
          <w:rFonts w:ascii="Arial Narrow" w:hAnsi="Arial Narrow" w:cs="Arial"/>
          <w:sz w:val="24"/>
          <w:szCs w:val="24"/>
          <w:lang w:eastAsia="pt-PT"/>
        </w:rPr>
        <w:t>..…..</w:t>
      </w:r>
      <w:r w:rsidRPr="00F36A17">
        <w:rPr>
          <w:rFonts w:ascii="Arial Narrow" w:hAnsi="Arial Narrow" w:cs="Arial"/>
          <w:sz w:val="24"/>
          <w:szCs w:val="24"/>
          <w:lang w:eastAsia="pt-PT"/>
        </w:rPr>
        <w:t>/…</w:t>
      </w:r>
      <w:r>
        <w:rPr>
          <w:rFonts w:ascii="Arial Narrow" w:hAnsi="Arial Narrow" w:cs="Arial"/>
          <w:sz w:val="24"/>
          <w:szCs w:val="24"/>
          <w:lang w:eastAsia="pt-PT"/>
        </w:rPr>
        <w:t>..…..</w:t>
      </w:r>
      <w:r w:rsidRPr="002C1813">
        <w:rPr>
          <w:rFonts w:ascii="Arial Narrow" w:hAnsi="Arial Narrow" w:cs="Arial"/>
          <w:sz w:val="24"/>
          <w:szCs w:val="24"/>
          <w:lang w:eastAsia="pt-PT"/>
        </w:rPr>
        <w:t>, cuja cópia anexo, o seu educando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2C1813">
        <w:rPr>
          <w:rFonts w:ascii="Arial Narrow" w:hAnsi="Arial Narrow" w:cs="Arial"/>
          <w:sz w:val="24"/>
          <w:szCs w:val="24"/>
          <w:lang w:eastAsia="pt-PT"/>
        </w:rPr>
        <w:t>foi suspenso preventivamente da frequência deste estabelecimento de ensino, no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2C1813">
        <w:rPr>
          <w:rFonts w:ascii="Arial Narrow" w:hAnsi="Arial Narrow" w:cs="Arial"/>
          <w:sz w:val="24"/>
          <w:szCs w:val="24"/>
          <w:lang w:eastAsia="pt-PT"/>
        </w:rPr>
        <w:t xml:space="preserve">período de </w:t>
      </w:r>
      <w:r w:rsidRPr="00F36A17">
        <w:rPr>
          <w:rFonts w:ascii="Arial Narrow" w:hAnsi="Arial Narrow" w:cs="Arial"/>
          <w:sz w:val="24"/>
          <w:szCs w:val="24"/>
          <w:lang w:eastAsia="pt-PT"/>
        </w:rPr>
        <w:t>…</w:t>
      </w:r>
      <w:r>
        <w:rPr>
          <w:rFonts w:ascii="Arial Narrow" w:hAnsi="Arial Narrow" w:cs="Arial"/>
          <w:sz w:val="24"/>
          <w:szCs w:val="24"/>
          <w:lang w:eastAsia="pt-PT"/>
        </w:rPr>
        <w:t>..…..</w:t>
      </w:r>
      <w:r w:rsidRPr="00F36A17">
        <w:rPr>
          <w:rFonts w:ascii="Arial Narrow" w:hAnsi="Arial Narrow" w:cs="Arial"/>
          <w:sz w:val="24"/>
          <w:szCs w:val="24"/>
          <w:lang w:eastAsia="pt-PT"/>
        </w:rPr>
        <w:t>/…</w:t>
      </w:r>
      <w:r>
        <w:rPr>
          <w:rFonts w:ascii="Arial Narrow" w:hAnsi="Arial Narrow" w:cs="Arial"/>
          <w:sz w:val="24"/>
          <w:szCs w:val="24"/>
          <w:lang w:eastAsia="pt-PT"/>
        </w:rPr>
        <w:t>..…..</w:t>
      </w:r>
      <w:r w:rsidRPr="00F36A17">
        <w:rPr>
          <w:rFonts w:ascii="Arial Narrow" w:hAnsi="Arial Narrow" w:cs="Arial"/>
          <w:sz w:val="24"/>
          <w:szCs w:val="24"/>
          <w:lang w:eastAsia="pt-PT"/>
        </w:rPr>
        <w:t>/…</w:t>
      </w:r>
      <w:r>
        <w:rPr>
          <w:rFonts w:ascii="Arial Narrow" w:hAnsi="Arial Narrow" w:cs="Arial"/>
          <w:sz w:val="24"/>
          <w:szCs w:val="24"/>
          <w:lang w:eastAsia="pt-PT"/>
        </w:rPr>
        <w:t>..…... .</w:t>
      </w:r>
    </w:p>
    <w:p w14:paraId="5E90EC5C" w14:textId="77777777" w:rsidR="009C2FED" w:rsidRDefault="009C2FED" w:rsidP="002C1813">
      <w:pPr>
        <w:autoSpaceDE w:val="0"/>
        <w:autoSpaceDN w:val="0"/>
        <w:adjustRightInd w:val="0"/>
        <w:spacing w:before="240" w:after="240" w:line="240" w:lineRule="auto"/>
        <w:ind w:firstLine="284"/>
        <w:rPr>
          <w:rFonts w:ascii="Arial Narrow" w:hAnsi="Arial Narrow" w:cs="Arial"/>
          <w:sz w:val="24"/>
          <w:szCs w:val="24"/>
          <w:lang w:eastAsia="pt-PT"/>
        </w:rPr>
      </w:pPr>
    </w:p>
    <w:p w14:paraId="78C867BA" w14:textId="77777777" w:rsidR="002C1813" w:rsidRPr="002C1813" w:rsidRDefault="002C1813" w:rsidP="009C2FED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2C1813">
        <w:rPr>
          <w:rFonts w:ascii="Arial Narrow" w:hAnsi="Arial Narrow" w:cs="Arial"/>
          <w:sz w:val="24"/>
          <w:szCs w:val="24"/>
          <w:lang w:eastAsia="pt-PT"/>
        </w:rPr>
        <w:t>Com os melhores cumprimentos.</w:t>
      </w:r>
    </w:p>
    <w:p w14:paraId="3B403066" w14:textId="77777777" w:rsidR="002C1813" w:rsidRPr="002C1813" w:rsidRDefault="002C1813" w:rsidP="009C2FED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288D8D33" w14:textId="77777777" w:rsidR="002C1813" w:rsidRPr="002C1813" w:rsidRDefault="002C1813" w:rsidP="009C2FED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2C1813">
        <w:rPr>
          <w:rFonts w:ascii="Arial Narrow" w:hAnsi="Arial Narrow" w:cs="Arial"/>
          <w:sz w:val="24"/>
          <w:szCs w:val="24"/>
          <w:lang w:eastAsia="pt-PT"/>
        </w:rPr>
        <w:t>Vila Real de Santo António, …… de …….. de 20</w:t>
      </w:r>
      <w:r w:rsidR="00237A01">
        <w:rPr>
          <w:rFonts w:ascii="Arial Narrow" w:hAnsi="Arial Narrow" w:cs="Arial"/>
          <w:sz w:val="24"/>
          <w:szCs w:val="24"/>
          <w:lang w:eastAsia="pt-PT"/>
        </w:rPr>
        <w:t>24</w:t>
      </w:r>
      <w:r w:rsidRPr="002C1813">
        <w:rPr>
          <w:rFonts w:ascii="Arial Narrow" w:hAnsi="Arial Narrow" w:cs="Arial"/>
          <w:sz w:val="24"/>
          <w:szCs w:val="24"/>
          <w:lang w:eastAsia="pt-PT"/>
        </w:rPr>
        <w:t>.</w:t>
      </w:r>
    </w:p>
    <w:p w14:paraId="596EB6B1" w14:textId="77777777" w:rsidR="009C2FED" w:rsidRDefault="009C2FED" w:rsidP="009C2FED">
      <w:pPr>
        <w:pStyle w:val="Default"/>
        <w:spacing w:before="240" w:after="240"/>
        <w:ind w:firstLine="284"/>
        <w:jc w:val="both"/>
        <w:rPr>
          <w:rFonts w:ascii="Arial Narrow" w:hAnsi="Arial Narrow" w:cs="Arial"/>
          <w:color w:val="auto"/>
        </w:rPr>
      </w:pPr>
    </w:p>
    <w:p w14:paraId="076383FD" w14:textId="77777777" w:rsidR="002C1813" w:rsidRPr="002C1813" w:rsidRDefault="002C1813" w:rsidP="009C2FED">
      <w:pPr>
        <w:pStyle w:val="Default"/>
        <w:spacing w:before="240" w:after="240"/>
        <w:ind w:firstLine="284"/>
        <w:jc w:val="both"/>
        <w:rPr>
          <w:rFonts w:ascii="Arial Narrow" w:hAnsi="Arial Narrow" w:cs="Arial"/>
        </w:rPr>
      </w:pPr>
      <w:r w:rsidRPr="002C1813">
        <w:rPr>
          <w:rFonts w:ascii="Arial Narrow" w:hAnsi="Arial Narrow" w:cs="Arial"/>
        </w:rPr>
        <w:t xml:space="preserve">O </w:t>
      </w:r>
      <w:r w:rsidR="009C2FED">
        <w:rPr>
          <w:rFonts w:ascii="Arial Narrow" w:hAnsi="Arial Narrow" w:cs="Arial"/>
        </w:rPr>
        <w:t>Diretor do Agrupamento: ……………………………………………..…</w:t>
      </w:r>
    </w:p>
    <w:p w14:paraId="0FCB32AA" w14:textId="77777777" w:rsidR="00E65228" w:rsidRDefault="00E65228" w:rsidP="002C1813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"/>
          <w:sz w:val="24"/>
          <w:szCs w:val="24"/>
          <w:lang w:eastAsia="pt-PT"/>
        </w:rPr>
      </w:pPr>
    </w:p>
    <w:p w14:paraId="01636E9E" w14:textId="77777777" w:rsidR="00D10907" w:rsidRPr="00F36A17" w:rsidRDefault="00D10907" w:rsidP="00D10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sectPr w:rsidR="00D10907" w:rsidRPr="00F36A17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E7A5D" w14:textId="77777777" w:rsidR="001D4B5B" w:rsidRDefault="001D4B5B" w:rsidP="00D600F8">
      <w:pPr>
        <w:spacing w:after="0" w:line="240" w:lineRule="auto"/>
      </w:pPr>
      <w:r>
        <w:separator/>
      </w:r>
    </w:p>
  </w:endnote>
  <w:endnote w:type="continuationSeparator" w:id="0">
    <w:p w14:paraId="6211B5DD" w14:textId="77777777" w:rsidR="001D4B5B" w:rsidRDefault="001D4B5B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DBF40" w14:textId="77777777" w:rsidR="00DB03E3" w:rsidRPr="00C32A0F" w:rsidRDefault="00DB03E3" w:rsidP="00DB03E3">
    <w:pPr>
      <w:pBdr>
        <w:top w:val="double" w:sz="4" w:space="1" w:color="auto"/>
      </w:pBdr>
      <w:jc w:val="right"/>
      <w:rPr>
        <w:sz w:val="18"/>
        <w:szCs w:val="18"/>
      </w:rPr>
    </w:pPr>
    <w:r w:rsidRPr="00C32A0F">
      <w:rPr>
        <w:sz w:val="18"/>
        <w:szCs w:val="18"/>
      </w:rPr>
      <w:t xml:space="preserve">Página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PAGE </w:instrText>
    </w:r>
    <w:r w:rsidR="000F4CE6" w:rsidRPr="00C32A0F">
      <w:rPr>
        <w:sz w:val="18"/>
        <w:szCs w:val="18"/>
      </w:rPr>
      <w:fldChar w:fldCharType="separate"/>
    </w:r>
    <w:r w:rsidR="002C1813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  <w:r w:rsidRPr="00C32A0F">
      <w:rPr>
        <w:sz w:val="18"/>
        <w:szCs w:val="18"/>
      </w:rPr>
      <w:t xml:space="preserve"> de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NUMPAGES  </w:instrText>
    </w:r>
    <w:r w:rsidR="000F4CE6" w:rsidRPr="00C32A0F">
      <w:rPr>
        <w:sz w:val="18"/>
        <w:szCs w:val="18"/>
      </w:rPr>
      <w:fldChar w:fldCharType="separate"/>
    </w:r>
    <w:r w:rsidR="002C1813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</w:p>
  <w:p w14:paraId="243EC6E7" w14:textId="77777777" w:rsidR="00DB03E3" w:rsidRPr="007D46D4" w:rsidRDefault="00DB03E3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4A26C245" w14:textId="77777777" w:rsidTr="00754D67">
      <w:trPr>
        <w:cantSplit/>
        <w:trHeight w:val="500"/>
        <w:jc w:val="center"/>
      </w:trPr>
      <w:tc>
        <w:tcPr>
          <w:tcW w:w="2657" w:type="dxa"/>
          <w:vAlign w:val="center"/>
        </w:tcPr>
        <w:p w14:paraId="0C6BC3D3" w14:textId="77777777" w:rsidR="007D46D4" w:rsidRPr="006F3102" w:rsidRDefault="007D46D4" w:rsidP="00754D67">
          <w:pPr>
            <w:pStyle w:val="Footer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Rua Dr. Campos Coroa</w:t>
          </w:r>
        </w:p>
      </w:tc>
      <w:tc>
        <w:tcPr>
          <w:tcW w:w="2657" w:type="dxa"/>
          <w:vAlign w:val="center"/>
        </w:tcPr>
        <w:p w14:paraId="1D4434AB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  <w:lang w:val="pt-PT"/>
            </w:rPr>
          </w:pPr>
        </w:p>
        <w:p w14:paraId="5CA554BE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8900 - 210 Vila Real de Santo António</w:t>
          </w:r>
        </w:p>
        <w:p w14:paraId="4DB0E7F2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  <w:tc>
        <w:tcPr>
          <w:tcW w:w="2657" w:type="dxa"/>
          <w:vAlign w:val="center"/>
        </w:tcPr>
        <w:p w14:paraId="16BF1079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2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281511563       </w:t>
          </w: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3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3AE7B877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  <w:p w14:paraId="669C8425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1D867442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</w:tr>
  </w:tbl>
  <w:p w14:paraId="4BF7B70B" w14:textId="77777777" w:rsidR="007D46D4" w:rsidRPr="007D46D4" w:rsidRDefault="007D46D4" w:rsidP="007D46D4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CCC66" w14:textId="77777777" w:rsidR="001D4B5B" w:rsidRDefault="001D4B5B" w:rsidP="00D600F8">
      <w:pPr>
        <w:spacing w:after="0" w:line="240" w:lineRule="auto"/>
      </w:pPr>
      <w:r>
        <w:separator/>
      </w:r>
    </w:p>
  </w:footnote>
  <w:footnote w:type="continuationSeparator" w:id="0">
    <w:p w14:paraId="3B7EA9D8" w14:textId="77777777" w:rsidR="001D4B5B" w:rsidRDefault="001D4B5B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99C1" w14:textId="77777777" w:rsidR="00397359" w:rsidRDefault="00397359" w:rsidP="00C32A0F">
    <w:pPr>
      <w:pStyle w:val="Header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237A01" w:rsidRPr="00237A01" w14:paraId="5643C9D3" w14:textId="77777777">
      <w:trPr>
        <w:trHeight w:val="601"/>
      </w:trPr>
      <w:tc>
        <w:tcPr>
          <w:tcW w:w="1757" w:type="dxa"/>
          <w:vMerge w:val="restart"/>
          <w:vAlign w:val="bottom"/>
        </w:tcPr>
        <w:p w14:paraId="0D7E412E" w14:textId="77777777" w:rsidR="00237A01" w:rsidRPr="00237A01" w:rsidRDefault="00237A01" w:rsidP="00237A0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237A01">
            <w:rPr>
              <w:lang w:val="x-none"/>
            </w:rPr>
            <w:pict w14:anchorId="230B930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36pt">
                <v:imagedata r:id="rId1" o:title=""/>
              </v:shape>
            </w:pict>
          </w:r>
        </w:p>
      </w:tc>
      <w:tc>
        <w:tcPr>
          <w:tcW w:w="6890" w:type="dxa"/>
          <w:vAlign w:val="center"/>
        </w:tcPr>
        <w:p w14:paraId="3F97345D" w14:textId="77777777" w:rsidR="00237A01" w:rsidRPr="00237A01" w:rsidRDefault="00237A01" w:rsidP="00237A01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237A01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26C0A589" w14:textId="77777777" w:rsidR="00237A01" w:rsidRPr="00237A01" w:rsidRDefault="00237A01" w:rsidP="00237A01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237A01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479B32C4" w14:textId="77777777" w:rsidR="00237A01" w:rsidRPr="00237A01" w:rsidRDefault="00237A01" w:rsidP="00237A01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237A01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vAlign w:val="bottom"/>
        </w:tcPr>
        <w:p w14:paraId="27F7534F" w14:textId="77777777" w:rsidR="00237A01" w:rsidRPr="00237A01" w:rsidRDefault="00237A01" w:rsidP="00237A0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237A01">
            <w:rPr>
              <w:lang w:val="x-none"/>
            </w:rPr>
            <w:pict w14:anchorId="0E1557C1">
              <v:shape id="_x0000_i1026" type="#_x0000_t75" style="width:70.5pt;height:44.25pt">
                <v:imagedata r:id="rId2" o:title=""/>
              </v:shape>
            </w:pict>
          </w:r>
        </w:p>
      </w:tc>
    </w:tr>
    <w:tr w:rsidR="00237A01" w:rsidRPr="00237A01" w14:paraId="42B5E34D" w14:textId="77777777">
      <w:trPr>
        <w:trHeight w:val="56"/>
      </w:trPr>
      <w:tc>
        <w:tcPr>
          <w:tcW w:w="1757" w:type="dxa"/>
          <w:vMerge/>
          <w:vAlign w:val="center"/>
        </w:tcPr>
        <w:p w14:paraId="01A2927A" w14:textId="77777777" w:rsidR="00237A01" w:rsidRPr="00237A01" w:rsidRDefault="00237A01" w:rsidP="00237A0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vAlign w:val="center"/>
        </w:tcPr>
        <w:p w14:paraId="54D9F83C" w14:textId="77777777" w:rsidR="00237A01" w:rsidRPr="00237A01" w:rsidRDefault="00237A01" w:rsidP="00237A01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237A01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237A01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237A01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vAlign w:val="center"/>
        </w:tcPr>
        <w:p w14:paraId="4914EC31" w14:textId="77777777" w:rsidR="00237A01" w:rsidRPr="00237A01" w:rsidRDefault="00237A01" w:rsidP="00237A0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56DDD019" w14:textId="77777777" w:rsidR="00237A01" w:rsidRPr="00237A01" w:rsidRDefault="00237A01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393241261">
    <w:abstractNumId w:val="0"/>
  </w:num>
  <w:num w:numId="2" w16cid:durableId="1217739830">
    <w:abstractNumId w:val="1"/>
  </w:num>
  <w:num w:numId="3" w16cid:durableId="807864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Moves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24C0"/>
    <w:rsid w:val="000239D8"/>
    <w:rsid w:val="00040B97"/>
    <w:rsid w:val="000508CB"/>
    <w:rsid w:val="00052841"/>
    <w:rsid w:val="0006206A"/>
    <w:rsid w:val="00070D7C"/>
    <w:rsid w:val="00072AF5"/>
    <w:rsid w:val="00094073"/>
    <w:rsid w:val="000A2B26"/>
    <w:rsid w:val="000E3E92"/>
    <w:rsid w:val="000E6768"/>
    <w:rsid w:val="000F4CE6"/>
    <w:rsid w:val="00106FA8"/>
    <w:rsid w:val="0011551E"/>
    <w:rsid w:val="001D4B5B"/>
    <w:rsid w:val="001F7408"/>
    <w:rsid w:val="00237A01"/>
    <w:rsid w:val="00240A11"/>
    <w:rsid w:val="002471FB"/>
    <w:rsid w:val="00271FF3"/>
    <w:rsid w:val="00272425"/>
    <w:rsid w:val="00286E0E"/>
    <w:rsid w:val="002872BE"/>
    <w:rsid w:val="002B5B95"/>
    <w:rsid w:val="002C1813"/>
    <w:rsid w:val="002D1CFD"/>
    <w:rsid w:val="002F3476"/>
    <w:rsid w:val="003106CF"/>
    <w:rsid w:val="00312B6F"/>
    <w:rsid w:val="00312EDD"/>
    <w:rsid w:val="00315E37"/>
    <w:rsid w:val="00316067"/>
    <w:rsid w:val="00335762"/>
    <w:rsid w:val="00336621"/>
    <w:rsid w:val="00341BF4"/>
    <w:rsid w:val="00347F19"/>
    <w:rsid w:val="00350BFD"/>
    <w:rsid w:val="00352468"/>
    <w:rsid w:val="00397359"/>
    <w:rsid w:val="003B11B2"/>
    <w:rsid w:val="003E5806"/>
    <w:rsid w:val="003F3E38"/>
    <w:rsid w:val="0041641F"/>
    <w:rsid w:val="00465BFF"/>
    <w:rsid w:val="00474144"/>
    <w:rsid w:val="004A7C1D"/>
    <w:rsid w:val="004D31B1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165D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2EA0"/>
    <w:rsid w:val="006C7D42"/>
    <w:rsid w:val="006D2320"/>
    <w:rsid w:val="006E0F76"/>
    <w:rsid w:val="006F3102"/>
    <w:rsid w:val="0070543E"/>
    <w:rsid w:val="007061C0"/>
    <w:rsid w:val="007069DF"/>
    <w:rsid w:val="00710A92"/>
    <w:rsid w:val="00754D67"/>
    <w:rsid w:val="00763E4D"/>
    <w:rsid w:val="007A593F"/>
    <w:rsid w:val="007A6068"/>
    <w:rsid w:val="007A73C6"/>
    <w:rsid w:val="007B0F49"/>
    <w:rsid w:val="007C31B3"/>
    <w:rsid w:val="007D46D4"/>
    <w:rsid w:val="007D46D5"/>
    <w:rsid w:val="007D492A"/>
    <w:rsid w:val="0080666F"/>
    <w:rsid w:val="008112F9"/>
    <w:rsid w:val="008231BC"/>
    <w:rsid w:val="008363F0"/>
    <w:rsid w:val="008937BC"/>
    <w:rsid w:val="0089654B"/>
    <w:rsid w:val="008A16AA"/>
    <w:rsid w:val="008E54BA"/>
    <w:rsid w:val="008F498B"/>
    <w:rsid w:val="009013AB"/>
    <w:rsid w:val="009021D3"/>
    <w:rsid w:val="0090383C"/>
    <w:rsid w:val="00904AA9"/>
    <w:rsid w:val="00906B26"/>
    <w:rsid w:val="0093484A"/>
    <w:rsid w:val="009406A6"/>
    <w:rsid w:val="00946152"/>
    <w:rsid w:val="00966C67"/>
    <w:rsid w:val="00972917"/>
    <w:rsid w:val="00972D0B"/>
    <w:rsid w:val="0099342A"/>
    <w:rsid w:val="009A475C"/>
    <w:rsid w:val="009C2FED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14D44"/>
    <w:rsid w:val="00B20729"/>
    <w:rsid w:val="00B3079B"/>
    <w:rsid w:val="00B308AB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3677A"/>
    <w:rsid w:val="00C42251"/>
    <w:rsid w:val="00C541B1"/>
    <w:rsid w:val="00C6302D"/>
    <w:rsid w:val="00C72DF0"/>
    <w:rsid w:val="00C732F5"/>
    <w:rsid w:val="00C74CA6"/>
    <w:rsid w:val="00C977C7"/>
    <w:rsid w:val="00CA6D54"/>
    <w:rsid w:val="00CB1211"/>
    <w:rsid w:val="00CF24C0"/>
    <w:rsid w:val="00D10907"/>
    <w:rsid w:val="00D13928"/>
    <w:rsid w:val="00D20EA7"/>
    <w:rsid w:val="00D41E06"/>
    <w:rsid w:val="00D600F8"/>
    <w:rsid w:val="00D61541"/>
    <w:rsid w:val="00D72471"/>
    <w:rsid w:val="00D82AA4"/>
    <w:rsid w:val="00D8452F"/>
    <w:rsid w:val="00D85823"/>
    <w:rsid w:val="00D939A3"/>
    <w:rsid w:val="00DA0039"/>
    <w:rsid w:val="00DB03E3"/>
    <w:rsid w:val="00DB4640"/>
    <w:rsid w:val="00DB76A8"/>
    <w:rsid w:val="00DD3852"/>
    <w:rsid w:val="00E270A9"/>
    <w:rsid w:val="00E4404D"/>
    <w:rsid w:val="00E65228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6A17"/>
    <w:rsid w:val="00F37D83"/>
    <w:rsid w:val="00F62A47"/>
    <w:rsid w:val="00F63F6E"/>
    <w:rsid w:val="00FA17F4"/>
    <w:rsid w:val="00FE3307"/>
    <w:rsid w:val="00FE4B91"/>
    <w:rsid w:val="00FE51F3"/>
    <w:rsid w:val="00FE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8AE7C"/>
  <w15:chartTrackingRefBased/>
  <w15:docId w15:val="{F96551AB-45B0-4238-A3A2-DBEEBEE3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7A01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DefaultParagraphFont"/>
    <w:rsid w:val="00C304F2"/>
  </w:style>
  <w:style w:type="character" w:customStyle="1" w:styleId="il">
    <w:name w:val="il"/>
    <w:basedOn w:val="DefaultParagraphFont"/>
    <w:rsid w:val="00C304F2"/>
  </w:style>
  <w:style w:type="character" w:styleId="Emphasis">
    <w:name w:val="Emphasis"/>
    <w:uiPriority w:val="20"/>
    <w:qFormat/>
    <w:rsid w:val="00C304F2"/>
    <w:rPr>
      <w:i/>
      <w:iCs/>
    </w:rPr>
  </w:style>
  <w:style w:type="paragraph" w:styleId="BodyText">
    <w:name w:val="Body Text"/>
    <w:basedOn w:val="Normal"/>
    <w:link w:val="BodyTextCha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Header">
    <w:name w:val="header"/>
    <w:basedOn w:val="Normal"/>
    <w:link w:val="HeaderChar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HeaderChar">
    <w:name w:val="Header Char"/>
    <w:link w:val="Header"/>
    <w:rsid w:val="00D600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D600F8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B76A8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4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37D83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val="x-none" w:eastAsia="x-none"/>
    </w:rPr>
  </w:style>
  <w:style w:type="character" w:customStyle="1" w:styleId="TitleChar">
    <w:name w:val="Title Char"/>
    <w:link w:val="Title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paragraph" w:customStyle="1" w:styleId="Default">
    <w:name w:val="Default"/>
    <w:rsid w:val="006C2EA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80666F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237A01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99EEB-113E-4736-823B-871E1D86F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0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cp:lastModifiedBy>Rui Teixeira</cp:lastModifiedBy>
  <cp:revision>2</cp:revision>
  <dcterms:created xsi:type="dcterms:W3CDTF">2026-09-20T13:56:00Z</dcterms:created>
  <dcterms:modified xsi:type="dcterms:W3CDTF">2026-09-20T13:56:00Z</dcterms:modified>
</cp:coreProperties>
</file>